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60D1" w14:textId="77777777" w:rsidR="00115BDA" w:rsidRDefault="00115BDA" w:rsidP="00F12B2C">
      <w:pPr>
        <w:autoSpaceDE w:val="0"/>
        <w:autoSpaceDN w:val="0"/>
        <w:adjustRightInd w:val="0"/>
        <w:spacing w:after="0"/>
        <w:jc w:val="center"/>
        <w:rPr>
          <w:rFonts w:ascii="Century Gothic" w:hAnsi="Century Gothic"/>
          <w:b/>
          <w:bCs/>
          <w:color w:val="FFFFFF" w:themeColor="background1"/>
          <w:sz w:val="56"/>
          <w:szCs w:val="56"/>
        </w:rPr>
      </w:pPr>
    </w:p>
    <w:p w14:paraId="1DC2256B" w14:textId="77777777" w:rsidR="00115BDA" w:rsidRPr="000405B8" w:rsidRDefault="00115BDA" w:rsidP="006A6124"/>
    <w:p w14:paraId="0E48F149" w14:textId="77777777" w:rsidR="006A6124" w:rsidRDefault="006A6124" w:rsidP="006A6124">
      <w:bookmarkStart w:id="0" w:name="_Toc161930460"/>
    </w:p>
    <w:p w14:paraId="3347CAA4" w14:textId="77777777" w:rsidR="00BB2942" w:rsidRDefault="00BB2942" w:rsidP="006A6124"/>
    <w:p w14:paraId="0D4815BB" w14:textId="11A1FBE3" w:rsidR="000405B8" w:rsidRDefault="00127C48" w:rsidP="00075CB0">
      <w:pPr>
        <w:pStyle w:val="Heading1"/>
        <w:jc w:val="center"/>
        <w:rPr>
          <w:color w:val="FFFFFF" w:themeColor="background1"/>
          <w:sz w:val="56"/>
          <w:szCs w:val="56"/>
        </w:rPr>
      </w:pPr>
      <w:bookmarkStart w:id="1" w:name="_Toc167784941"/>
      <w:r w:rsidRPr="000405B8">
        <w:rPr>
          <w:noProof/>
          <w:color w:val="FFFFFF" w:themeColor="background1"/>
          <w:sz w:val="56"/>
          <w:szCs w:val="56"/>
          <w:lang w:eastAsia="en-AU"/>
        </w:rPr>
        <w:drawing>
          <wp:anchor distT="0" distB="0" distL="114300" distR="114300" simplePos="0" relativeHeight="251658240" behindDoc="1" locked="0" layoutInCell="1" allowOverlap="1" wp14:anchorId="4815A6CA" wp14:editId="411E380F">
            <wp:simplePos x="0" y="0"/>
            <wp:positionH relativeFrom="page">
              <wp:align>right</wp:align>
            </wp:positionH>
            <wp:positionV relativeFrom="page">
              <wp:align>top</wp:align>
            </wp:positionV>
            <wp:extent cx="7559675" cy="10685145"/>
            <wp:effectExtent l="0" t="0" r="317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bookmarkStart w:id="2" w:name="_Toc95230036"/>
      <w:r w:rsidR="0099205D" w:rsidRPr="000405B8">
        <w:rPr>
          <w:color w:val="FFFFFF" w:themeColor="background1"/>
          <w:sz w:val="56"/>
          <w:szCs w:val="56"/>
        </w:rPr>
        <w:t>I</w:t>
      </w:r>
      <w:r w:rsidR="00C14678" w:rsidRPr="000405B8">
        <w:rPr>
          <w:color w:val="FFFFFF" w:themeColor="background1"/>
          <w:sz w:val="56"/>
          <w:szCs w:val="56"/>
        </w:rPr>
        <w:t>nitial Assessment and Referral (IAR) Guidance for Men</w:t>
      </w:r>
      <w:r w:rsidR="00885F0A" w:rsidRPr="000405B8">
        <w:rPr>
          <w:color w:val="FFFFFF" w:themeColor="background1"/>
          <w:sz w:val="56"/>
          <w:szCs w:val="56"/>
        </w:rPr>
        <w:t>t</w:t>
      </w:r>
      <w:r w:rsidR="00C14678" w:rsidRPr="000405B8">
        <w:rPr>
          <w:color w:val="FFFFFF" w:themeColor="background1"/>
          <w:sz w:val="56"/>
          <w:szCs w:val="56"/>
        </w:rPr>
        <w:t>al Health</w:t>
      </w:r>
      <w:bookmarkEnd w:id="0"/>
      <w:bookmarkEnd w:id="1"/>
      <w:r w:rsidR="00F12B2C" w:rsidRPr="000405B8">
        <w:rPr>
          <w:color w:val="FFFFFF" w:themeColor="background1"/>
          <w:sz w:val="56"/>
          <w:szCs w:val="56"/>
        </w:rPr>
        <w:t xml:space="preserve"> </w:t>
      </w:r>
    </w:p>
    <w:p w14:paraId="5745EAFC" w14:textId="77777777" w:rsidR="000405B8" w:rsidRPr="00944C97" w:rsidRDefault="000405B8" w:rsidP="00DA0B47"/>
    <w:p w14:paraId="57711C2F" w14:textId="21766D25" w:rsidR="00F12B2C" w:rsidRDefault="0069406F" w:rsidP="00075CB0">
      <w:pPr>
        <w:pStyle w:val="Heading1"/>
        <w:jc w:val="center"/>
        <w:rPr>
          <w:color w:val="FFFFFF" w:themeColor="background1"/>
          <w:sz w:val="56"/>
          <w:szCs w:val="56"/>
        </w:rPr>
      </w:pPr>
      <w:bookmarkStart w:id="3" w:name="_Toc161930461"/>
      <w:bookmarkStart w:id="4" w:name="_Toc167784942"/>
      <w:r w:rsidRPr="000405B8">
        <w:rPr>
          <w:color w:val="FFFFFF" w:themeColor="background1"/>
          <w:sz w:val="56"/>
          <w:szCs w:val="56"/>
        </w:rPr>
        <w:t>Assessment Domains</w:t>
      </w:r>
      <w:r w:rsidR="00084EC1" w:rsidRPr="000405B8">
        <w:rPr>
          <w:color w:val="FFFFFF" w:themeColor="background1"/>
          <w:sz w:val="56"/>
          <w:szCs w:val="56"/>
        </w:rPr>
        <w:br/>
      </w:r>
      <w:r w:rsidRPr="000405B8">
        <w:rPr>
          <w:color w:val="FFFFFF" w:themeColor="background1"/>
          <w:sz w:val="56"/>
          <w:szCs w:val="56"/>
        </w:rPr>
        <w:t xml:space="preserve"> and Rating Guide</w:t>
      </w:r>
      <w:bookmarkEnd w:id="3"/>
      <w:bookmarkEnd w:id="4"/>
      <w:r w:rsidR="00084EC1" w:rsidRPr="000405B8">
        <w:rPr>
          <w:color w:val="FFFFFF" w:themeColor="background1"/>
          <w:sz w:val="56"/>
          <w:szCs w:val="56"/>
        </w:rPr>
        <w:br/>
      </w:r>
    </w:p>
    <w:p w14:paraId="72FC3D90" w14:textId="77777777" w:rsidR="006E6B9F" w:rsidRPr="006E6B9F" w:rsidRDefault="006E6B9F" w:rsidP="006E6B9F"/>
    <w:p w14:paraId="065D16B6" w14:textId="3D4A1642" w:rsidR="00D634D9" w:rsidRPr="003B5A34" w:rsidRDefault="004828BB" w:rsidP="00075CB0">
      <w:pPr>
        <w:pStyle w:val="Heading1"/>
        <w:jc w:val="center"/>
      </w:pPr>
      <w:bookmarkStart w:id="5" w:name="_Toc161930462"/>
      <w:bookmarkStart w:id="6" w:name="_Toc167784943"/>
      <w:r w:rsidRPr="000405B8">
        <w:rPr>
          <w:color w:val="FFFFFF" w:themeColor="background1"/>
          <w:sz w:val="56"/>
          <w:szCs w:val="56"/>
        </w:rPr>
        <w:t>P</w:t>
      </w:r>
      <w:r w:rsidR="00115BDA" w:rsidRPr="000405B8">
        <w:rPr>
          <w:color w:val="FFFFFF" w:themeColor="background1"/>
          <w:sz w:val="56"/>
          <w:szCs w:val="56"/>
        </w:rPr>
        <w:t>art</w:t>
      </w:r>
      <w:r w:rsidRPr="000405B8">
        <w:rPr>
          <w:color w:val="FFFFFF" w:themeColor="background1"/>
          <w:sz w:val="56"/>
          <w:szCs w:val="56"/>
        </w:rPr>
        <w:t xml:space="preserve"> </w:t>
      </w:r>
      <w:r w:rsidR="00E93D3E" w:rsidRPr="000405B8">
        <w:rPr>
          <w:color w:val="FFFFFF" w:themeColor="background1"/>
          <w:sz w:val="56"/>
          <w:szCs w:val="56"/>
        </w:rPr>
        <w:t>C</w:t>
      </w:r>
      <w:r w:rsidRPr="000405B8">
        <w:rPr>
          <w:color w:val="FFFFFF" w:themeColor="background1"/>
          <w:sz w:val="56"/>
          <w:szCs w:val="56"/>
        </w:rPr>
        <w:t xml:space="preserve"> </w:t>
      </w:r>
      <w:r w:rsidR="0069406F" w:rsidRPr="000405B8">
        <w:rPr>
          <w:color w:val="FFFFFF" w:themeColor="background1"/>
          <w:sz w:val="56"/>
          <w:szCs w:val="56"/>
        </w:rPr>
        <w:t xml:space="preserve">– </w:t>
      </w:r>
      <w:r w:rsidR="00666D47" w:rsidRPr="000405B8">
        <w:rPr>
          <w:color w:val="FFFFFF" w:themeColor="background1"/>
          <w:sz w:val="56"/>
          <w:szCs w:val="56"/>
        </w:rPr>
        <w:t>Adolescents</w:t>
      </w:r>
      <w:r w:rsidR="0069406F" w:rsidRPr="000405B8">
        <w:rPr>
          <w:color w:val="FFFFFF" w:themeColor="background1"/>
          <w:sz w:val="56"/>
          <w:szCs w:val="56"/>
        </w:rPr>
        <w:t xml:space="preserve"> </w:t>
      </w:r>
      <w:r w:rsidR="00E21730" w:rsidRPr="000405B8">
        <w:rPr>
          <w:color w:val="FFFFFF" w:themeColor="background1"/>
          <w:sz w:val="56"/>
          <w:szCs w:val="56"/>
        </w:rPr>
        <w:br/>
      </w:r>
      <w:r w:rsidR="0069406F" w:rsidRPr="000405B8">
        <w:rPr>
          <w:color w:val="FFFFFF" w:themeColor="background1"/>
          <w:sz w:val="56"/>
          <w:szCs w:val="56"/>
        </w:rPr>
        <w:t xml:space="preserve">(aged </w:t>
      </w:r>
      <w:r w:rsidR="00F73210" w:rsidRPr="000405B8">
        <w:rPr>
          <w:color w:val="FFFFFF" w:themeColor="background1"/>
          <w:sz w:val="56"/>
          <w:szCs w:val="56"/>
        </w:rPr>
        <w:t>12</w:t>
      </w:r>
      <w:r w:rsidR="00355188" w:rsidRPr="000405B8">
        <w:rPr>
          <w:color w:val="FFFFFF" w:themeColor="background1"/>
          <w:sz w:val="56"/>
          <w:szCs w:val="56"/>
        </w:rPr>
        <w:t>-</w:t>
      </w:r>
      <w:r w:rsidR="0069406F" w:rsidRPr="000405B8">
        <w:rPr>
          <w:color w:val="FFFFFF" w:themeColor="background1"/>
          <w:sz w:val="56"/>
          <w:szCs w:val="56"/>
        </w:rPr>
        <w:t>1</w:t>
      </w:r>
      <w:r w:rsidR="00F73210" w:rsidRPr="000405B8">
        <w:rPr>
          <w:color w:val="FFFFFF" w:themeColor="background1"/>
          <w:sz w:val="56"/>
          <w:szCs w:val="56"/>
        </w:rPr>
        <w:t>7</w:t>
      </w:r>
      <w:r w:rsidR="0069406F" w:rsidRPr="000405B8">
        <w:rPr>
          <w:color w:val="FFFFFF" w:themeColor="background1"/>
          <w:sz w:val="56"/>
          <w:szCs w:val="56"/>
        </w:rPr>
        <w:t>)</w:t>
      </w:r>
      <w:r w:rsidR="00245469" w:rsidRPr="000405B8">
        <w:rPr>
          <w:color w:val="FFFFFF" w:themeColor="background1"/>
          <w:sz w:val="56"/>
          <w:szCs w:val="56"/>
        </w:rPr>
        <w:br/>
      </w:r>
      <w:r w:rsidR="00245469" w:rsidRPr="000405B8">
        <w:rPr>
          <w:color w:val="FFFFFF" w:themeColor="background1"/>
          <w:sz w:val="56"/>
          <w:szCs w:val="56"/>
        </w:rPr>
        <w:br/>
      </w:r>
      <w:r w:rsidR="00245469" w:rsidRPr="000405B8">
        <w:rPr>
          <w:color w:val="FFFFFF" w:themeColor="background1"/>
          <w:sz w:val="56"/>
          <w:szCs w:val="56"/>
        </w:rPr>
        <w:br/>
      </w:r>
      <w:r w:rsidR="00245469" w:rsidRPr="000405B8">
        <w:rPr>
          <w:color w:val="FFFFFF" w:themeColor="background1"/>
          <w:sz w:val="56"/>
          <w:szCs w:val="56"/>
        </w:rPr>
        <w:br/>
      </w:r>
      <w:r w:rsidR="00AD2D4B">
        <w:rPr>
          <w:color w:val="FFFFFF" w:themeColor="background1"/>
          <w:sz w:val="56"/>
          <w:szCs w:val="56"/>
        </w:rPr>
        <w:t>June</w:t>
      </w:r>
      <w:r w:rsidR="00151CB5" w:rsidRPr="000405B8">
        <w:rPr>
          <w:color w:val="FFFFFF" w:themeColor="background1"/>
          <w:sz w:val="56"/>
          <w:szCs w:val="56"/>
        </w:rPr>
        <w:t xml:space="preserve"> </w:t>
      </w:r>
      <w:r w:rsidR="00115BDA" w:rsidRPr="000405B8">
        <w:rPr>
          <w:color w:val="FFFFFF" w:themeColor="background1"/>
          <w:sz w:val="56"/>
          <w:szCs w:val="56"/>
        </w:rPr>
        <w:t>202</w:t>
      </w:r>
      <w:bookmarkEnd w:id="5"/>
      <w:bookmarkEnd w:id="6"/>
      <w:r w:rsidR="007272DC">
        <w:rPr>
          <w:color w:val="FFFFFF" w:themeColor="background1"/>
          <w:sz w:val="56"/>
          <w:szCs w:val="56"/>
        </w:rPr>
        <w:t>6</w:t>
      </w:r>
      <w:r w:rsidR="00D634D9">
        <w:br w:type="page"/>
      </w:r>
    </w:p>
    <w:p w14:paraId="20DBE83F" w14:textId="3D0A98D7" w:rsidR="00636A71" w:rsidRDefault="00636A71" w:rsidP="00636A71">
      <w:pPr>
        <w:rPr>
          <w:color w:val="313131"/>
        </w:rPr>
      </w:pPr>
      <w:r w:rsidRPr="00C226CD">
        <w:rPr>
          <w:color w:val="313131"/>
        </w:rPr>
        <w:lastRenderedPageBreak/>
        <w:t>Initial Assessment and Referral (IAR) Guidance for Mental Health</w:t>
      </w:r>
      <w:r>
        <w:rPr>
          <w:color w:val="313131"/>
        </w:rPr>
        <w:t xml:space="preserve"> </w:t>
      </w:r>
      <w:r w:rsidRPr="00C226CD">
        <w:rPr>
          <w:color w:val="313131"/>
        </w:rPr>
        <w:t>Assessment Domains and Rating Guide</w:t>
      </w:r>
      <w:r>
        <w:rPr>
          <w:color w:val="313131"/>
        </w:rPr>
        <w:t xml:space="preserve"> </w:t>
      </w:r>
      <w:r w:rsidRPr="00C226CD">
        <w:rPr>
          <w:color w:val="313131"/>
        </w:rPr>
        <w:t xml:space="preserve">PART </w:t>
      </w:r>
      <w:r w:rsidR="001678B8">
        <w:rPr>
          <w:color w:val="313131"/>
        </w:rPr>
        <w:t>C</w:t>
      </w:r>
      <w:r w:rsidRPr="00C226CD">
        <w:rPr>
          <w:color w:val="313131"/>
        </w:rPr>
        <w:t xml:space="preserve"> - </w:t>
      </w:r>
      <w:r w:rsidR="001678B8">
        <w:rPr>
          <w:color w:val="313131"/>
        </w:rPr>
        <w:t>Adolescents</w:t>
      </w:r>
      <w:r w:rsidRPr="00C226CD">
        <w:rPr>
          <w:color w:val="313131"/>
        </w:rPr>
        <w:t xml:space="preserve"> (aged </w:t>
      </w:r>
      <w:r w:rsidR="001678B8">
        <w:rPr>
          <w:color w:val="313131"/>
        </w:rPr>
        <w:t>12</w:t>
      </w:r>
      <w:r w:rsidRPr="00C226CD">
        <w:rPr>
          <w:color w:val="313131"/>
        </w:rPr>
        <w:t>–1</w:t>
      </w:r>
      <w:r w:rsidR="001678B8">
        <w:rPr>
          <w:color w:val="313131"/>
        </w:rPr>
        <w:t>7</w:t>
      </w:r>
      <w:r w:rsidRPr="00C226CD">
        <w:rPr>
          <w:color w:val="313131"/>
        </w:rPr>
        <w:t>)</w:t>
      </w:r>
    </w:p>
    <w:p w14:paraId="24857A8E" w14:textId="77777777" w:rsidR="006E7B75" w:rsidRPr="00C50AB2" w:rsidRDefault="006E7B75" w:rsidP="006E7B75">
      <w:pPr>
        <w:rPr>
          <w:color w:val="313131"/>
        </w:rPr>
      </w:pPr>
      <w:bookmarkStart w:id="7" w:name="_Toc155209886"/>
      <w:r w:rsidRPr="00C50AB2">
        <w:rPr>
          <w:color w:val="313131"/>
        </w:rPr>
        <w:t>Copyright</w:t>
      </w:r>
    </w:p>
    <w:p w14:paraId="2FBB6BEF" w14:textId="5E44C1CF" w:rsidR="006E7B75" w:rsidRPr="00C50AB2" w:rsidRDefault="006E7B75" w:rsidP="006E7B75">
      <w:pPr>
        <w:rPr>
          <w:color w:val="313131"/>
        </w:rPr>
      </w:pPr>
      <w:r w:rsidRPr="00C50AB2">
        <w:rPr>
          <w:color w:val="313131"/>
        </w:rPr>
        <w:t>© 20</w:t>
      </w:r>
      <w:r>
        <w:rPr>
          <w:color w:val="313131"/>
        </w:rPr>
        <w:t>24</w:t>
      </w:r>
      <w:r w:rsidRPr="00C50AB2">
        <w:rPr>
          <w:color w:val="313131"/>
        </w:rPr>
        <w:t xml:space="preserve"> Commonwealth of Australia as represented by the Department of Health</w:t>
      </w:r>
      <w:r w:rsidR="00F93F97">
        <w:rPr>
          <w:color w:val="313131"/>
        </w:rPr>
        <w:t>, Disability and Ageing</w:t>
      </w:r>
    </w:p>
    <w:p w14:paraId="44287B34" w14:textId="77777777" w:rsidR="006E7B75" w:rsidRPr="00C50AB2" w:rsidRDefault="006E7B75" w:rsidP="006E7B75">
      <w:pPr>
        <w:rPr>
          <w:color w:val="313131"/>
        </w:rPr>
      </w:pPr>
      <w:r w:rsidRPr="00C50AB2">
        <w:rPr>
          <w:color w:val="313131"/>
        </w:rPr>
        <w:t>This work is copyright. You may copy, print, download, display and reproduce the whole or part of this work in unaltered form for your own personal use or, if you are part of an organisation, for internal use within your organisation, but only if you or your organisation:</w:t>
      </w:r>
    </w:p>
    <w:p w14:paraId="600B4963" w14:textId="77777777" w:rsidR="006E7B75" w:rsidRPr="00C50AB2" w:rsidRDefault="006E7B75" w:rsidP="006E7B75">
      <w:pPr>
        <w:rPr>
          <w:color w:val="313131"/>
        </w:rPr>
      </w:pPr>
      <w:r w:rsidRPr="00C50AB2">
        <w:rPr>
          <w:color w:val="313131"/>
        </w:rPr>
        <w:t>(a) do not use the copy or reproduction for any commercial purpose; and</w:t>
      </w:r>
    </w:p>
    <w:p w14:paraId="2C0B5074" w14:textId="77777777" w:rsidR="006E7B75" w:rsidRPr="00C50AB2" w:rsidRDefault="006E7B75" w:rsidP="006E7B75">
      <w:pPr>
        <w:rPr>
          <w:color w:val="313131"/>
        </w:rPr>
      </w:pPr>
      <w:r w:rsidRPr="00C50AB2">
        <w:rPr>
          <w:color w:val="313131"/>
        </w:rPr>
        <w:t>(b) retain this copyright notice and all disclaimer notices as part of that copy or reproduction.</w:t>
      </w:r>
    </w:p>
    <w:p w14:paraId="491A44C9" w14:textId="77777777" w:rsidR="006E7B75" w:rsidRPr="00C50AB2" w:rsidRDefault="006E7B75" w:rsidP="006E7B75">
      <w:pPr>
        <w:rPr>
          <w:color w:val="313131"/>
        </w:rPr>
      </w:pPr>
      <w:r w:rsidRPr="00C50AB2">
        <w:rPr>
          <w:color w:val="313131"/>
        </w:rPr>
        <w:t>Apart from rights as permitted by the Copyright Act 1968 (</w:t>
      </w:r>
      <w:proofErr w:type="spellStart"/>
      <w:r w:rsidRPr="00C50AB2">
        <w:rPr>
          <w:color w:val="313131"/>
        </w:rPr>
        <w:t>Cth</w:t>
      </w:r>
      <w:proofErr w:type="spellEnd"/>
      <w:r w:rsidRPr="00C50AB2">
        <w:rPr>
          <w:color w:val="313131"/>
        </w:rPr>
        <w:t>) or allowed by this copyright notice, all other rights are reserved, including (but not limited to) all commercial rights.</w:t>
      </w:r>
    </w:p>
    <w:p w14:paraId="626FCE71" w14:textId="44656839" w:rsidR="006E7B75" w:rsidRDefault="006E7B75" w:rsidP="006E7B75">
      <w:pPr>
        <w:rPr>
          <w:color w:val="313131"/>
        </w:rPr>
      </w:pPr>
      <w:r w:rsidRPr="00C50AB2">
        <w:rPr>
          <w:color w:val="313131"/>
        </w:rPr>
        <w:t>Requests and inquiries concerning reproduction and other rights to use are to be sent to the Communication Branch, Department of Health</w:t>
      </w:r>
      <w:r w:rsidR="00F93F97">
        <w:rPr>
          <w:color w:val="313131"/>
        </w:rPr>
        <w:t>, Disability and Ageing</w:t>
      </w:r>
      <w:r w:rsidRPr="00C50AB2">
        <w:rPr>
          <w:color w:val="313131"/>
        </w:rPr>
        <w:t>, GPO Box 9848, Canberra ACT 2601,</w:t>
      </w:r>
      <w:r>
        <w:rPr>
          <w:color w:val="313131"/>
        </w:rPr>
        <w:t xml:space="preserve"> </w:t>
      </w:r>
      <w:r w:rsidRPr="00C50AB2">
        <w:rPr>
          <w:color w:val="313131"/>
        </w:rPr>
        <w:t xml:space="preserve">or via e-mail to </w:t>
      </w:r>
      <w:hyperlink r:id="rId12" w:history="1">
        <w:r w:rsidRPr="00855C42">
          <w:rPr>
            <w:rStyle w:val="Hyperlink"/>
          </w:rPr>
          <w:t>copyright@health.gov.au</w:t>
        </w:r>
      </w:hyperlink>
      <w:r w:rsidRPr="00C50AB2">
        <w:rPr>
          <w:color w:val="313131"/>
        </w:rPr>
        <w:t>.</w:t>
      </w:r>
    </w:p>
    <w:p w14:paraId="764FBC09" w14:textId="77777777" w:rsidR="006E7B75" w:rsidRDefault="006E7B75" w:rsidP="006E7B75">
      <w:pPr>
        <w:pStyle w:val="Boxparagraph"/>
        <w:pBdr>
          <w:top w:val="single" w:sz="6" w:space="1" w:color="F26E3D"/>
          <w:bottom w:val="single" w:sz="6" w:space="1" w:color="F26E3D"/>
        </w:pBdr>
        <w:rPr>
          <w:color w:val="313131"/>
        </w:rPr>
      </w:pPr>
      <w:r w:rsidRPr="003460BA">
        <w:rPr>
          <w:b/>
          <w:bCs/>
        </w:rPr>
        <w:t>Permitted Uses</w:t>
      </w:r>
      <w:r>
        <w:br/>
      </w:r>
      <w:r>
        <w:rPr>
          <w:color w:val="313131"/>
        </w:rPr>
        <w:t>You may download, display, print, and reproduce the whole or part of this publication in unaltered form for:</w:t>
      </w:r>
    </w:p>
    <w:p w14:paraId="6BED9031"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your own personal use;</w:t>
      </w:r>
    </w:p>
    <w:p w14:paraId="13C1896F"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use within your organisation; or</w:t>
      </w:r>
    </w:p>
    <w:p w14:paraId="02C234E1" w14:textId="77777777" w:rsidR="006E7B75" w:rsidRDefault="006E7B75" w:rsidP="005613CF">
      <w:pPr>
        <w:pStyle w:val="Boxparagraph"/>
        <w:numPr>
          <w:ilvl w:val="0"/>
          <w:numId w:val="52"/>
        </w:numPr>
        <w:pBdr>
          <w:top w:val="single" w:sz="6" w:space="1" w:color="F26E3D"/>
          <w:bottom w:val="single" w:sz="6" w:space="1" w:color="F26E3D"/>
        </w:pBdr>
        <w:spacing w:after="0"/>
        <w:ind w:left="426" w:hanging="426"/>
        <w:rPr>
          <w:color w:val="313131"/>
        </w:rPr>
      </w:pPr>
      <w:r>
        <w:rPr>
          <w:color w:val="313131"/>
        </w:rPr>
        <w:t>distribution and sharing with third parties.</w:t>
      </w:r>
    </w:p>
    <w:p w14:paraId="6F734F23" w14:textId="77777777" w:rsidR="006E7B75" w:rsidRDefault="006E7B75" w:rsidP="006E7B75">
      <w:pPr>
        <w:pStyle w:val="Boxparagraph"/>
        <w:pBdr>
          <w:top w:val="single" w:sz="6" w:space="1" w:color="F26E3D"/>
          <w:bottom w:val="single" w:sz="6" w:space="1" w:color="F26E3D"/>
        </w:pBdr>
        <w:rPr>
          <w:color w:val="313131"/>
        </w:rPr>
      </w:pPr>
      <w:r>
        <w:rPr>
          <w:color w:val="313131"/>
        </w:rPr>
        <w:t>but only if:</w:t>
      </w:r>
    </w:p>
    <w:p w14:paraId="35AFE2C9" w14:textId="77777777" w:rsidR="006E7B75" w:rsidRDefault="006E7B75" w:rsidP="005613CF">
      <w:pPr>
        <w:pStyle w:val="Boxparagraph"/>
        <w:numPr>
          <w:ilvl w:val="0"/>
          <w:numId w:val="53"/>
        </w:numPr>
        <w:pBdr>
          <w:top w:val="single" w:sz="6" w:space="1" w:color="F26E3D"/>
          <w:bottom w:val="single" w:sz="6" w:space="1" w:color="F26E3D"/>
        </w:pBdr>
        <w:spacing w:after="0"/>
        <w:ind w:left="426" w:hanging="426"/>
        <w:rPr>
          <w:color w:val="313131"/>
        </w:rPr>
      </w:pPr>
      <w:r>
        <w:rPr>
          <w:color w:val="313131"/>
        </w:rPr>
        <w:t xml:space="preserve">you or your organisation </w:t>
      </w:r>
      <w:proofErr w:type="gramStart"/>
      <w:r>
        <w:rPr>
          <w:color w:val="313131"/>
        </w:rPr>
        <w:t>do</w:t>
      </w:r>
      <w:proofErr w:type="gramEnd"/>
      <w:r>
        <w:rPr>
          <w:color w:val="313131"/>
        </w:rPr>
        <w:t xml:space="preserve"> not use or reproduce the publication for any commercial purpose; and</w:t>
      </w:r>
    </w:p>
    <w:p w14:paraId="379C072C" w14:textId="77777777" w:rsidR="006E7B75" w:rsidRDefault="006E7B75" w:rsidP="005613CF">
      <w:pPr>
        <w:pStyle w:val="Boxparagraph"/>
        <w:numPr>
          <w:ilvl w:val="0"/>
          <w:numId w:val="53"/>
        </w:numPr>
        <w:pBdr>
          <w:top w:val="single" w:sz="6" w:space="1" w:color="F26E3D"/>
          <w:bottom w:val="single" w:sz="6" w:space="1" w:color="F26E3D"/>
        </w:pBdr>
        <w:spacing w:after="0"/>
        <w:ind w:left="426" w:hanging="426"/>
        <w:rPr>
          <w:color w:val="313131"/>
        </w:rPr>
      </w:pPr>
      <w:r>
        <w:rPr>
          <w:color w:val="313131"/>
        </w:rPr>
        <w:t>if reproduced, this copyright notice and all disclaimer notices are included as part of any reproduction.</w:t>
      </w:r>
    </w:p>
    <w:p w14:paraId="77CBE7C4" w14:textId="77777777" w:rsidR="006E7B75" w:rsidRDefault="006E7B75" w:rsidP="006E7B75">
      <w:pPr>
        <w:pStyle w:val="Boxparagraph"/>
        <w:pBdr>
          <w:top w:val="single" w:sz="6" w:space="1" w:color="F26E3D"/>
          <w:bottom w:val="single" w:sz="6" w:space="1" w:color="F26E3D"/>
        </w:pBdr>
      </w:pPr>
      <w:r>
        <w:t xml:space="preserve">Enquiries regarding use of this publication should be addressed to </w:t>
      </w:r>
      <w:hyperlink r:id="rId13" w:history="1">
        <w:r w:rsidRPr="00FD023A">
          <w:rPr>
            <w:rStyle w:val="Hyperlink"/>
          </w:rPr>
          <w:t>MH.IARProject@health.gov.au</w:t>
        </w:r>
      </w:hyperlink>
      <w:r>
        <w:t xml:space="preserve"> </w:t>
      </w:r>
    </w:p>
    <w:p w14:paraId="648740AA" w14:textId="5D6E50E4" w:rsidR="006E7B75" w:rsidRDefault="006E7B75" w:rsidP="006E7B75">
      <w:pPr>
        <w:pStyle w:val="Boxparagraph"/>
        <w:pBdr>
          <w:top w:val="single" w:sz="6" w:space="1" w:color="F26E3D"/>
          <w:bottom w:val="single" w:sz="6" w:space="1" w:color="F26E3D"/>
        </w:pBdr>
      </w:pPr>
      <w:r>
        <w:t>This licence does not cover, and there is no permission given for, use of the Commonwealth Coat of Arms or any logos and trademarks (including the logo of the Department of Health</w:t>
      </w:r>
      <w:r w:rsidR="007272DC">
        <w:t>, Disability and Ageing</w:t>
      </w:r>
      <w:r>
        <w:t>).</w:t>
      </w:r>
    </w:p>
    <w:p w14:paraId="33C89A57" w14:textId="77777777" w:rsidR="006E7B75" w:rsidRPr="00581AFC" w:rsidRDefault="006E7B75" w:rsidP="006E7B75">
      <w:pPr>
        <w:pStyle w:val="Boxparagraph"/>
        <w:pBdr>
          <w:top w:val="single" w:sz="6" w:space="1" w:color="F26E3D"/>
          <w:bottom w:val="single" w:sz="6" w:space="1" w:color="F26E3D"/>
        </w:pBdr>
        <w:rPr>
          <w:b/>
          <w:bCs/>
        </w:rPr>
      </w:pPr>
      <w:r w:rsidRPr="00581AFC">
        <w:rPr>
          <w:b/>
          <w:bCs/>
        </w:rPr>
        <w:t>Disclaimer</w:t>
      </w:r>
    </w:p>
    <w:p w14:paraId="31D5DA9E" w14:textId="77777777" w:rsidR="006E7B75" w:rsidRDefault="006E7B75" w:rsidP="006E7B75">
      <w:pPr>
        <w:pStyle w:val="Boxparagraph"/>
        <w:pBdr>
          <w:top w:val="single" w:sz="6" w:space="1" w:color="F26E3D"/>
          <w:bottom w:val="single" w:sz="6" w:space="1" w:color="F26E3D"/>
        </w:pBdr>
      </w:pPr>
      <w:r>
        <w:t>Use of this publication is not a substitute for professional knowledge and clinical judgement. Systems and processes for initial assessment and referral should consider the unique and personal circumstances of the individual client, including other health or social issues, their preferences and choices, and any risk or safety issues.</w:t>
      </w:r>
    </w:p>
    <w:p w14:paraId="74309F29" w14:textId="2501CE62" w:rsidR="006E7B75" w:rsidRDefault="006E7B75" w:rsidP="006E7B75">
      <w:pPr>
        <w:pStyle w:val="Boxparagraph"/>
        <w:pBdr>
          <w:top w:val="single" w:sz="6" w:space="1" w:color="F26E3D"/>
          <w:bottom w:val="single" w:sz="6" w:space="1" w:color="F26E3D"/>
        </w:pBdr>
      </w:pPr>
      <w:r>
        <w:t>Use of this publication is at your own risk, and you must make your own assessment of its appropriateness for the environment and circumstances in which it is to be applied. The Department of Health</w:t>
      </w:r>
      <w:r w:rsidR="005525A6">
        <w:t>, Disability and Ageing</w:t>
      </w:r>
      <w:r>
        <w:t xml:space="preserve"> assumes no legal liability or responsibility to anyone for the consequences of using or relying on the information included or incorporated in this publication. </w:t>
      </w:r>
    </w:p>
    <w:p w14:paraId="0856D7D7" w14:textId="68639135" w:rsidR="006E7B75" w:rsidRDefault="006E7B75" w:rsidP="006E7B75">
      <w:pPr>
        <w:pStyle w:val="Boxparagraph"/>
        <w:pBdr>
          <w:top w:val="single" w:sz="6" w:space="1" w:color="F26E3D"/>
          <w:bottom w:val="single" w:sz="6" w:space="1" w:color="F26E3D"/>
        </w:pBdr>
      </w:pPr>
      <w:r>
        <w:t>This publication contains links to external websites that the Department of Health</w:t>
      </w:r>
      <w:r w:rsidR="005525A6">
        <w:t>, Disability and</w:t>
      </w:r>
      <w:r w:rsidR="00AD2D4B">
        <w:t xml:space="preserve"> </w:t>
      </w:r>
      <w:r w:rsidR="005525A6">
        <w:t>Ageing</w:t>
      </w:r>
      <w:r>
        <w:t xml:space="preserve"> has no direct control over. It is the responsibility of users to make their own decisions about the accuracy, currency, reliability, and completeness of information contained on linked websites.  </w:t>
      </w:r>
    </w:p>
    <w:p w14:paraId="06A314F9" w14:textId="77777777" w:rsidR="006E7B75" w:rsidRDefault="006E7B75" w:rsidP="006E7B75">
      <w:pPr>
        <w:pStyle w:val="Boxparagraph"/>
        <w:pBdr>
          <w:top w:val="single" w:sz="6" w:space="1" w:color="F26E3D"/>
          <w:bottom w:val="single" w:sz="6" w:space="1" w:color="F26E3D"/>
        </w:pBdr>
        <w:rPr>
          <w:rStyle w:val="Hyperlink"/>
        </w:rPr>
      </w:pPr>
      <w:r>
        <w:t xml:space="preserve">The contents of this publication may be updated from time to time and users are encouraged to regularly visit </w:t>
      </w:r>
      <w:hyperlink r:id="rId14" w:anchor="/" w:history="1">
        <w:r>
          <w:rPr>
            <w:rStyle w:val="Hyperlink"/>
          </w:rPr>
          <w:t>IAR-DST</w:t>
        </w:r>
      </w:hyperlink>
      <w:r>
        <w:t xml:space="preserve"> to check for updated versions of this publication.</w:t>
      </w:r>
    </w:p>
    <w:p w14:paraId="39683AF9" w14:textId="77777777" w:rsidR="006E7B75" w:rsidRPr="007663BC" w:rsidRDefault="006E7B75" w:rsidP="006E7B75">
      <w:pPr>
        <w:pStyle w:val="Heading2"/>
      </w:pPr>
      <w:bookmarkStart w:id="8" w:name="_Toc155789627"/>
      <w:bookmarkStart w:id="9" w:name="_Toc155791452"/>
      <w:bookmarkStart w:id="10" w:name="_Toc167784944"/>
      <w:r w:rsidRPr="007663BC">
        <w:lastRenderedPageBreak/>
        <w:t>Note on intended users</w:t>
      </w:r>
      <w:bookmarkEnd w:id="8"/>
      <w:bookmarkEnd w:id="9"/>
      <w:bookmarkEnd w:id="10"/>
    </w:p>
    <w:p w14:paraId="6EAB23DE" w14:textId="7DDBFE6A" w:rsidR="006E7B75" w:rsidRDefault="006E7B75" w:rsidP="006E7B75">
      <w:pPr>
        <w:rPr>
          <w:szCs w:val="20"/>
        </w:rPr>
      </w:pPr>
      <w:r w:rsidRPr="00EA5291">
        <w:t xml:space="preserve">The Initial Assessment and Referral (IAR) Guidance for Mental Health and </w:t>
      </w:r>
      <w:r w:rsidR="00F96332">
        <w:t xml:space="preserve">IAR </w:t>
      </w:r>
      <w:r w:rsidRPr="00EA5291">
        <w:t>Decision Support Tool (</w:t>
      </w:r>
      <w:r w:rsidR="00F96332">
        <w:t>IAR-</w:t>
      </w:r>
      <w:r w:rsidRPr="00EA5291">
        <w:t xml:space="preserve">DST) is designed for use by Australian health professionals when a person presents to primary care for assistance for their mental health, or when the health professional providing the service identifies the person may be experiencing possible mental health symptoms and/or psychological distress. The IAR is intended to assist Australian health professionals to decide the most appropriate level of care a patient will need across five levels of care in </w:t>
      </w:r>
      <w:r w:rsidRPr="00574BCE">
        <w:rPr>
          <w:szCs w:val="20"/>
        </w:rPr>
        <w:t xml:space="preserve">an </w:t>
      </w:r>
      <w:hyperlink r:id="rId15" w:history="1">
        <w:r w:rsidRPr="00574BCE">
          <w:rPr>
            <w:rStyle w:val="Hyperlink"/>
            <w:szCs w:val="20"/>
          </w:rPr>
          <w:t>Australian stepped care model</w:t>
        </w:r>
      </w:hyperlink>
      <w:r w:rsidRPr="00574BCE">
        <w:rPr>
          <w:szCs w:val="20"/>
        </w:rPr>
        <w:t>.</w:t>
      </w:r>
    </w:p>
    <w:p w14:paraId="368BEB71" w14:textId="77777777" w:rsidR="006E7B75" w:rsidRDefault="006E7B75" w:rsidP="006E7B75">
      <w:r>
        <w:t>The IAR Guidance documentation provides key information for Australian health professionals who undertake assessment and referral of people presenting to primary care who may have a mental health need.</w:t>
      </w:r>
    </w:p>
    <w:p w14:paraId="30D42831" w14:textId="394C33F4" w:rsidR="006E7B75" w:rsidRDefault="006E7B75" w:rsidP="006E7B75">
      <w:r>
        <w:t>It also provides information for mental health policy, program and service designers, and mental health and primary care service providers considering embedding the IAR into their systems, processes</w:t>
      </w:r>
      <w:r w:rsidR="004643B2">
        <w:t>,</w:t>
      </w:r>
      <w:r>
        <w:t xml:space="preserve"> and services.</w:t>
      </w:r>
    </w:p>
    <w:p w14:paraId="5616A6FB" w14:textId="2511492A" w:rsidR="006E7B75" w:rsidRDefault="006E7B75" w:rsidP="006E7B75">
      <w:r>
        <w:t>Widespread adoption of the IAR 8 domain assessment framework and level of care model in the Australian healthcare system will aid in consistency of assessment and communication of patient information between practitioners, services</w:t>
      </w:r>
      <w:r w:rsidR="0078463C">
        <w:t>,</w:t>
      </w:r>
      <w:r>
        <w:t xml:space="preserve"> and systems.</w:t>
      </w:r>
    </w:p>
    <w:p w14:paraId="3E10DA74" w14:textId="77777777" w:rsidR="006E7B75" w:rsidRPr="00671174" w:rsidRDefault="006E7B75" w:rsidP="006E7B75">
      <w:pPr>
        <w:pStyle w:val="Heading2"/>
      </w:pPr>
      <w:bookmarkStart w:id="11" w:name="_Toc155789628"/>
      <w:bookmarkStart w:id="12" w:name="_Toc155791453"/>
      <w:bookmarkStart w:id="13" w:name="_Toc167784945"/>
      <w:r w:rsidRPr="00C1337A">
        <w:t xml:space="preserve">Terms of </w:t>
      </w:r>
      <w:r>
        <w:t>u</w:t>
      </w:r>
      <w:r w:rsidRPr="00C1337A">
        <w:t>se</w:t>
      </w:r>
      <w:bookmarkEnd w:id="11"/>
      <w:bookmarkEnd w:id="12"/>
      <w:bookmarkEnd w:id="13"/>
    </w:p>
    <w:p w14:paraId="279963DE" w14:textId="0720EF4E" w:rsidR="006E7B75" w:rsidRPr="00E63814" w:rsidRDefault="006E7B75" w:rsidP="006E7B75">
      <w:pPr>
        <w:keepLines/>
        <w:rPr>
          <w:rFonts w:eastAsia="Calibri"/>
        </w:rPr>
      </w:pPr>
      <w:r w:rsidRPr="00E63814">
        <w:rPr>
          <w:rFonts w:eastAsia="Calibri"/>
        </w:rPr>
        <w:t>As a condition of Your use of the Online Decision Support Tool and its documentation and guidance materi</w:t>
      </w:r>
      <w:r>
        <w:rPr>
          <w:rFonts w:eastAsia="Calibri"/>
        </w:rPr>
        <w:t>al (IAR Guidance),</w:t>
      </w:r>
      <w:r w:rsidRPr="00E63814">
        <w:rPr>
          <w:rFonts w:eastAsia="Calibri"/>
        </w:rPr>
        <w:t xml:space="preserve"> You must agree to these </w:t>
      </w:r>
      <w:hyperlink r:id="rId16" w:anchor="/" w:history="1">
        <w:r w:rsidRPr="00214D51">
          <w:rPr>
            <w:rStyle w:val="Hyperlink"/>
            <w:rFonts w:eastAsia="Calibri"/>
          </w:rPr>
          <w:t>Terms of Use</w:t>
        </w:r>
      </w:hyperlink>
      <w:r w:rsidRPr="00E63814">
        <w:rPr>
          <w:rFonts w:eastAsia="Calibri"/>
        </w:rPr>
        <w:t xml:space="preserve"> each time you use the Online Decision Support Tool</w:t>
      </w:r>
      <w:r>
        <w:rPr>
          <w:rFonts w:eastAsia="Calibri"/>
        </w:rPr>
        <w:t xml:space="preserve"> </w:t>
      </w:r>
      <w:r w:rsidRPr="00E63814">
        <w:rPr>
          <w:rFonts w:eastAsia="Calibri"/>
        </w:rPr>
        <w:t xml:space="preserve">and </w:t>
      </w:r>
      <w:r>
        <w:rPr>
          <w:rFonts w:eastAsia="Calibri"/>
        </w:rPr>
        <w:t>IAR Guidance</w:t>
      </w:r>
      <w:r w:rsidRPr="00E63814">
        <w:rPr>
          <w:rFonts w:eastAsia="Calibri"/>
        </w:rPr>
        <w:t>.</w:t>
      </w:r>
      <w:r w:rsidRPr="00020D78">
        <w:rPr>
          <w:rFonts w:eastAsia="Calibri"/>
        </w:rPr>
        <w:t xml:space="preserve"> </w:t>
      </w:r>
      <w:r>
        <w:rPr>
          <w:rFonts w:eastAsia="Calibri"/>
        </w:rPr>
        <w:t>T</w:t>
      </w:r>
      <w:r w:rsidRPr="00020D78">
        <w:rPr>
          <w:rFonts w:eastAsia="Calibri"/>
        </w:rPr>
        <w:t>he use of th</w:t>
      </w:r>
      <w:r>
        <w:rPr>
          <w:rFonts w:eastAsia="Calibri"/>
        </w:rPr>
        <w:t>is</w:t>
      </w:r>
      <w:r w:rsidRPr="00020D78">
        <w:rPr>
          <w:rFonts w:eastAsia="Calibri"/>
        </w:rPr>
        <w:t xml:space="preserve"> Part is subject to the </w:t>
      </w:r>
      <w:r>
        <w:rPr>
          <w:rFonts w:eastAsia="Calibri"/>
        </w:rPr>
        <w:t>Terms of Use</w:t>
      </w:r>
      <w:r w:rsidRPr="00020D78">
        <w:rPr>
          <w:rFonts w:eastAsia="Calibri"/>
        </w:rPr>
        <w:t>. </w:t>
      </w:r>
    </w:p>
    <w:p w14:paraId="68945CAB" w14:textId="77777777" w:rsidR="00923134" w:rsidRPr="009B10AC" w:rsidRDefault="00923134" w:rsidP="00923134">
      <w:pPr>
        <w:pStyle w:val="Heading2"/>
      </w:pPr>
      <w:bookmarkStart w:id="14" w:name="_Toc167784946"/>
      <w:r>
        <w:t xml:space="preserve">About </w:t>
      </w:r>
      <w:r>
        <w:fldChar w:fldCharType="begin"/>
      </w:r>
      <w:r>
        <w:instrText>TOC \h \z \t "Box heading" \c</w:instrText>
      </w:r>
      <w:r>
        <w:fldChar w:fldCharType="separate"/>
      </w:r>
      <w:r>
        <w:fldChar w:fldCharType="end"/>
      </w:r>
      <w:bookmarkStart w:id="15" w:name="_Toc151446026"/>
      <w:bookmarkStart w:id="16" w:name="_Toc151624057"/>
      <w:bookmarkStart w:id="17" w:name="_Toc151624086"/>
      <w:bookmarkStart w:id="18" w:name="_Toc151624209"/>
      <w:r>
        <w:t>t</w:t>
      </w:r>
      <w:r w:rsidRPr="009B10AC">
        <w:t>he IAR Guidance documentation and IAR-DST</w:t>
      </w:r>
      <w:bookmarkEnd w:id="7"/>
      <w:bookmarkEnd w:id="14"/>
      <w:bookmarkEnd w:id="15"/>
      <w:bookmarkEnd w:id="16"/>
      <w:bookmarkEnd w:id="17"/>
      <w:bookmarkEnd w:id="18"/>
    </w:p>
    <w:p w14:paraId="11D4403B" w14:textId="015C3EE8" w:rsidR="00F1651A" w:rsidRDefault="00F1651A" w:rsidP="00F1651A">
      <w:pPr>
        <w:rPr>
          <w:rFonts w:eastAsia="Calibri"/>
        </w:rPr>
      </w:pPr>
      <w:bookmarkStart w:id="19" w:name="_Toc151446028"/>
      <w:bookmarkStart w:id="20" w:name="_Toc151460964"/>
      <w:r>
        <w:rPr>
          <w:rFonts w:eastAsia="Calibri"/>
        </w:rPr>
        <w:t xml:space="preserve">The Initial Assessment and Referral </w:t>
      </w:r>
      <w:r w:rsidR="00E96A10">
        <w:rPr>
          <w:rFonts w:eastAsia="Calibri"/>
        </w:rPr>
        <w:t xml:space="preserve">(IAR) </w:t>
      </w:r>
      <w:r>
        <w:rPr>
          <w:rFonts w:eastAsia="Calibri"/>
        </w:rPr>
        <w:t>for Mental Health comprises the online IAR</w:t>
      </w:r>
      <w:r w:rsidR="00220985">
        <w:rPr>
          <w:rFonts w:eastAsia="Calibri"/>
        </w:rPr>
        <w:t xml:space="preserve"> </w:t>
      </w:r>
      <w:r>
        <w:rPr>
          <w:rFonts w:eastAsia="Calibri"/>
        </w:rPr>
        <w:t xml:space="preserve">Decision Support Tool (IAR-DST) and Guidance documentation. </w:t>
      </w:r>
    </w:p>
    <w:p w14:paraId="16B0E104" w14:textId="77777777" w:rsidR="00F1651A" w:rsidRDefault="00F1651A" w:rsidP="00F1651A">
      <w:pPr>
        <w:rPr>
          <w:rFonts w:eastAsia="Calibri" w:cs="Arial"/>
          <w:szCs w:val="20"/>
        </w:rPr>
      </w:pPr>
      <w:r>
        <w:rPr>
          <w:rFonts w:eastAsia="Calibri"/>
        </w:rPr>
        <w:t xml:space="preserve">The IAR Guidance documentation includes a suite of documents providing information about the IAR and how to use it appropriately and effectively with people of different ages who present to the Australian </w:t>
      </w:r>
      <w:r w:rsidRPr="007C6B57">
        <w:rPr>
          <w:rFonts w:eastAsia="Calibri" w:cs="Arial"/>
          <w:szCs w:val="20"/>
        </w:rPr>
        <w:t xml:space="preserve">primary care </w:t>
      </w:r>
      <w:r>
        <w:rPr>
          <w:rFonts w:eastAsia="Calibri" w:cs="Arial"/>
          <w:szCs w:val="20"/>
        </w:rPr>
        <w:t xml:space="preserve">system </w:t>
      </w:r>
      <w:r w:rsidRPr="007C6B57">
        <w:rPr>
          <w:rFonts w:eastAsia="Calibri" w:cs="Arial"/>
          <w:szCs w:val="20"/>
        </w:rPr>
        <w:t>with mental health symptoms and/or psychological distress</w:t>
      </w:r>
      <w:r>
        <w:rPr>
          <w:rFonts w:eastAsia="Calibri" w:cs="Arial"/>
          <w:szCs w:val="20"/>
        </w:rPr>
        <w:t>.</w:t>
      </w:r>
    </w:p>
    <w:p w14:paraId="1AB5182B" w14:textId="05AD6539" w:rsidR="00F1651A" w:rsidRDefault="00F1651A" w:rsidP="00F1651A">
      <w:pPr>
        <w:keepLines/>
        <w:rPr>
          <w:rStyle w:val="normaltextrun"/>
          <w:color w:val="000000"/>
          <w:shd w:val="clear" w:color="auto" w:fill="FFFFFF"/>
        </w:rPr>
      </w:pPr>
      <w:r>
        <w:rPr>
          <w:rFonts w:eastAsia="Calibri"/>
        </w:rPr>
        <w:t>T</w:t>
      </w:r>
      <w:r w:rsidRPr="003F74F7">
        <w:rPr>
          <w:rFonts w:eastAsia="Calibri"/>
        </w:rPr>
        <w:t xml:space="preserve">he </w:t>
      </w:r>
      <w:r w:rsidRPr="00C15E42">
        <w:rPr>
          <w:i/>
          <w:iCs/>
        </w:rPr>
        <w:t>Initial Assessment and Referral Guidance for Mental Health – PART A – General Guidance,</w:t>
      </w:r>
      <w:r w:rsidRPr="00846E2C">
        <w:rPr>
          <w:b/>
          <w:bCs/>
        </w:rPr>
        <w:t xml:space="preserve"> </w:t>
      </w:r>
      <w:r w:rsidRPr="00D744FE">
        <w:rPr>
          <w:rFonts w:eastAsia="Calibri"/>
        </w:rPr>
        <w:t>provides information on the IAR relevant to all age groups. It articulates the principles gu</w:t>
      </w:r>
      <w:r>
        <w:rPr>
          <w:rFonts w:eastAsia="Calibri"/>
        </w:rPr>
        <w:t xml:space="preserve">iding the use of the IAR 8 domain assessment framework and IAR-DST to determine </w:t>
      </w:r>
      <w:r>
        <w:t>or confirm</w:t>
      </w:r>
      <w:r w:rsidRPr="00127AAF">
        <w:t xml:space="preserve"> the </w:t>
      </w:r>
      <w:r>
        <w:t>most appropriate</w:t>
      </w:r>
      <w:r w:rsidRPr="00127AAF">
        <w:t xml:space="preserve"> level of </w:t>
      </w:r>
      <w:r>
        <w:t>mental health treatment/care</w:t>
      </w:r>
      <w:r w:rsidRPr="00127AAF">
        <w:t xml:space="preserve"> a patient </w:t>
      </w:r>
      <w:r>
        <w:t xml:space="preserve">requires, based on their current symptoms and circumstances. It provides information about the IAR five levels of care in the primary mental health care system and the types of services and supports associated with each level of care. It also provides general information about the online IAR-DST available at </w:t>
      </w:r>
      <w:hyperlink r:id="rId17" w:anchor="/" w:history="1">
        <w:r w:rsidRPr="00D01B50">
          <w:rPr>
            <w:rStyle w:val="Hyperlink"/>
            <w:shd w:val="clear" w:color="auto" w:fill="FFFFFF"/>
          </w:rPr>
          <w:t>https://iar-dst.online/#/</w:t>
        </w:r>
      </w:hyperlink>
      <w:r w:rsidRPr="6A53DE32">
        <w:rPr>
          <w:rStyle w:val="normaltextrun"/>
          <w:color w:val="000000"/>
          <w:shd w:val="clear" w:color="auto" w:fill="FFFFFF"/>
        </w:rPr>
        <w:t>.</w:t>
      </w:r>
    </w:p>
    <w:p w14:paraId="306CE890" w14:textId="77777777" w:rsidR="00F1651A" w:rsidRDefault="00F1651A" w:rsidP="0000603E">
      <w:r w:rsidRPr="00D744FE">
        <w:t xml:space="preserve">Detailed information on the </w:t>
      </w:r>
      <w:r>
        <w:t>8</w:t>
      </w:r>
      <w:r w:rsidRPr="00D744FE">
        <w:t xml:space="preserve"> domains and</w:t>
      </w:r>
      <w:r>
        <w:t xml:space="preserve"> how to</w:t>
      </w:r>
      <w:r w:rsidRPr="00D744FE">
        <w:t xml:space="preserve"> rat</w:t>
      </w:r>
      <w:r>
        <w:t>e</w:t>
      </w:r>
      <w:r w:rsidRPr="00D744FE">
        <w:t xml:space="preserve"> each domain for children, adolescents, adults and older adults is contained in the IAR Assessment Domains and Rating Guide for each age group, available as follows:</w:t>
      </w:r>
    </w:p>
    <w:p w14:paraId="6D8B3CA0" w14:textId="77777777" w:rsidR="00603AB0" w:rsidRPr="001E684F" w:rsidRDefault="00603AB0" w:rsidP="00144654">
      <w:pPr>
        <w:pStyle w:val="Bulletlevel1"/>
        <w:numPr>
          <w:ilvl w:val="0"/>
          <w:numId w:val="57"/>
        </w:numPr>
      </w:pPr>
      <w:r>
        <w:t xml:space="preserve">Part B - </w:t>
      </w:r>
      <w:r w:rsidRPr="00E32E99">
        <w:t>Children (aged 5</w:t>
      </w:r>
      <w:r>
        <w:t>-</w:t>
      </w:r>
      <w:r w:rsidRPr="00E32E99">
        <w:t>11)</w:t>
      </w:r>
    </w:p>
    <w:p w14:paraId="11A1C38F" w14:textId="0648A133" w:rsidR="00603AB0" w:rsidRPr="001E684F" w:rsidRDefault="00603AB0" w:rsidP="00144654">
      <w:pPr>
        <w:pStyle w:val="Bulletlevel1"/>
        <w:numPr>
          <w:ilvl w:val="0"/>
          <w:numId w:val="57"/>
        </w:numPr>
      </w:pPr>
      <w:r>
        <w:t xml:space="preserve">Part C - </w:t>
      </w:r>
      <w:r w:rsidRPr="00E32E99">
        <w:t>Adolescents (aged 12</w:t>
      </w:r>
      <w:r>
        <w:t>-</w:t>
      </w:r>
      <w:r w:rsidRPr="00E32E99">
        <w:t>17)</w:t>
      </w:r>
      <w:r>
        <w:t xml:space="preserve"> </w:t>
      </w:r>
      <w:r w:rsidRPr="001668BD">
        <w:t>(</w:t>
      </w:r>
      <w:r w:rsidRPr="00603AB0">
        <w:rPr>
          <w:i/>
          <w:iCs/>
        </w:rPr>
        <w:t>this document</w:t>
      </w:r>
      <w:r w:rsidRPr="001668BD">
        <w:t>)</w:t>
      </w:r>
    </w:p>
    <w:p w14:paraId="05D7FB20" w14:textId="77777777" w:rsidR="00603AB0" w:rsidRPr="001E684F" w:rsidRDefault="00603AB0" w:rsidP="00144654">
      <w:pPr>
        <w:pStyle w:val="Bulletlevel1"/>
        <w:numPr>
          <w:ilvl w:val="0"/>
          <w:numId w:val="57"/>
        </w:numPr>
      </w:pPr>
      <w:r>
        <w:t>Part D</w:t>
      </w:r>
      <w:r w:rsidRPr="001E684F">
        <w:t xml:space="preserve"> </w:t>
      </w:r>
      <w:r w:rsidRPr="00E32E99">
        <w:t>– Adults (aged 18</w:t>
      </w:r>
      <w:r>
        <w:t>-</w:t>
      </w:r>
      <w:r w:rsidRPr="00E32E99">
        <w:t>64)</w:t>
      </w:r>
      <w:r>
        <w:t xml:space="preserve"> </w:t>
      </w:r>
    </w:p>
    <w:p w14:paraId="7A721E83" w14:textId="77777777" w:rsidR="00D73363" w:rsidRDefault="00603AB0" w:rsidP="00144654">
      <w:pPr>
        <w:pStyle w:val="Bulletlevel1"/>
        <w:numPr>
          <w:ilvl w:val="0"/>
          <w:numId w:val="57"/>
        </w:numPr>
      </w:pPr>
      <w:r>
        <w:t>Part E</w:t>
      </w:r>
      <w:r w:rsidRPr="001E684F">
        <w:t xml:space="preserve"> </w:t>
      </w:r>
      <w:r w:rsidRPr="00E32E99">
        <w:t>– Older Adults (aged 65 and over)</w:t>
      </w:r>
    </w:p>
    <w:p w14:paraId="099EFDD7" w14:textId="42EF8946" w:rsidR="00F1651A" w:rsidRPr="007E6C4D" w:rsidRDefault="00F1651A" w:rsidP="0000603E">
      <w:r w:rsidRPr="74CE8199">
        <w:t xml:space="preserve">Whilst the IAR Guidance </w:t>
      </w:r>
      <w:r>
        <w:t xml:space="preserve">documentation </w:t>
      </w:r>
      <w:r w:rsidRPr="74CE8199">
        <w:t xml:space="preserve">uses age to indicate the overall appropriateness of each </w:t>
      </w:r>
      <w:r>
        <w:t>rating guide</w:t>
      </w:r>
      <w:r w:rsidRPr="74CE8199">
        <w:t xml:space="preserve">, the final decision about the most appropriate </w:t>
      </w:r>
      <w:r>
        <w:t>rating guide</w:t>
      </w:r>
      <w:r w:rsidRPr="74CE8199">
        <w:t xml:space="preserve"> to use with each </w:t>
      </w:r>
      <w:r>
        <w:t>person</w:t>
      </w:r>
      <w:r w:rsidRPr="74CE8199">
        <w:t xml:space="preserve"> is based on the clinical judgment of the user, considering contextual</w:t>
      </w:r>
      <w:r>
        <w:t xml:space="preserve"> and</w:t>
      </w:r>
      <w:r w:rsidRPr="74CE8199">
        <w:t xml:space="preserve"> developmental</w:t>
      </w:r>
      <w:r>
        <w:t xml:space="preserve"> factors.</w:t>
      </w:r>
    </w:p>
    <w:p w14:paraId="0042819F" w14:textId="77777777" w:rsidR="00501AEC" w:rsidRPr="0058585B" w:rsidRDefault="00501AEC" w:rsidP="00501AEC">
      <w:pPr>
        <w:pStyle w:val="Heading2"/>
      </w:pPr>
      <w:bookmarkStart w:id="21" w:name="_Toc152960159"/>
      <w:bookmarkStart w:id="22" w:name="_Toc155791455"/>
      <w:bookmarkStart w:id="23" w:name="_Toc167784947"/>
      <w:r>
        <w:lastRenderedPageBreak/>
        <w:t>A note on language</w:t>
      </w:r>
      <w:bookmarkEnd w:id="21"/>
      <w:bookmarkEnd w:id="22"/>
      <w:bookmarkEnd w:id="23"/>
    </w:p>
    <w:bookmarkEnd w:id="19"/>
    <w:bookmarkEnd w:id="20"/>
    <w:p w14:paraId="0CA56C8A" w14:textId="2BE8BBDC" w:rsidR="0078720D" w:rsidRPr="007D4B0B" w:rsidRDefault="0078720D" w:rsidP="0078720D">
      <w:pPr>
        <w:spacing w:after="0"/>
        <w:textAlignment w:val="baseline"/>
        <w:rPr>
          <w:rFonts w:ascii="Segoe UI" w:hAnsi="Segoe UI" w:cs="Segoe UI"/>
          <w:sz w:val="18"/>
          <w:szCs w:val="18"/>
        </w:rPr>
      </w:pPr>
      <w:r w:rsidRPr="007D4B0B">
        <w:rPr>
          <w:rFonts w:cs="Arial"/>
          <w:szCs w:val="20"/>
        </w:rPr>
        <w:t xml:space="preserve">Mental health systems and services include many diverse terms and phrases that refer to people, roles and processes. </w:t>
      </w:r>
      <w:r>
        <w:rPr>
          <w:rFonts w:cs="Arial"/>
          <w:szCs w:val="20"/>
        </w:rPr>
        <w:t>P</w:t>
      </w:r>
      <w:r w:rsidRPr="007D4B0B">
        <w:rPr>
          <w:rFonts w:cs="Arial"/>
          <w:szCs w:val="20"/>
        </w:rPr>
        <w:t>referred terminology in mental health may vary from both the terms in policy documents and the terms other people prefer. Not all terms used have commonly agreed definitions, and not all readers will identify with the use of labels in the same way as they are presented here. </w:t>
      </w:r>
      <w:r>
        <w:rPr>
          <w:rFonts w:cs="Arial"/>
          <w:szCs w:val="20"/>
        </w:rPr>
        <w:t xml:space="preserve">A </w:t>
      </w:r>
      <w:r w:rsidRPr="00125EB1">
        <w:rPr>
          <w:rFonts w:cs="Arial"/>
          <w:szCs w:val="20"/>
        </w:rPr>
        <w:t>glossary of terms</w:t>
      </w:r>
      <w:r>
        <w:rPr>
          <w:rFonts w:cs="Arial"/>
          <w:szCs w:val="20"/>
        </w:rPr>
        <w:t xml:space="preserve"> is provided in </w:t>
      </w:r>
      <w:r w:rsidR="00775C8E">
        <w:rPr>
          <w:rFonts w:cs="Arial"/>
          <w:szCs w:val="20"/>
        </w:rPr>
        <w:t>t</w:t>
      </w:r>
      <w:r w:rsidRPr="003F74F7">
        <w:rPr>
          <w:rFonts w:eastAsia="Calibri"/>
        </w:rPr>
        <w:t xml:space="preserve">he </w:t>
      </w:r>
      <w:r w:rsidRPr="00C15E42">
        <w:rPr>
          <w:i/>
          <w:iCs/>
        </w:rPr>
        <w:t>Initial Assessment and Referral Guidance for Mental Health – P</w:t>
      </w:r>
      <w:r>
        <w:rPr>
          <w:i/>
          <w:iCs/>
        </w:rPr>
        <w:t>art</w:t>
      </w:r>
      <w:r w:rsidRPr="00C15E42">
        <w:rPr>
          <w:i/>
          <w:iCs/>
        </w:rPr>
        <w:t xml:space="preserve"> A – General Guidance</w:t>
      </w:r>
      <w:r>
        <w:rPr>
          <w:i/>
          <w:iCs/>
        </w:rPr>
        <w:t>.</w:t>
      </w:r>
    </w:p>
    <w:p w14:paraId="56F353B0" w14:textId="4141A15B" w:rsidR="00BC125B" w:rsidRDefault="00BC125B" w:rsidP="0078720D">
      <w:pPr>
        <w:pStyle w:val="Heading2"/>
        <w:rPr>
          <w:rFonts w:hAnsiTheme="minorHAnsi" w:cstheme="minorHAnsi"/>
        </w:rPr>
      </w:pPr>
      <w:r>
        <w:rPr>
          <w:rFonts w:hAnsiTheme="minorHAnsi" w:cstheme="minorHAnsi"/>
        </w:rPr>
        <w:br w:type="page"/>
      </w:r>
    </w:p>
    <w:p w14:paraId="20DE4312" w14:textId="77777777" w:rsidR="00C8301E" w:rsidRDefault="0044309E" w:rsidP="000721D0">
      <w:pPr>
        <w:pStyle w:val="Heading1"/>
        <w:rPr>
          <w:noProof/>
        </w:rPr>
      </w:pPr>
      <w:bookmarkStart w:id="24" w:name="_Toc156998248"/>
      <w:bookmarkStart w:id="25" w:name="_Toc167784948"/>
      <w:r>
        <w:lastRenderedPageBreak/>
        <w:t>Contents</w:t>
      </w:r>
      <w:bookmarkEnd w:id="24"/>
      <w:bookmarkEnd w:id="25"/>
      <w:r w:rsidR="00B15782">
        <w:fldChar w:fldCharType="begin"/>
      </w:r>
      <w:r w:rsidR="00B15782">
        <w:instrText xml:space="preserve"> TOC \o "1-3" \h \z \u </w:instrText>
      </w:r>
      <w:r w:rsidR="00B15782">
        <w:fldChar w:fldCharType="separate"/>
      </w:r>
    </w:p>
    <w:p w14:paraId="1849F350" w14:textId="3A2C4F03"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4" w:history="1">
        <w:r w:rsidRPr="00E305FE">
          <w:rPr>
            <w:rStyle w:val="Hyperlink"/>
            <w:noProof/>
          </w:rPr>
          <w:t>Note on intended users</w:t>
        </w:r>
        <w:r>
          <w:rPr>
            <w:noProof/>
            <w:webHidden/>
          </w:rPr>
          <w:tab/>
        </w:r>
        <w:r>
          <w:rPr>
            <w:noProof/>
            <w:webHidden/>
          </w:rPr>
          <w:fldChar w:fldCharType="begin"/>
        </w:r>
        <w:r>
          <w:rPr>
            <w:noProof/>
            <w:webHidden/>
          </w:rPr>
          <w:instrText xml:space="preserve"> PAGEREF _Toc167784944 \h </w:instrText>
        </w:r>
        <w:r>
          <w:rPr>
            <w:noProof/>
            <w:webHidden/>
          </w:rPr>
        </w:r>
        <w:r>
          <w:rPr>
            <w:noProof/>
            <w:webHidden/>
          </w:rPr>
          <w:fldChar w:fldCharType="separate"/>
        </w:r>
        <w:r>
          <w:rPr>
            <w:noProof/>
            <w:webHidden/>
          </w:rPr>
          <w:t>3</w:t>
        </w:r>
        <w:r>
          <w:rPr>
            <w:noProof/>
            <w:webHidden/>
          </w:rPr>
          <w:fldChar w:fldCharType="end"/>
        </w:r>
      </w:hyperlink>
    </w:p>
    <w:p w14:paraId="68080373" w14:textId="4EB5A92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5" w:history="1">
        <w:r w:rsidRPr="00E305FE">
          <w:rPr>
            <w:rStyle w:val="Hyperlink"/>
            <w:noProof/>
          </w:rPr>
          <w:t>Terms of use</w:t>
        </w:r>
        <w:r>
          <w:rPr>
            <w:noProof/>
            <w:webHidden/>
          </w:rPr>
          <w:tab/>
        </w:r>
        <w:r>
          <w:rPr>
            <w:noProof/>
            <w:webHidden/>
          </w:rPr>
          <w:fldChar w:fldCharType="begin"/>
        </w:r>
        <w:r>
          <w:rPr>
            <w:noProof/>
            <w:webHidden/>
          </w:rPr>
          <w:instrText xml:space="preserve"> PAGEREF _Toc167784945 \h </w:instrText>
        </w:r>
        <w:r>
          <w:rPr>
            <w:noProof/>
            <w:webHidden/>
          </w:rPr>
        </w:r>
        <w:r>
          <w:rPr>
            <w:noProof/>
            <w:webHidden/>
          </w:rPr>
          <w:fldChar w:fldCharType="separate"/>
        </w:r>
        <w:r>
          <w:rPr>
            <w:noProof/>
            <w:webHidden/>
          </w:rPr>
          <w:t>3</w:t>
        </w:r>
        <w:r>
          <w:rPr>
            <w:noProof/>
            <w:webHidden/>
          </w:rPr>
          <w:fldChar w:fldCharType="end"/>
        </w:r>
      </w:hyperlink>
    </w:p>
    <w:p w14:paraId="1679463F" w14:textId="1696B8A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6" w:history="1">
        <w:r w:rsidRPr="00E305FE">
          <w:rPr>
            <w:rStyle w:val="Hyperlink"/>
            <w:noProof/>
          </w:rPr>
          <w:t>About the IAR Guidance documentation and IAR-DST</w:t>
        </w:r>
        <w:r>
          <w:rPr>
            <w:noProof/>
            <w:webHidden/>
          </w:rPr>
          <w:tab/>
        </w:r>
        <w:r>
          <w:rPr>
            <w:noProof/>
            <w:webHidden/>
          </w:rPr>
          <w:fldChar w:fldCharType="begin"/>
        </w:r>
        <w:r>
          <w:rPr>
            <w:noProof/>
            <w:webHidden/>
          </w:rPr>
          <w:instrText xml:space="preserve"> PAGEREF _Toc167784946 \h </w:instrText>
        </w:r>
        <w:r>
          <w:rPr>
            <w:noProof/>
            <w:webHidden/>
          </w:rPr>
        </w:r>
        <w:r>
          <w:rPr>
            <w:noProof/>
            <w:webHidden/>
          </w:rPr>
          <w:fldChar w:fldCharType="separate"/>
        </w:r>
        <w:r>
          <w:rPr>
            <w:noProof/>
            <w:webHidden/>
          </w:rPr>
          <w:t>3</w:t>
        </w:r>
        <w:r>
          <w:rPr>
            <w:noProof/>
            <w:webHidden/>
          </w:rPr>
          <w:fldChar w:fldCharType="end"/>
        </w:r>
      </w:hyperlink>
    </w:p>
    <w:p w14:paraId="45888ED7" w14:textId="584025AB"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7" w:history="1">
        <w:r w:rsidRPr="00E305FE">
          <w:rPr>
            <w:rStyle w:val="Hyperlink"/>
            <w:noProof/>
          </w:rPr>
          <w:t>A note on language</w:t>
        </w:r>
        <w:r>
          <w:rPr>
            <w:noProof/>
            <w:webHidden/>
          </w:rPr>
          <w:tab/>
        </w:r>
        <w:r>
          <w:rPr>
            <w:noProof/>
            <w:webHidden/>
          </w:rPr>
          <w:fldChar w:fldCharType="begin"/>
        </w:r>
        <w:r>
          <w:rPr>
            <w:noProof/>
            <w:webHidden/>
          </w:rPr>
          <w:instrText xml:space="preserve"> PAGEREF _Toc167784947 \h </w:instrText>
        </w:r>
        <w:r>
          <w:rPr>
            <w:noProof/>
            <w:webHidden/>
          </w:rPr>
        </w:r>
        <w:r>
          <w:rPr>
            <w:noProof/>
            <w:webHidden/>
          </w:rPr>
          <w:fldChar w:fldCharType="separate"/>
        </w:r>
        <w:r>
          <w:rPr>
            <w:noProof/>
            <w:webHidden/>
          </w:rPr>
          <w:t>4</w:t>
        </w:r>
        <w:r>
          <w:rPr>
            <w:noProof/>
            <w:webHidden/>
          </w:rPr>
          <w:fldChar w:fldCharType="end"/>
        </w:r>
      </w:hyperlink>
    </w:p>
    <w:p w14:paraId="22DCB18A" w14:textId="34956E27"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48" w:history="1">
        <w:r w:rsidRPr="00E305FE">
          <w:rPr>
            <w:rStyle w:val="Hyperlink"/>
            <w:noProof/>
          </w:rPr>
          <w:t>Contents</w:t>
        </w:r>
        <w:r>
          <w:rPr>
            <w:noProof/>
            <w:webHidden/>
          </w:rPr>
          <w:tab/>
        </w:r>
        <w:r>
          <w:rPr>
            <w:noProof/>
            <w:webHidden/>
          </w:rPr>
          <w:fldChar w:fldCharType="begin"/>
        </w:r>
        <w:r>
          <w:rPr>
            <w:noProof/>
            <w:webHidden/>
          </w:rPr>
          <w:instrText xml:space="preserve"> PAGEREF _Toc167784948 \h </w:instrText>
        </w:r>
        <w:r>
          <w:rPr>
            <w:noProof/>
            <w:webHidden/>
          </w:rPr>
        </w:r>
        <w:r>
          <w:rPr>
            <w:noProof/>
            <w:webHidden/>
          </w:rPr>
          <w:fldChar w:fldCharType="separate"/>
        </w:r>
        <w:r>
          <w:rPr>
            <w:noProof/>
            <w:webHidden/>
          </w:rPr>
          <w:t>5</w:t>
        </w:r>
        <w:r>
          <w:rPr>
            <w:noProof/>
            <w:webHidden/>
          </w:rPr>
          <w:fldChar w:fldCharType="end"/>
        </w:r>
      </w:hyperlink>
    </w:p>
    <w:p w14:paraId="0793B009" w14:textId="5D1C5DE6"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49" w:history="1">
        <w:r w:rsidRPr="00E305FE">
          <w:rPr>
            <w:rStyle w:val="Hyperlink"/>
            <w:noProof/>
          </w:rPr>
          <w:t>Table of figures</w:t>
        </w:r>
        <w:r>
          <w:rPr>
            <w:noProof/>
            <w:webHidden/>
          </w:rPr>
          <w:tab/>
        </w:r>
        <w:r>
          <w:rPr>
            <w:noProof/>
            <w:webHidden/>
          </w:rPr>
          <w:fldChar w:fldCharType="begin"/>
        </w:r>
        <w:r>
          <w:rPr>
            <w:noProof/>
            <w:webHidden/>
          </w:rPr>
          <w:instrText xml:space="preserve"> PAGEREF _Toc167784949 \h </w:instrText>
        </w:r>
        <w:r>
          <w:rPr>
            <w:noProof/>
            <w:webHidden/>
          </w:rPr>
        </w:r>
        <w:r>
          <w:rPr>
            <w:noProof/>
            <w:webHidden/>
          </w:rPr>
          <w:fldChar w:fldCharType="separate"/>
        </w:r>
        <w:r>
          <w:rPr>
            <w:noProof/>
            <w:webHidden/>
          </w:rPr>
          <w:t>5</w:t>
        </w:r>
        <w:r>
          <w:rPr>
            <w:noProof/>
            <w:webHidden/>
          </w:rPr>
          <w:fldChar w:fldCharType="end"/>
        </w:r>
      </w:hyperlink>
    </w:p>
    <w:p w14:paraId="47D505E3" w14:textId="4F7BFD7C"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0" w:history="1">
        <w:r w:rsidRPr="00E305FE">
          <w:rPr>
            <w:rStyle w:val="Hyperlink"/>
            <w:noProof/>
          </w:rPr>
          <w:t>Table of practice points</w:t>
        </w:r>
        <w:r>
          <w:rPr>
            <w:noProof/>
            <w:webHidden/>
          </w:rPr>
          <w:tab/>
        </w:r>
        <w:r>
          <w:rPr>
            <w:noProof/>
            <w:webHidden/>
          </w:rPr>
          <w:fldChar w:fldCharType="begin"/>
        </w:r>
        <w:r>
          <w:rPr>
            <w:noProof/>
            <w:webHidden/>
          </w:rPr>
          <w:instrText xml:space="preserve"> PAGEREF _Toc167784950 \h </w:instrText>
        </w:r>
        <w:r>
          <w:rPr>
            <w:noProof/>
            <w:webHidden/>
          </w:rPr>
        </w:r>
        <w:r>
          <w:rPr>
            <w:noProof/>
            <w:webHidden/>
          </w:rPr>
          <w:fldChar w:fldCharType="separate"/>
        </w:r>
        <w:r>
          <w:rPr>
            <w:noProof/>
            <w:webHidden/>
          </w:rPr>
          <w:t>5</w:t>
        </w:r>
        <w:r>
          <w:rPr>
            <w:noProof/>
            <w:webHidden/>
          </w:rPr>
          <w:fldChar w:fldCharType="end"/>
        </w:r>
      </w:hyperlink>
    </w:p>
    <w:p w14:paraId="524FAD48" w14:textId="5CEC6F8C"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51" w:history="1">
        <w:r w:rsidRPr="00E305FE">
          <w:rPr>
            <w:rStyle w:val="Hyperlink"/>
            <w:noProof/>
          </w:rPr>
          <w:t>Assessment Domains and Rating Guide – Adolescents (aged 12-17)</w:t>
        </w:r>
        <w:r>
          <w:rPr>
            <w:noProof/>
            <w:webHidden/>
          </w:rPr>
          <w:tab/>
        </w:r>
        <w:r>
          <w:rPr>
            <w:noProof/>
            <w:webHidden/>
          </w:rPr>
          <w:fldChar w:fldCharType="begin"/>
        </w:r>
        <w:r>
          <w:rPr>
            <w:noProof/>
            <w:webHidden/>
          </w:rPr>
          <w:instrText xml:space="preserve"> PAGEREF _Toc167784951 \h </w:instrText>
        </w:r>
        <w:r>
          <w:rPr>
            <w:noProof/>
            <w:webHidden/>
          </w:rPr>
        </w:r>
        <w:r>
          <w:rPr>
            <w:noProof/>
            <w:webHidden/>
          </w:rPr>
          <w:fldChar w:fldCharType="separate"/>
        </w:r>
        <w:r>
          <w:rPr>
            <w:noProof/>
            <w:webHidden/>
          </w:rPr>
          <w:t>7</w:t>
        </w:r>
        <w:r>
          <w:rPr>
            <w:noProof/>
            <w:webHidden/>
          </w:rPr>
          <w:fldChar w:fldCharType="end"/>
        </w:r>
      </w:hyperlink>
    </w:p>
    <w:p w14:paraId="55B77880" w14:textId="13626EA2"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2" w:history="1">
        <w:r w:rsidRPr="00E305FE">
          <w:rPr>
            <w:rStyle w:val="Hyperlink"/>
            <w:bCs/>
            <w:noProof/>
          </w:rPr>
          <w:t>General instructions for rating the domains</w:t>
        </w:r>
        <w:r>
          <w:rPr>
            <w:noProof/>
            <w:webHidden/>
          </w:rPr>
          <w:tab/>
        </w:r>
        <w:r>
          <w:rPr>
            <w:noProof/>
            <w:webHidden/>
          </w:rPr>
          <w:fldChar w:fldCharType="begin"/>
        </w:r>
        <w:r>
          <w:rPr>
            <w:noProof/>
            <w:webHidden/>
          </w:rPr>
          <w:instrText xml:space="preserve"> PAGEREF _Toc167784952 \h </w:instrText>
        </w:r>
        <w:r>
          <w:rPr>
            <w:noProof/>
            <w:webHidden/>
          </w:rPr>
        </w:r>
        <w:r>
          <w:rPr>
            <w:noProof/>
            <w:webHidden/>
          </w:rPr>
          <w:fldChar w:fldCharType="separate"/>
        </w:r>
        <w:r>
          <w:rPr>
            <w:noProof/>
            <w:webHidden/>
          </w:rPr>
          <w:t>7</w:t>
        </w:r>
        <w:r>
          <w:rPr>
            <w:noProof/>
            <w:webHidden/>
          </w:rPr>
          <w:fldChar w:fldCharType="end"/>
        </w:r>
      </w:hyperlink>
    </w:p>
    <w:p w14:paraId="7A969C11" w14:textId="69583151"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3" w:history="1">
        <w:r w:rsidRPr="00E305FE">
          <w:rPr>
            <w:rStyle w:val="Hyperlink"/>
            <w:bCs/>
            <w:noProof/>
          </w:rPr>
          <w:t>Overarching rules</w:t>
        </w:r>
        <w:r>
          <w:rPr>
            <w:noProof/>
            <w:webHidden/>
          </w:rPr>
          <w:tab/>
        </w:r>
        <w:r>
          <w:rPr>
            <w:noProof/>
            <w:webHidden/>
          </w:rPr>
          <w:fldChar w:fldCharType="begin"/>
        </w:r>
        <w:r>
          <w:rPr>
            <w:noProof/>
            <w:webHidden/>
          </w:rPr>
          <w:instrText xml:space="preserve"> PAGEREF _Toc167784953 \h </w:instrText>
        </w:r>
        <w:r>
          <w:rPr>
            <w:noProof/>
            <w:webHidden/>
          </w:rPr>
        </w:r>
        <w:r>
          <w:rPr>
            <w:noProof/>
            <w:webHidden/>
          </w:rPr>
          <w:fldChar w:fldCharType="separate"/>
        </w:r>
        <w:r>
          <w:rPr>
            <w:noProof/>
            <w:webHidden/>
          </w:rPr>
          <w:t>7</w:t>
        </w:r>
        <w:r>
          <w:rPr>
            <w:noProof/>
            <w:webHidden/>
          </w:rPr>
          <w:fldChar w:fldCharType="end"/>
        </w:r>
      </w:hyperlink>
    </w:p>
    <w:p w14:paraId="7EEE22A5" w14:textId="716453CD"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4" w:history="1">
        <w:r w:rsidRPr="00E305FE">
          <w:rPr>
            <w:rStyle w:val="Hyperlink"/>
            <w:noProof/>
          </w:rPr>
          <w:t>The initial assessment domains – Adolescents</w:t>
        </w:r>
        <w:r>
          <w:rPr>
            <w:noProof/>
            <w:webHidden/>
          </w:rPr>
          <w:tab/>
        </w:r>
        <w:r>
          <w:rPr>
            <w:noProof/>
            <w:webHidden/>
          </w:rPr>
          <w:fldChar w:fldCharType="begin"/>
        </w:r>
        <w:r>
          <w:rPr>
            <w:noProof/>
            <w:webHidden/>
          </w:rPr>
          <w:instrText xml:space="preserve"> PAGEREF _Toc167784954 \h </w:instrText>
        </w:r>
        <w:r>
          <w:rPr>
            <w:noProof/>
            <w:webHidden/>
          </w:rPr>
        </w:r>
        <w:r>
          <w:rPr>
            <w:noProof/>
            <w:webHidden/>
          </w:rPr>
          <w:fldChar w:fldCharType="separate"/>
        </w:r>
        <w:r>
          <w:rPr>
            <w:noProof/>
            <w:webHidden/>
          </w:rPr>
          <w:t>7</w:t>
        </w:r>
        <w:r>
          <w:rPr>
            <w:noProof/>
            <w:webHidden/>
          </w:rPr>
          <w:fldChar w:fldCharType="end"/>
        </w:r>
      </w:hyperlink>
    </w:p>
    <w:p w14:paraId="10B4187E" w14:textId="05BA27F0" w:rsidR="00C8301E" w:rsidRDefault="00C8301E">
      <w:pPr>
        <w:pStyle w:val="TOC2"/>
        <w:tabs>
          <w:tab w:val="right" w:leader="dot" w:pos="9016"/>
        </w:tabs>
        <w:rPr>
          <w:rFonts w:asciiTheme="minorHAnsi" w:eastAsiaTheme="minorEastAsia" w:hAnsiTheme="minorHAnsi"/>
          <w:noProof/>
          <w:kern w:val="2"/>
          <w:sz w:val="22"/>
          <w:lang w:eastAsia="en-AU"/>
          <w14:ligatures w14:val="standardContextual"/>
        </w:rPr>
      </w:pPr>
      <w:hyperlink w:anchor="_Toc167784955" w:history="1">
        <w:r w:rsidRPr="00E305FE">
          <w:rPr>
            <w:rStyle w:val="Hyperlink"/>
            <w:noProof/>
          </w:rPr>
          <w:t>Rating guide for the initial assessment domains – Adolescents</w:t>
        </w:r>
        <w:r>
          <w:rPr>
            <w:noProof/>
            <w:webHidden/>
          </w:rPr>
          <w:tab/>
        </w:r>
        <w:r>
          <w:rPr>
            <w:noProof/>
            <w:webHidden/>
          </w:rPr>
          <w:fldChar w:fldCharType="begin"/>
        </w:r>
        <w:r>
          <w:rPr>
            <w:noProof/>
            <w:webHidden/>
          </w:rPr>
          <w:instrText xml:space="preserve"> PAGEREF _Toc167784955 \h </w:instrText>
        </w:r>
        <w:r>
          <w:rPr>
            <w:noProof/>
            <w:webHidden/>
          </w:rPr>
        </w:r>
        <w:r>
          <w:rPr>
            <w:noProof/>
            <w:webHidden/>
          </w:rPr>
          <w:fldChar w:fldCharType="separate"/>
        </w:r>
        <w:r>
          <w:rPr>
            <w:noProof/>
            <w:webHidden/>
          </w:rPr>
          <w:t>10</w:t>
        </w:r>
        <w:r>
          <w:rPr>
            <w:noProof/>
            <w:webHidden/>
          </w:rPr>
          <w:fldChar w:fldCharType="end"/>
        </w:r>
      </w:hyperlink>
    </w:p>
    <w:p w14:paraId="681C59AF" w14:textId="33459989"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6" w:history="1">
        <w:r w:rsidRPr="00E305FE">
          <w:rPr>
            <w:rStyle w:val="Hyperlink"/>
            <w:noProof/>
          </w:rPr>
          <w:t>Guide to rating each domain</w:t>
        </w:r>
        <w:r>
          <w:rPr>
            <w:noProof/>
            <w:webHidden/>
          </w:rPr>
          <w:tab/>
        </w:r>
        <w:r>
          <w:rPr>
            <w:noProof/>
            <w:webHidden/>
          </w:rPr>
          <w:fldChar w:fldCharType="begin"/>
        </w:r>
        <w:r>
          <w:rPr>
            <w:noProof/>
            <w:webHidden/>
          </w:rPr>
          <w:instrText xml:space="preserve"> PAGEREF _Toc167784956 \h </w:instrText>
        </w:r>
        <w:r>
          <w:rPr>
            <w:noProof/>
            <w:webHidden/>
          </w:rPr>
        </w:r>
        <w:r>
          <w:rPr>
            <w:noProof/>
            <w:webHidden/>
          </w:rPr>
          <w:fldChar w:fldCharType="separate"/>
        </w:r>
        <w:r>
          <w:rPr>
            <w:noProof/>
            <w:webHidden/>
          </w:rPr>
          <w:t>10</w:t>
        </w:r>
        <w:r>
          <w:rPr>
            <w:noProof/>
            <w:webHidden/>
          </w:rPr>
          <w:fldChar w:fldCharType="end"/>
        </w:r>
      </w:hyperlink>
    </w:p>
    <w:p w14:paraId="22A98C75" w14:textId="2709ED3C"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7" w:history="1">
        <w:r w:rsidRPr="00E305FE">
          <w:rPr>
            <w:rStyle w:val="Hyperlink"/>
            <w:noProof/>
          </w:rPr>
          <w:t>Domain 1 – Symptom severity and distress</w:t>
        </w:r>
        <w:r>
          <w:rPr>
            <w:noProof/>
            <w:webHidden/>
          </w:rPr>
          <w:tab/>
        </w:r>
        <w:r>
          <w:rPr>
            <w:noProof/>
            <w:webHidden/>
          </w:rPr>
          <w:fldChar w:fldCharType="begin"/>
        </w:r>
        <w:r>
          <w:rPr>
            <w:noProof/>
            <w:webHidden/>
          </w:rPr>
          <w:instrText xml:space="preserve"> PAGEREF _Toc167784957 \h </w:instrText>
        </w:r>
        <w:r>
          <w:rPr>
            <w:noProof/>
            <w:webHidden/>
          </w:rPr>
        </w:r>
        <w:r>
          <w:rPr>
            <w:noProof/>
            <w:webHidden/>
          </w:rPr>
          <w:fldChar w:fldCharType="separate"/>
        </w:r>
        <w:r>
          <w:rPr>
            <w:noProof/>
            <w:webHidden/>
          </w:rPr>
          <w:t>10</w:t>
        </w:r>
        <w:r>
          <w:rPr>
            <w:noProof/>
            <w:webHidden/>
          </w:rPr>
          <w:fldChar w:fldCharType="end"/>
        </w:r>
      </w:hyperlink>
    </w:p>
    <w:p w14:paraId="5D7E1DF9" w14:textId="2D17BA43"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8" w:history="1">
        <w:r w:rsidRPr="00E305FE">
          <w:rPr>
            <w:rStyle w:val="Hyperlink"/>
            <w:noProof/>
          </w:rPr>
          <w:t>Domain 2 – Harm</w:t>
        </w:r>
        <w:r>
          <w:rPr>
            <w:noProof/>
            <w:webHidden/>
          </w:rPr>
          <w:tab/>
        </w:r>
        <w:r>
          <w:rPr>
            <w:noProof/>
            <w:webHidden/>
          </w:rPr>
          <w:fldChar w:fldCharType="begin"/>
        </w:r>
        <w:r>
          <w:rPr>
            <w:noProof/>
            <w:webHidden/>
          </w:rPr>
          <w:instrText xml:space="preserve"> PAGEREF _Toc167784958 \h </w:instrText>
        </w:r>
        <w:r>
          <w:rPr>
            <w:noProof/>
            <w:webHidden/>
          </w:rPr>
        </w:r>
        <w:r>
          <w:rPr>
            <w:noProof/>
            <w:webHidden/>
          </w:rPr>
          <w:fldChar w:fldCharType="separate"/>
        </w:r>
        <w:r>
          <w:rPr>
            <w:noProof/>
            <w:webHidden/>
          </w:rPr>
          <w:t>12</w:t>
        </w:r>
        <w:r>
          <w:rPr>
            <w:noProof/>
            <w:webHidden/>
          </w:rPr>
          <w:fldChar w:fldCharType="end"/>
        </w:r>
      </w:hyperlink>
    </w:p>
    <w:p w14:paraId="4A50BF82" w14:textId="25BF19DC"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59" w:history="1">
        <w:r w:rsidRPr="00E305FE">
          <w:rPr>
            <w:rStyle w:val="Hyperlink"/>
            <w:noProof/>
          </w:rPr>
          <w:t>Domain 3 – Functioning</w:t>
        </w:r>
        <w:r>
          <w:rPr>
            <w:noProof/>
            <w:webHidden/>
          </w:rPr>
          <w:tab/>
        </w:r>
        <w:r>
          <w:rPr>
            <w:noProof/>
            <w:webHidden/>
          </w:rPr>
          <w:fldChar w:fldCharType="begin"/>
        </w:r>
        <w:r>
          <w:rPr>
            <w:noProof/>
            <w:webHidden/>
          </w:rPr>
          <w:instrText xml:space="preserve"> PAGEREF _Toc167784959 \h </w:instrText>
        </w:r>
        <w:r>
          <w:rPr>
            <w:noProof/>
            <w:webHidden/>
          </w:rPr>
        </w:r>
        <w:r>
          <w:rPr>
            <w:noProof/>
            <w:webHidden/>
          </w:rPr>
          <w:fldChar w:fldCharType="separate"/>
        </w:r>
        <w:r>
          <w:rPr>
            <w:noProof/>
            <w:webHidden/>
          </w:rPr>
          <w:t>15</w:t>
        </w:r>
        <w:r>
          <w:rPr>
            <w:noProof/>
            <w:webHidden/>
          </w:rPr>
          <w:fldChar w:fldCharType="end"/>
        </w:r>
      </w:hyperlink>
    </w:p>
    <w:p w14:paraId="16CFC734" w14:textId="5E07B178"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0" w:history="1">
        <w:r w:rsidRPr="00E305FE">
          <w:rPr>
            <w:rStyle w:val="Hyperlink"/>
            <w:noProof/>
          </w:rPr>
          <w:t>Domain 4 – Impact of co-existing conditions</w:t>
        </w:r>
        <w:r>
          <w:rPr>
            <w:noProof/>
            <w:webHidden/>
          </w:rPr>
          <w:tab/>
        </w:r>
        <w:r>
          <w:rPr>
            <w:noProof/>
            <w:webHidden/>
          </w:rPr>
          <w:fldChar w:fldCharType="begin"/>
        </w:r>
        <w:r>
          <w:rPr>
            <w:noProof/>
            <w:webHidden/>
          </w:rPr>
          <w:instrText xml:space="preserve"> PAGEREF _Toc167784960 \h </w:instrText>
        </w:r>
        <w:r>
          <w:rPr>
            <w:noProof/>
            <w:webHidden/>
          </w:rPr>
        </w:r>
        <w:r>
          <w:rPr>
            <w:noProof/>
            <w:webHidden/>
          </w:rPr>
          <w:fldChar w:fldCharType="separate"/>
        </w:r>
        <w:r>
          <w:rPr>
            <w:noProof/>
            <w:webHidden/>
          </w:rPr>
          <w:t>16</w:t>
        </w:r>
        <w:r>
          <w:rPr>
            <w:noProof/>
            <w:webHidden/>
          </w:rPr>
          <w:fldChar w:fldCharType="end"/>
        </w:r>
      </w:hyperlink>
    </w:p>
    <w:p w14:paraId="3C19DBB9" w14:textId="3198EB80"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1" w:history="1">
        <w:r w:rsidRPr="00E305FE">
          <w:rPr>
            <w:rStyle w:val="Hyperlink"/>
            <w:noProof/>
          </w:rPr>
          <w:t>Domain 5 – Service use and response history</w:t>
        </w:r>
        <w:r>
          <w:rPr>
            <w:noProof/>
            <w:webHidden/>
          </w:rPr>
          <w:tab/>
        </w:r>
        <w:r>
          <w:rPr>
            <w:noProof/>
            <w:webHidden/>
          </w:rPr>
          <w:fldChar w:fldCharType="begin"/>
        </w:r>
        <w:r>
          <w:rPr>
            <w:noProof/>
            <w:webHidden/>
          </w:rPr>
          <w:instrText xml:space="preserve"> PAGEREF _Toc167784961 \h </w:instrText>
        </w:r>
        <w:r>
          <w:rPr>
            <w:noProof/>
            <w:webHidden/>
          </w:rPr>
        </w:r>
        <w:r>
          <w:rPr>
            <w:noProof/>
            <w:webHidden/>
          </w:rPr>
          <w:fldChar w:fldCharType="separate"/>
        </w:r>
        <w:r>
          <w:rPr>
            <w:noProof/>
            <w:webHidden/>
          </w:rPr>
          <w:t>18</w:t>
        </w:r>
        <w:r>
          <w:rPr>
            <w:noProof/>
            <w:webHidden/>
          </w:rPr>
          <w:fldChar w:fldCharType="end"/>
        </w:r>
      </w:hyperlink>
    </w:p>
    <w:p w14:paraId="470F2D23" w14:textId="162FEEC0"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2" w:history="1">
        <w:r w:rsidRPr="00E305FE">
          <w:rPr>
            <w:rStyle w:val="Hyperlink"/>
            <w:noProof/>
          </w:rPr>
          <w:t>Domain 6 – Social and environmental stressors</w:t>
        </w:r>
        <w:r>
          <w:rPr>
            <w:noProof/>
            <w:webHidden/>
          </w:rPr>
          <w:tab/>
        </w:r>
        <w:r>
          <w:rPr>
            <w:noProof/>
            <w:webHidden/>
          </w:rPr>
          <w:fldChar w:fldCharType="begin"/>
        </w:r>
        <w:r>
          <w:rPr>
            <w:noProof/>
            <w:webHidden/>
          </w:rPr>
          <w:instrText xml:space="preserve"> PAGEREF _Toc167784962 \h </w:instrText>
        </w:r>
        <w:r>
          <w:rPr>
            <w:noProof/>
            <w:webHidden/>
          </w:rPr>
        </w:r>
        <w:r>
          <w:rPr>
            <w:noProof/>
            <w:webHidden/>
          </w:rPr>
          <w:fldChar w:fldCharType="separate"/>
        </w:r>
        <w:r>
          <w:rPr>
            <w:noProof/>
            <w:webHidden/>
          </w:rPr>
          <w:t>18</w:t>
        </w:r>
        <w:r>
          <w:rPr>
            <w:noProof/>
            <w:webHidden/>
          </w:rPr>
          <w:fldChar w:fldCharType="end"/>
        </w:r>
      </w:hyperlink>
    </w:p>
    <w:p w14:paraId="2C4364E4" w14:textId="1D824846"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3" w:history="1">
        <w:r w:rsidRPr="00E305FE">
          <w:rPr>
            <w:rStyle w:val="Hyperlink"/>
            <w:noProof/>
          </w:rPr>
          <w:t>Domain 7 – Family and other supports</w:t>
        </w:r>
        <w:r>
          <w:rPr>
            <w:noProof/>
            <w:webHidden/>
          </w:rPr>
          <w:tab/>
        </w:r>
        <w:r>
          <w:rPr>
            <w:noProof/>
            <w:webHidden/>
          </w:rPr>
          <w:fldChar w:fldCharType="begin"/>
        </w:r>
        <w:r>
          <w:rPr>
            <w:noProof/>
            <w:webHidden/>
          </w:rPr>
          <w:instrText xml:space="preserve"> PAGEREF _Toc167784963 \h </w:instrText>
        </w:r>
        <w:r>
          <w:rPr>
            <w:noProof/>
            <w:webHidden/>
          </w:rPr>
        </w:r>
        <w:r>
          <w:rPr>
            <w:noProof/>
            <w:webHidden/>
          </w:rPr>
          <w:fldChar w:fldCharType="separate"/>
        </w:r>
        <w:r>
          <w:rPr>
            <w:noProof/>
            <w:webHidden/>
          </w:rPr>
          <w:t>20</w:t>
        </w:r>
        <w:r>
          <w:rPr>
            <w:noProof/>
            <w:webHidden/>
          </w:rPr>
          <w:fldChar w:fldCharType="end"/>
        </w:r>
      </w:hyperlink>
    </w:p>
    <w:p w14:paraId="30825C1D" w14:textId="18439635" w:rsidR="00C8301E" w:rsidRDefault="00C8301E">
      <w:pPr>
        <w:pStyle w:val="TOC3"/>
        <w:tabs>
          <w:tab w:val="right" w:leader="dot" w:pos="9016"/>
        </w:tabs>
        <w:rPr>
          <w:rFonts w:asciiTheme="minorHAnsi" w:eastAsiaTheme="minorEastAsia" w:hAnsiTheme="minorHAnsi"/>
          <w:noProof/>
          <w:kern w:val="2"/>
          <w:sz w:val="22"/>
          <w:lang w:eastAsia="en-AU"/>
          <w14:ligatures w14:val="standardContextual"/>
        </w:rPr>
      </w:pPr>
      <w:hyperlink w:anchor="_Toc167784964" w:history="1">
        <w:r w:rsidRPr="00E305FE">
          <w:rPr>
            <w:rStyle w:val="Hyperlink"/>
            <w:noProof/>
          </w:rPr>
          <w:t>Domain 8 – Engagement and motivation</w:t>
        </w:r>
        <w:r>
          <w:rPr>
            <w:noProof/>
            <w:webHidden/>
          </w:rPr>
          <w:tab/>
        </w:r>
        <w:r>
          <w:rPr>
            <w:noProof/>
            <w:webHidden/>
          </w:rPr>
          <w:fldChar w:fldCharType="begin"/>
        </w:r>
        <w:r>
          <w:rPr>
            <w:noProof/>
            <w:webHidden/>
          </w:rPr>
          <w:instrText xml:space="preserve"> PAGEREF _Toc167784964 \h </w:instrText>
        </w:r>
        <w:r>
          <w:rPr>
            <w:noProof/>
            <w:webHidden/>
          </w:rPr>
        </w:r>
        <w:r>
          <w:rPr>
            <w:noProof/>
            <w:webHidden/>
          </w:rPr>
          <w:fldChar w:fldCharType="separate"/>
        </w:r>
        <w:r>
          <w:rPr>
            <w:noProof/>
            <w:webHidden/>
          </w:rPr>
          <w:t>21</w:t>
        </w:r>
        <w:r>
          <w:rPr>
            <w:noProof/>
            <w:webHidden/>
          </w:rPr>
          <w:fldChar w:fldCharType="end"/>
        </w:r>
      </w:hyperlink>
    </w:p>
    <w:p w14:paraId="1414A3D9" w14:textId="433383AC"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65" w:history="1">
        <w:r w:rsidRPr="00E305FE">
          <w:rPr>
            <w:rStyle w:val="Hyperlink"/>
            <w:noProof/>
          </w:rPr>
          <w:t>Levels of care and using the IAR-DST</w:t>
        </w:r>
        <w:r>
          <w:rPr>
            <w:noProof/>
            <w:webHidden/>
          </w:rPr>
          <w:tab/>
        </w:r>
        <w:r>
          <w:rPr>
            <w:noProof/>
            <w:webHidden/>
          </w:rPr>
          <w:fldChar w:fldCharType="begin"/>
        </w:r>
        <w:r>
          <w:rPr>
            <w:noProof/>
            <w:webHidden/>
          </w:rPr>
          <w:instrText xml:space="preserve"> PAGEREF _Toc167784965 \h </w:instrText>
        </w:r>
        <w:r>
          <w:rPr>
            <w:noProof/>
            <w:webHidden/>
          </w:rPr>
        </w:r>
        <w:r>
          <w:rPr>
            <w:noProof/>
            <w:webHidden/>
          </w:rPr>
          <w:fldChar w:fldCharType="separate"/>
        </w:r>
        <w:r>
          <w:rPr>
            <w:noProof/>
            <w:webHidden/>
          </w:rPr>
          <w:t>24</w:t>
        </w:r>
        <w:r>
          <w:rPr>
            <w:noProof/>
            <w:webHidden/>
          </w:rPr>
          <w:fldChar w:fldCharType="end"/>
        </w:r>
      </w:hyperlink>
    </w:p>
    <w:p w14:paraId="76DE711A" w14:textId="6F6EECB8" w:rsidR="00C8301E" w:rsidRDefault="00C8301E">
      <w:pPr>
        <w:pStyle w:val="TOC1"/>
        <w:tabs>
          <w:tab w:val="right" w:leader="dot" w:pos="9016"/>
        </w:tabs>
        <w:rPr>
          <w:rFonts w:asciiTheme="minorHAnsi" w:eastAsiaTheme="minorEastAsia" w:hAnsiTheme="minorHAnsi"/>
          <w:b w:val="0"/>
          <w:noProof/>
          <w:kern w:val="2"/>
          <w:sz w:val="22"/>
          <w:lang w:eastAsia="en-AU"/>
          <w14:ligatures w14:val="standardContextual"/>
        </w:rPr>
      </w:pPr>
      <w:hyperlink w:anchor="_Toc167784966" w:history="1">
        <w:r w:rsidRPr="00E305FE">
          <w:rPr>
            <w:rStyle w:val="Hyperlink"/>
            <w:noProof/>
          </w:rPr>
          <w:t>More information</w:t>
        </w:r>
        <w:r>
          <w:rPr>
            <w:noProof/>
            <w:webHidden/>
          </w:rPr>
          <w:tab/>
        </w:r>
        <w:r>
          <w:rPr>
            <w:noProof/>
            <w:webHidden/>
          </w:rPr>
          <w:fldChar w:fldCharType="begin"/>
        </w:r>
        <w:r>
          <w:rPr>
            <w:noProof/>
            <w:webHidden/>
          </w:rPr>
          <w:instrText xml:space="preserve"> PAGEREF _Toc167784966 \h </w:instrText>
        </w:r>
        <w:r>
          <w:rPr>
            <w:noProof/>
            <w:webHidden/>
          </w:rPr>
        </w:r>
        <w:r>
          <w:rPr>
            <w:noProof/>
            <w:webHidden/>
          </w:rPr>
          <w:fldChar w:fldCharType="separate"/>
        </w:r>
        <w:r>
          <w:rPr>
            <w:noProof/>
            <w:webHidden/>
          </w:rPr>
          <w:t>24</w:t>
        </w:r>
        <w:r>
          <w:rPr>
            <w:noProof/>
            <w:webHidden/>
          </w:rPr>
          <w:fldChar w:fldCharType="end"/>
        </w:r>
      </w:hyperlink>
    </w:p>
    <w:p w14:paraId="02C2B0B6" w14:textId="3B8477D1" w:rsidR="0044309E" w:rsidRDefault="00B15782" w:rsidP="00450E06">
      <w:pPr>
        <w:spacing w:after="0"/>
      </w:pPr>
      <w:r>
        <w:rPr>
          <w:rFonts w:ascii="Century Gothic" w:hAnsi="Century Gothic"/>
          <w:color w:val="003C6A"/>
          <w:sz w:val="46"/>
          <w:szCs w:val="32"/>
        </w:rPr>
        <w:fldChar w:fldCharType="end"/>
      </w:r>
    </w:p>
    <w:p w14:paraId="447D767D" w14:textId="5395467D" w:rsidR="0044309E" w:rsidRPr="00C50E0F" w:rsidRDefault="0044309E" w:rsidP="00551A39">
      <w:pPr>
        <w:pStyle w:val="Heading2"/>
        <w:spacing w:before="240"/>
        <w:rPr>
          <w:szCs w:val="28"/>
        </w:rPr>
      </w:pPr>
      <w:bookmarkStart w:id="26" w:name="_Toc156998249"/>
      <w:bookmarkStart w:id="27" w:name="_Toc167784949"/>
      <w:r w:rsidRPr="00C50E0F">
        <w:rPr>
          <w:szCs w:val="28"/>
        </w:rPr>
        <w:t>Table of figures</w:t>
      </w:r>
      <w:bookmarkEnd w:id="26"/>
      <w:bookmarkEnd w:id="27"/>
    </w:p>
    <w:p w14:paraId="0008DB7D" w14:textId="2E464283" w:rsidR="00C8301E" w:rsidRDefault="00FC041F">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"Figure" \c </w:instrText>
      </w:r>
      <w:r>
        <w:fldChar w:fldCharType="separate"/>
      </w:r>
      <w:hyperlink w:anchor="_Toc167784967" w:history="1">
        <w:r w:rsidR="00C8301E" w:rsidRPr="00B66944">
          <w:rPr>
            <w:rStyle w:val="Hyperlink"/>
            <w:noProof/>
          </w:rPr>
          <w:t>Figure 1: the IAR domains</w:t>
        </w:r>
        <w:r w:rsidR="00C8301E">
          <w:rPr>
            <w:noProof/>
            <w:webHidden/>
          </w:rPr>
          <w:tab/>
        </w:r>
        <w:r w:rsidR="00C8301E">
          <w:rPr>
            <w:noProof/>
            <w:webHidden/>
          </w:rPr>
          <w:fldChar w:fldCharType="begin"/>
        </w:r>
        <w:r w:rsidR="00C8301E">
          <w:rPr>
            <w:noProof/>
            <w:webHidden/>
          </w:rPr>
          <w:instrText xml:space="preserve"> PAGEREF _Toc167784967 \h </w:instrText>
        </w:r>
        <w:r w:rsidR="00C8301E">
          <w:rPr>
            <w:noProof/>
            <w:webHidden/>
          </w:rPr>
        </w:r>
        <w:r w:rsidR="00C8301E">
          <w:rPr>
            <w:noProof/>
            <w:webHidden/>
          </w:rPr>
          <w:fldChar w:fldCharType="separate"/>
        </w:r>
        <w:r w:rsidR="00C8301E">
          <w:rPr>
            <w:noProof/>
            <w:webHidden/>
          </w:rPr>
          <w:t>8</w:t>
        </w:r>
        <w:r w:rsidR="00C8301E">
          <w:rPr>
            <w:noProof/>
            <w:webHidden/>
          </w:rPr>
          <w:fldChar w:fldCharType="end"/>
        </w:r>
      </w:hyperlink>
    </w:p>
    <w:p w14:paraId="6ED8FF88" w14:textId="68BE78A9"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68" w:history="1">
        <w:r w:rsidRPr="00B66944">
          <w:rPr>
            <w:rStyle w:val="Hyperlink"/>
            <w:noProof/>
          </w:rPr>
          <w:t>Figure 2: The primary and contextual initial assessment domains – Adolescents</w:t>
        </w:r>
        <w:r>
          <w:rPr>
            <w:noProof/>
            <w:webHidden/>
          </w:rPr>
          <w:tab/>
        </w:r>
        <w:r>
          <w:rPr>
            <w:noProof/>
            <w:webHidden/>
          </w:rPr>
          <w:fldChar w:fldCharType="begin"/>
        </w:r>
        <w:r>
          <w:rPr>
            <w:noProof/>
            <w:webHidden/>
          </w:rPr>
          <w:instrText xml:space="preserve"> PAGEREF _Toc167784968 \h </w:instrText>
        </w:r>
        <w:r>
          <w:rPr>
            <w:noProof/>
            <w:webHidden/>
          </w:rPr>
        </w:r>
        <w:r>
          <w:rPr>
            <w:noProof/>
            <w:webHidden/>
          </w:rPr>
          <w:fldChar w:fldCharType="separate"/>
        </w:r>
        <w:r>
          <w:rPr>
            <w:noProof/>
            <w:webHidden/>
          </w:rPr>
          <w:t>9</w:t>
        </w:r>
        <w:r>
          <w:rPr>
            <w:noProof/>
            <w:webHidden/>
          </w:rPr>
          <w:fldChar w:fldCharType="end"/>
        </w:r>
      </w:hyperlink>
    </w:p>
    <w:p w14:paraId="3F4CD825" w14:textId="15CFFC4C" w:rsidR="00FC041F" w:rsidRDefault="00FC041F" w:rsidP="00551A39">
      <w:pPr>
        <w:spacing w:after="0"/>
      </w:pPr>
      <w:r>
        <w:fldChar w:fldCharType="end"/>
      </w:r>
    </w:p>
    <w:p w14:paraId="32FC14B0" w14:textId="0E4230FB" w:rsidR="0044309E" w:rsidRPr="00C50E0F" w:rsidRDefault="0044309E" w:rsidP="00DE3B3A">
      <w:pPr>
        <w:pStyle w:val="Heading2"/>
        <w:spacing w:before="240"/>
        <w:rPr>
          <w:szCs w:val="28"/>
        </w:rPr>
      </w:pPr>
      <w:bookmarkStart w:id="28" w:name="_Toc156998250"/>
      <w:bookmarkStart w:id="29" w:name="_Toc167784950"/>
      <w:r w:rsidRPr="00C50E0F">
        <w:rPr>
          <w:szCs w:val="28"/>
        </w:rPr>
        <w:t>Table of practice points</w:t>
      </w:r>
      <w:bookmarkEnd w:id="28"/>
      <w:bookmarkEnd w:id="29"/>
    </w:p>
    <w:p w14:paraId="7B3DB88B" w14:textId="18B7556B" w:rsidR="00C8301E" w:rsidRDefault="00FC041F">
      <w:pPr>
        <w:pStyle w:val="TableofFigures"/>
        <w:tabs>
          <w:tab w:val="right" w:leader="dot" w:pos="9016"/>
        </w:tabs>
        <w:rPr>
          <w:rFonts w:asciiTheme="minorHAnsi" w:eastAsiaTheme="minorEastAsia" w:hAnsiTheme="minorHAnsi"/>
          <w:noProof/>
          <w:kern w:val="2"/>
          <w:sz w:val="22"/>
          <w:lang w:eastAsia="en-AU"/>
          <w14:ligatures w14:val="standardContextual"/>
        </w:rPr>
      </w:pPr>
      <w:r>
        <w:fldChar w:fldCharType="begin"/>
      </w:r>
      <w:r>
        <w:instrText xml:space="preserve"> TOC \h \z \t "Box heading" \c </w:instrText>
      </w:r>
      <w:r>
        <w:fldChar w:fldCharType="separate"/>
      </w:r>
      <w:hyperlink w:anchor="_Toc167784969" w:history="1">
        <w:r w:rsidR="00C8301E" w:rsidRPr="003846B8">
          <w:rPr>
            <w:rStyle w:val="Hyperlink"/>
            <w:noProof/>
          </w:rPr>
          <w:t>Practice point – eating disorders</w:t>
        </w:r>
        <w:r w:rsidR="00C8301E">
          <w:rPr>
            <w:noProof/>
            <w:webHidden/>
          </w:rPr>
          <w:tab/>
        </w:r>
        <w:r w:rsidR="00C8301E">
          <w:rPr>
            <w:noProof/>
            <w:webHidden/>
          </w:rPr>
          <w:fldChar w:fldCharType="begin"/>
        </w:r>
        <w:r w:rsidR="00C8301E">
          <w:rPr>
            <w:noProof/>
            <w:webHidden/>
          </w:rPr>
          <w:instrText xml:space="preserve"> PAGEREF _Toc167784969 \h </w:instrText>
        </w:r>
        <w:r w:rsidR="00C8301E">
          <w:rPr>
            <w:noProof/>
            <w:webHidden/>
          </w:rPr>
        </w:r>
        <w:r w:rsidR="00C8301E">
          <w:rPr>
            <w:noProof/>
            <w:webHidden/>
          </w:rPr>
          <w:fldChar w:fldCharType="separate"/>
        </w:r>
        <w:r w:rsidR="00C8301E">
          <w:rPr>
            <w:noProof/>
            <w:webHidden/>
          </w:rPr>
          <w:t>12</w:t>
        </w:r>
        <w:r w:rsidR="00C8301E">
          <w:rPr>
            <w:noProof/>
            <w:webHidden/>
          </w:rPr>
          <w:fldChar w:fldCharType="end"/>
        </w:r>
      </w:hyperlink>
    </w:p>
    <w:p w14:paraId="09DDB7DE" w14:textId="77CD9BCB"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0" w:history="1">
        <w:r w:rsidRPr="003846B8">
          <w:rPr>
            <w:rStyle w:val="Hyperlink"/>
            <w:noProof/>
          </w:rPr>
          <w:t>Practice point – evaluating harm associated with suicidal thoughts, impulses, or behaviours</w:t>
        </w:r>
        <w:r>
          <w:rPr>
            <w:noProof/>
            <w:webHidden/>
          </w:rPr>
          <w:tab/>
        </w:r>
        <w:r>
          <w:rPr>
            <w:noProof/>
            <w:webHidden/>
          </w:rPr>
          <w:fldChar w:fldCharType="begin"/>
        </w:r>
        <w:r>
          <w:rPr>
            <w:noProof/>
            <w:webHidden/>
          </w:rPr>
          <w:instrText xml:space="preserve"> PAGEREF _Toc167784970 \h </w:instrText>
        </w:r>
        <w:r>
          <w:rPr>
            <w:noProof/>
            <w:webHidden/>
          </w:rPr>
        </w:r>
        <w:r>
          <w:rPr>
            <w:noProof/>
            <w:webHidden/>
          </w:rPr>
          <w:fldChar w:fldCharType="separate"/>
        </w:r>
        <w:r>
          <w:rPr>
            <w:noProof/>
            <w:webHidden/>
          </w:rPr>
          <w:t>13</w:t>
        </w:r>
        <w:r>
          <w:rPr>
            <w:noProof/>
            <w:webHidden/>
          </w:rPr>
          <w:fldChar w:fldCharType="end"/>
        </w:r>
      </w:hyperlink>
    </w:p>
    <w:p w14:paraId="19E36D6F" w14:textId="4DC71284"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1" w:history="1">
        <w:r w:rsidRPr="003846B8">
          <w:rPr>
            <w:rStyle w:val="Hyperlink"/>
            <w:noProof/>
          </w:rPr>
          <w:t>Practice point – safety planning</w:t>
        </w:r>
        <w:r>
          <w:rPr>
            <w:noProof/>
            <w:webHidden/>
          </w:rPr>
          <w:tab/>
        </w:r>
        <w:r>
          <w:rPr>
            <w:noProof/>
            <w:webHidden/>
          </w:rPr>
          <w:fldChar w:fldCharType="begin"/>
        </w:r>
        <w:r>
          <w:rPr>
            <w:noProof/>
            <w:webHidden/>
          </w:rPr>
          <w:instrText xml:space="preserve"> PAGEREF _Toc167784971 \h </w:instrText>
        </w:r>
        <w:r>
          <w:rPr>
            <w:noProof/>
            <w:webHidden/>
          </w:rPr>
        </w:r>
        <w:r>
          <w:rPr>
            <w:noProof/>
            <w:webHidden/>
          </w:rPr>
          <w:fldChar w:fldCharType="separate"/>
        </w:r>
        <w:r>
          <w:rPr>
            <w:noProof/>
            <w:webHidden/>
          </w:rPr>
          <w:t>14</w:t>
        </w:r>
        <w:r>
          <w:rPr>
            <w:noProof/>
            <w:webHidden/>
          </w:rPr>
          <w:fldChar w:fldCharType="end"/>
        </w:r>
      </w:hyperlink>
    </w:p>
    <w:p w14:paraId="44E9EE20" w14:textId="636BBB95"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2" w:history="1">
        <w:r w:rsidRPr="003846B8">
          <w:rPr>
            <w:rStyle w:val="Hyperlink"/>
            <w:noProof/>
          </w:rPr>
          <w:t>Practice point – assessment of adolescents with a suicide attempt history but no current suicidal indicators</w:t>
        </w:r>
        <w:r>
          <w:rPr>
            <w:noProof/>
            <w:webHidden/>
          </w:rPr>
          <w:tab/>
        </w:r>
        <w:r>
          <w:rPr>
            <w:noProof/>
            <w:webHidden/>
          </w:rPr>
          <w:fldChar w:fldCharType="begin"/>
        </w:r>
        <w:r>
          <w:rPr>
            <w:noProof/>
            <w:webHidden/>
          </w:rPr>
          <w:instrText xml:space="preserve"> PAGEREF _Toc167784972 \h </w:instrText>
        </w:r>
        <w:r>
          <w:rPr>
            <w:noProof/>
            <w:webHidden/>
          </w:rPr>
        </w:r>
        <w:r>
          <w:rPr>
            <w:noProof/>
            <w:webHidden/>
          </w:rPr>
          <w:fldChar w:fldCharType="separate"/>
        </w:r>
        <w:r>
          <w:rPr>
            <w:noProof/>
            <w:webHidden/>
          </w:rPr>
          <w:t>14</w:t>
        </w:r>
        <w:r>
          <w:rPr>
            <w:noProof/>
            <w:webHidden/>
          </w:rPr>
          <w:fldChar w:fldCharType="end"/>
        </w:r>
      </w:hyperlink>
    </w:p>
    <w:p w14:paraId="5D61214F" w14:textId="26E5591D"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3" w:history="1">
        <w:r w:rsidRPr="003846B8">
          <w:rPr>
            <w:rStyle w:val="Hyperlink"/>
            <w:noProof/>
          </w:rPr>
          <w:t>Practice point – mandatory reporting</w:t>
        </w:r>
        <w:r>
          <w:rPr>
            <w:noProof/>
            <w:webHidden/>
          </w:rPr>
          <w:tab/>
        </w:r>
        <w:r>
          <w:rPr>
            <w:noProof/>
            <w:webHidden/>
          </w:rPr>
          <w:fldChar w:fldCharType="begin"/>
        </w:r>
        <w:r>
          <w:rPr>
            <w:noProof/>
            <w:webHidden/>
          </w:rPr>
          <w:instrText xml:space="preserve"> PAGEREF _Toc167784973 \h </w:instrText>
        </w:r>
        <w:r>
          <w:rPr>
            <w:noProof/>
            <w:webHidden/>
          </w:rPr>
        </w:r>
        <w:r>
          <w:rPr>
            <w:noProof/>
            <w:webHidden/>
          </w:rPr>
          <w:fldChar w:fldCharType="separate"/>
        </w:r>
        <w:r>
          <w:rPr>
            <w:noProof/>
            <w:webHidden/>
          </w:rPr>
          <w:t>15</w:t>
        </w:r>
        <w:r>
          <w:rPr>
            <w:noProof/>
            <w:webHidden/>
          </w:rPr>
          <w:fldChar w:fldCharType="end"/>
        </w:r>
      </w:hyperlink>
    </w:p>
    <w:p w14:paraId="7247ABD0" w14:textId="06159DC4"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4" w:history="1">
        <w:r w:rsidRPr="003846B8">
          <w:rPr>
            <w:rStyle w:val="Hyperlink"/>
            <w:noProof/>
          </w:rPr>
          <w:t>Practice point – definitions of cognitive impairment, intellectual disability, developmental delay, neurological condition, and learning and communication disorders</w:t>
        </w:r>
        <w:r>
          <w:rPr>
            <w:noProof/>
            <w:webHidden/>
          </w:rPr>
          <w:tab/>
        </w:r>
        <w:r>
          <w:rPr>
            <w:noProof/>
            <w:webHidden/>
          </w:rPr>
          <w:fldChar w:fldCharType="begin"/>
        </w:r>
        <w:r>
          <w:rPr>
            <w:noProof/>
            <w:webHidden/>
          </w:rPr>
          <w:instrText xml:space="preserve"> PAGEREF _Toc167784974 \h </w:instrText>
        </w:r>
        <w:r>
          <w:rPr>
            <w:noProof/>
            <w:webHidden/>
          </w:rPr>
        </w:r>
        <w:r>
          <w:rPr>
            <w:noProof/>
            <w:webHidden/>
          </w:rPr>
          <w:fldChar w:fldCharType="separate"/>
        </w:r>
        <w:r>
          <w:rPr>
            <w:noProof/>
            <w:webHidden/>
          </w:rPr>
          <w:t>17</w:t>
        </w:r>
        <w:r>
          <w:rPr>
            <w:noProof/>
            <w:webHidden/>
          </w:rPr>
          <w:fldChar w:fldCharType="end"/>
        </w:r>
      </w:hyperlink>
    </w:p>
    <w:p w14:paraId="42973BC8" w14:textId="63AF0A1A"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5" w:history="1">
        <w:r w:rsidRPr="003846B8">
          <w:rPr>
            <w:rStyle w:val="Hyperlink"/>
            <w:noProof/>
          </w:rPr>
          <w:t>Practice point – childhood experiences of trauma</w:t>
        </w:r>
        <w:r>
          <w:rPr>
            <w:noProof/>
            <w:webHidden/>
          </w:rPr>
          <w:tab/>
        </w:r>
        <w:r>
          <w:rPr>
            <w:noProof/>
            <w:webHidden/>
          </w:rPr>
          <w:fldChar w:fldCharType="begin"/>
        </w:r>
        <w:r>
          <w:rPr>
            <w:noProof/>
            <w:webHidden/>
          </w:rPr>
          <w:instrText xml:space="preserve"> PAGEREF _Toc167784975 \h </w:instrText>
        </w:r>
        <w:r>
          <w:rPr>
            <w:noProof/>
            <w:webHidden/>
          </w:rPr>
        </w:r>
        <w:r>
          <w:rPr>
            <w:noProof/>
            <w:webHidden/>
          </w:rPr>
          <w:fldChar w:fldCharType="separate"/>
        </w:r>
        <w:r>
          <w:rPr>
            <w:noProof/>
            <w:webHidden/>
          </w:rPr>
          <w:t>19</w:t>
        </w:r>
        <w:r>
          <w:rPr>
            <w:noProof/>
            <w:webHidden/>
          </w:rPr>
          <w:fldChar w:fldCharType="end"/>
        </w:r>
      </w:hyperlink>
    </w:p>
    <w:p w14:paraId="3EDD2CD1" w14:textId="5FEA3133"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6" w:history="1">
        <w:r w:rsidRPr="003846B8">
          <w:rPr>
            <w:rStyle w:val="Hyperlink"/>
            <w:noProof/>
          </w:rPr>
          <w:t>Practice point – bullying (online and in-person)</w:t>
        </w:r>
        <w:r>
          <w:rPr>
            <w:noProof/>
            <w:webHidden/>
          </w:rPr>
          <w:tab/>
        </w:r>
        <w:r>
          <w:rPr>
            <w:noProof/>
            <w:webHidden/>
          </w:rPr>
          <w:fldChar w:fldCharType="begin"/>
        </w:r>
        <w:r>
          <w:rPr>
            <w:noProof/>
            <w:webHidden/>
          </w:rPr>
          <w:instrText xml:space="preserve"> PAGEREF _Toc167784976 \h </w:instrText>
        </w:r>
        <w:r>
          <w:rPr>
            <w:noProof/>
            <w:webHidden/>
          </w:rPr>
        </w:r>
        <w:r>
          <w:rPr>
            <w:noProof/>
            <w:webHidden/>
          </w:rPr>
          <w:fldChar w:fldCharType="separate"/>
        </w:r>
        <w:r>
          <w:rPr>
            <w:noProof/>
            <w:webHidden/>
          </w:rPr>
          <w:t>20</w:t>
        </w:r>
        <w:r>
          <w:rPr>
            <w:noProof/>
            <w:webHidden/>
          </w:rPr>
          <w:fldChar w:fldCharType="end"/>
        </w:r>
      </w:hyperlink>
    </w:p>
    <w:p w14:paraId="460D1A81" w14:textId="6B0043A5" w:rsidR="00C8301E" w:rsidRDefault="00C8301E">
      <w:pPr>
        <w:pStyle w:val="TableofFigures"/>
        <w:tabs>
          <w:tab w:val="right" w:leader="dot" w:pos="9016"/>
        </w:tabs>
        <w:rPr>
          <w:rFonts w:asciiTheme="minorHAnsi" w:eastAsiaTheme="minorEastAsia" w:hAnsiTheme="minorHAnsi"/>
          <w:noProof/>
          <w:kern w:val="2"/>
          <w:sz w:val="22"/>
          <w:lang w:eastAsia="en-AU"/>
          <w14:ligatures w14:val="standardContextual"/>
        </w:rPr>
      </w:pPr>
      <w:hyperlink w:anchor="_Toc167784977" w:history="1">
        <w:r w:rsidRPr="003846B8">
          <w:rPr>
            <w:rStyle w:val="Hyperlink"/>
            <w:noProof/>
          </w:rPr>
          <w:t>Practice point – checking in when engagement or motivation is low</w:t>
        </w:r>
        <w:r>
          <w:rPr>
            <w:noProof/>
            <w:webHidden/>
          </w:rPr>
          <w:tab/>
        </w:r>
        <w:r>
          <w:rPr>
            <w:noProof/>
            <w:webHidden/>
          </w:rPr>
          <w:fldChar w:fldCharType="begin"/>
        </w:r>
        <w:r>
          <w:rPr>
            <w:noProof/>
            <w:webHidden/>
          </w:rPr>
          <w:instrText xml:space="preserve"> PAGEREF _Toc167784977 \h </w:instrText>
        </w:r>
        <w:r>
          <w:rPr>
            <w:noProof/>
            <w:webHidden/>
          </w:rPr>
        </w:r>
        <w:r>
          <w:rPr>
            <w:noProof/>
            <w:webHidden/>
          </w:rPr>
          <w:fldChar w:fldCharType="separate"/>
        </w:r>
        <w:r>
          <w:rPr>
            <w:noProof/>
            <w:webHidden/>
          </w:rPr>
          <w:t>23</w:t>
        </w:r>
        <w:r>
          <w:rPr>
            <w:noProof/>
            <w:webHidden/>
          </w:rPr>
          <w:fldChar w:fldCharType="end"/>
        </w:r>
      </w:hyperlink>
    </w:p>
    <w:p w14:paraId="6B12A593" w14:textId="7FBE92C3" w:rsidR="00181202" w:rsidRDefault="00FC041F" w:rsidP="00E21730">
      <w:pPr>
        <w:sectPr w:rsidR="00181202" w:rsidSect="00E47204">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1134" w:footer="397" w:gutter="0"/>
          <w:cols w:space="708"/>
          <w:titlePg/>
          <w:docGrid w:linePitch="360"/>
        </w:sectPr>
      </w:pPr>
      <w:r>
        <w:fldChar w:fldCharType="end"/>
      </w:r>
      <w:bookmarkStart w:id="30" w:name="_Toc119942997"/>
    </w:p>
    <w:p w14:paraId="240FB885" w14:textId="4467C5C2" w:rsidR="00990D3E" w:rsidRPr="00EE5E67" w:rsidRDefault="00990D3E" w:rsidP="00501AEC">
      <w:pPr>
        <w:pStyle w:val="Heading1"/>
      </w:pPr>
      <w:bookmarkStart w:id="31" w:name="_Toc167784951"/>
      <w:r w:rsidRPr="0069406F">
        <w:lastRenderedPageBreak/>
        <w:t xml:space="preserve">Assessment Domains and Rating Guide – </w:t>
      </w:r>
      <w:r w:rsidR="00075D8F">
        <w:t>Adolescents</w:t>
      </w:r>
      <w:r w:rsidRPr="0069406F">
        <w:t xml:space="preserve"> </w:t>
      </w:r>
      <w:r w:rsidRPr="00EE5E67">
        <w:t xml:space="preserve">(aged </w:t>
      </w:r>
      <w:r w:rsidR="00075D8F">
        <w:t>12</w:t>
      </w:r>
      <w:r w:rsidR="00E70749">
        <w:t>-</w:t>
      </w:r>
      <w:r w:rsidRPr="00EE5E67">
        <w:t>1</w:t>
      </w:r>
      <w:r w:rsidR="00075D8F">
        <w:t>7</w:t>
      </w:r>
      <w:r w:rsidRPr="00EE5E67">
        <w:t>)</w:t>
      </w:r>
      <w:bookmarkEnd w:id="31"/>
    </w:p>
    <w:p w14:paraId="6063EC64" w14:textId="0AADF546" w:rsidR="002A4F6D" w:rsidRPr="00786AB0" w:rsidRDefault="00EA2ED9" w:rsidP="002A4F6D">
      <w:pPr>
        <w:rPr>
          <w:rFonts w:hAnsiTheme="minorHAnsi" w:cstheme="minorHAnsi"/>
        </w:rPr>
      </w:pPr>
      <w:r w:rsidRPr="00BD1499">
        <w:rPr>
          <w:rStyle w:val="normaltextrun"/>
          <w:rFonts w:hAnsiTheme="minorHAnsi" w:cstheme="minorHAnsi"/>
        </w:rPr>
        <w:t xml:space="preserve">The IAR </w:t>
      </w:r>
      <w:r w:rsidRPr="00BD1499">
        <w:t xml:space="preserve">Assessment </w:t>
      </w:r>
      <w:r>
        <w:t>and Referral Guidelines for Mental Health, Assessment Domains and Rating Guide P</w:t>
      </w:r>
      <w:r w:rsidR="00B52DAB">
        <w:t>art</w:t>
      </w:r>
      <w:r>
        <w:t xml:space="preserve"> C</w:t>
      </w:r>
      <w:r w:rsidRPr="00BD1499">
        <w:t xml:space="preserve"> – </w:t>
      </w:r>
      <w:r>
        <w:t>Adolescents</w:t>
      </w:r>
      <w:r w:rsidRPr="00BD1499">
        <w:t xml:space="preserve"> (aged </w:t>
      </w:r>
      <w:r>
        <w:t>12-17</w:t>
      </w:r>
      <w:r w:rsidRPr="00BD1499">
        <w:t xml:space="preserve">) and IAR-DST </w:t>
      </w:r>
      <w:r w:rsidR="001223D4">
        <w:t xml:space="preserve">for adolescents </w:t>
      </w:r>
      <w:r w:rsidR="00CD0E80">
        <w:rPr>
          <w:rStyle w:val="normaltextrun"/>
          <w:rFonts w:hAnsiTheme="minorHAnsi" w:cstheme="minorHAnsi"/>
        </w:rPr>
        <w:t>assists</w:t>
      </w:r>
      <w:r w:rsidR="008529FC">
        <w:rPr>
          <w:rStyle w:val="normaltextrun"/>
          <w:rFonts w:hAnsiTheme="minorHAnsi" w:cstheme="minorHAnsi"/>
        </w:rPr>
        <w:t xml:space="preserve"> </w:t>
      </w:r>
      <w:r w:rsidR="002A4F6D" w:rsidRPr="00786AB0">
        <w:rPr>
          <w:rStyle w:val="normaltextrun"/>
          <w:rFonts w:hAnsiTheme="minorHAnsi" w:cstheme="minorHAnsi"/>
        </w:rPr>
        <w:t xml:space="preserve">general practitioners and </w:t>
      </w:r>
      <w:r w:rsidR="005A6E27">
        <w:rPr>
          <w:rStyle w:val="normaltextrun"/>
          <w:rFonts w:hAnsiTheme="minorHAnsi" w:cstheme="minorHAnsi"/>
        </w:rPr>
        <w:t xml:space="preserve">other </w:t>
      </w:r>
      <w:r w:rsidR="002A4F6D" w:rsidRPr="00786AB0">
        <w:rPr>
          <w:rStyle w:val="normaltextrun"/>
          <w:rFonts w:hAnsiTheme="minorHAnsi" w:cstheme="minorHAnsi"/>
        </w:rPr>
        <w:t>clinicians to recommend the most appropriate level of care for a</w:t>
      </w:r>
      <w:r w:rsidR="001223D4">
        <w:rPr>
          <w:rStyle w:val="normaltextrun"/>
          <w:rFonts w:hAnsiTheme="minorHAnsi" w:cstheme="minorHAnsi"/>
        </w:rPr>
        <w:t xml:space="preserve">n adolescent </w:t>
      </w:r>
      <w:r w:rsidR="002A4F6D" w:rsidRPr="00786AB0">
        <w:rPr>
          <w:rStyle w:val="normaltextrun"/>
          <w:rFonts w:hAnsiTheme="minorHAnsi" w:cstheme="minorHAnsi"/>
        </w:rPr>
        <w:t>seeking or requiring mental health support</w:t>
      </w:r>
      <w:r w:rsidR="0050006E">
        <w:rPr>
          <w:rStyle w:val="normaltextrun"/>
          <w:rFonts w:hAnsiTheme="minorHAnsi" w:cstheme="minorHAnsi"/>
        </w:rPr>
        <w:t xml:space="preserve"> </w:t>
      </w:r>
      <w:r w:rsidR="0050006E">
        <w:rPr>
          <w:rFonts w:eastAsia="Calibri"/>
        </w:rPr>
        <w:t>(or when the health professional providing the service identifies the person may be experiencing possible mental health symptoms and/or psychological distress)</w:t>
      </w:r>
      <w:r w:rsidR="002A4F6D" w:rsidRPr="00786AB0">
        <w:rPr>
          <w:rStyle w:val="normaltextrun"/>
          <w:rFonts w:hAnsiTheme="minorHAnsi" w:cstheme="minorHAnsi"/>
        </w:rPr>
        <w:t xml:space="preserve">. In addition to the </w:t>
      </w:r>
      <w:r w:rsidR="001223D4">
        <w:rPr>
          <w:rStyle w:val="normaltextrun"/>
          <w:rFonts w:hAnsiTheme="minorHAnsi" w:cstheme="minorHAnsi"/>
        </w:rPr>
        <w:t>adolescent</w:t>
      </w:r>
      <w:r w:rsidR="002A4F6D" w:rsidRPr="00786AB0">
        <w:rPr>
          <w:rStyle w:val="normaltextrun"/>
          <w:rFonts w:hAnsiTheme="minorHAnsi" w:cstheme="minorHAnsi"/>
        </w:rPr>
        <w:t xml:space="preserve"> </w:t>
      </w:r>
      <w:r w:rsidR="00775CB8">
        <w:rPr>
          <w:rStyle w:val="normaltextrun"/>
          <w:rFonts w:hAnsiTheme="minorHAnsi" w:cstheme="minorHAnsi"/>
        </w:rPr>
        <w:t>rating guide</w:t>
      </w:r>
      <w:r w:rsidR="002A4F6D" w:rsidRPr="00786AB0">
        <w:rPr>
          <w:rStyle w:val="normaltextrun"/>
          <w:rFonts w:hAnsiTheme="minorHAnsi" w:cstheme="minorHAnsi"/>
        </w:rPr>
        <w:t xml:space="preserve">, the following </w:t>
      </w:r>
      <w:r w:rsidR="00394133">
        <w:rPr>
          <w:rStyle w:val="normaltextrun"/>
          <w:rFonts w:hAnsiTheme="minorHAnsi" w:cstheme="minorHAnsi"/>
        </w:rPr>
        <w:t>rating guides</w:t>
      </w:r>
      <w:r w:rsidR="002A4F6D" w:rsidRPr="00786AB0">
        <w:rPr>
          <w:rStyle w:val="normaltextrun"/>
          <w:rFonts w:hAnsiTheme="minorHAnsi" w:cstheme="minorHAnsi"/>
        </w:rPr>
        <w:t xml:space="preserve"> are also available for use:</w:t>
      </w:r>
      <w:r w:rsidR="002A4F6D" w:rsidRPr="00786AB0">
        <w:rPr>
          <w:rStyle w:val="eop"/>
          <w:rFonts w:hAnsiTheme="minorHAnsi" w:cstheme="minorHAnsi"/>
        </w:rPr>
        <w:t> </w:t>
      </w:r>
    </w:p>
    <w:p w14:paraId="0F37AFB3" w14:textId="7AD5EC90" w:rsidR="00394133" w:rsidRPr="00E965C6" w:rsidRDefault="00075D8F" w:rsidP="00144654">
      <w:pPr>
        <w:pStyle w:val="Bulletlevel1"/>
        <w:numPr>
          <w:ilvl w:val="0"/>
          <w:numId w:val="58"/>
        </w:numPr>
      </w:pPr>
      <w:r w:rsidRPr="00E965C6">
        <w:t>P</w:t>
      </w:r>
      <w:r w:rsidR="00B52DAB">
        <w:t>art</w:t>
      </w:r>
      <w:r w:rsidR="00394133" w:rsidRPr="00E965C6">
        <w:t xml:space="preserve"> </w:t>
      </w:r>
      <w:r w:rsidRPr="00E965C6">
        <w:t>B</w:t>
      </w:r>
      <w:r w:rsidR="00394133" w:rsidRPr="00E965C6">
        <w:t xml:space="preserve"> - Assessment Domains and Rating Guide – </w:t>
      </w:r>
      <w:r w:rsidRPr="00E965C6">
        <w:t>Children</w:t>
      </w:r>
      <w:r w:rsidR="00394133" w:rsidRPr="00E965C6">
        <w:t xml:space="preserve"> (aged </w:t>
      </w:r>
      <w:r w:rsidRPr="00E965C6">
        <w:t>5</w:t>
      </w:r>
      <w:r w:rsidR="00E70749">
        <w:t>-</w:t>
      </w:r>
      <w:r w:rsidR="00394133" w:rsidRPr="00E965C6">
        <w:t>1</w:t>
      </w:r>
      <w:r w:rsidRPr="00E965C6">
        <w:t>1</w:t>
      </w:r>
      <w:r w:rsidR="00394133" w:rsidRPr="00E965C6">
        <w:t>)</w:t>
      </w:r>
    </w:p>
    <w:p w14:paraId="46D3606A" w14:textId="7BE1559B" w:rsidR="00394133" w:rsidRPr="00E965C6" w:rsidRDefault="00B52DAB" w:rsidP="00144654">
      <w:pPr>
        <w:pStyle w:val="Bulletlevel1"/>
        <w:numPr>
          <w:ilvl w:val="0"/>
          <w:numId w:val="58"/>
        </w:numPr>
      </w:pPr>
      <w:r>
        <w:t>Part</w:t>
      </w:r>
      <w:r w:rsidR="00394133" w:rsidRPr="00E965C6">
        <w:t xml:space="preserve"> D - Assessment Domains and Rating Guide – Adults (aged 18-64)</w:t>
      </w:r>
    </w:p>
    <w:p w14:paraId="01D459DA" w14:textId="0E9E20E9" w:rsidR="00394133" w:rsidRPr="00E965C6" w:rsidRDefault="00394133" w:rsidP="00144654">
      <w:pPr>
        <w:pStyle w:val="Bulletlevel1"/>
        <w:numPr>
          <w:ilvl w:val="0"/>
          <w:numId w:val="58"/>
        </w:numPr>
      </w:pPr>
      <w:r w:rsidRPr="00E965C6">
        <w:t>P</w:t>
      </w:r>
      <w:r w:rsidR="00B52DAB">
        <w:t>art</w:t>
      </w:r>
      <w:r w:rsidRPr="00E965C6">
        <w:t xml:space="preserve"> E - Assessment Domains and Rating Guide – Older Adults (aged 65 and over)</w:t>
      </w:r>
    </w:p>
    <w:p w14:paraId="33481A32" w14:textId="77777777" w:rsidR="00E03C15" w:rsidRDefault="00E03C15" w:rsidP="00474199">
      <w:pPr>
        <w:rPr>
          <w:rStyle w:val="normaltextrun"/>
          <w:rFonts w:hAnsiTheme="minorHAnsi" w:cstheme="minorHAnsi"/>
        </w:rPr>
      </w:pPr>
      <w:r w:rsidRPr="00786AB0">
        <w:rPr>
          <w:rStyle w:val="normaltextrun"/>
          <w:rFonts w:hAnsiTheme="minorHAnsi" w:cstheme="minorHAnsi"/>
        </w:rPr>
        <w:t xml:space="preserve">Whilst the IAR Guidance uses age to indicate the overall appropriateness of each tool, the final decision about the most appropriate </w:t>
      </w:r>
      <w:r>
        <w:rPr>
          <w:rStyle w:val="normaltextrun"/>
          <w:rFonts w:hAnsiTheme="minorHAnsi" w:cstheme="minorHAnsi"/>
        </w:rPr>
        <w:t>rating guide to use with each patient</w:t>
      </w:r>
      <w:r w:rsidRPr="00786AB0">
        <w:rPr>
          <w:rStyle w:val="normaltextrun"/>
          <w:rFonts w:hAnsiTheme="minorHAnsi" w:cstheme="minorHAnsi"/>
        </w:rPr>
        <w:t xml:space="preserve"> is based on the clinical judgment of the health professional conducting the assessment, taking into account contextual, developmental</w:t>
      </w:r>
      <w:r>
        <w:rPr>
          <w:rStyle w:val="normaltextrun"/>
          <w:rFonts w:hAnsiTheme="minorHAnsi" w:cstheme="minorHAnsi"/>
        </w:rPr>
        <w:t xml:space="preserve"> </w:t>
      </w:r>
      <w:r>
        <w:rPr>
          <w:rFonts w:eastAsia="Calibri"/>
        </w:rPr>
        <w:t>(such as how the individual is</w:t>
      </w:r>
      <w:r w:rsidRPr="001412D8">
        <w:rPr>
          <w:rFonts w:eastAsia="Calibri"/>
        </w:rPr>
        <w:t xml:space="preserve"> functioning on a social, physical, intellectual, cultural and emotional level</w:t>
      </w:r>
      <w:r>
        <w:rPr>
          <w:rFonts w:eastAsia="Calibri"/>
        </w:rPr>
        <w:t xml:space="preserve"> and whether this is at, below or higher than what is typical for their chronological age) </w:t>
      </w:r>
      <w:r w:rsidRPr="00786AB0">
        <w:rPr>
          <w:rStyle w:val="normaltextrun"/>
          <w:rFonts w:hAnsiTheme="minorHAnsi" w:cstheme="minorHAnsi"/>
        </w:rPr>
        <w:t>and other considerations</w:t>
      </w:r>
      <w:r>
        <w:rPr>
          <w:rStyle w:val="normaltextrun"/>
          <w:rFonts w:hAnsiTheme="minorHAnsi" w:cstheme="minorHAnsi"/>
        </w:rPr>
        <w:t>.</w:t>
      </w:r>
    </w:p>
    <w:p w14:paraId="26B293F3" w14:textId="77777777" w:rsidR="00A21424" w:rsidRPr="006668BB" w:rsidRDefault="00A21424" w:rsidP="00356EAD">
      <w:pPr>
        <w:pStyle w:val="Heading2"/>
        <w:rPr>
          <w:b w:val="0"/>
          <w:bCs/>
        </w:rPr>
      </w:pPr>
      <w:bookmarkStart w:id="32" w:name="_Toc77281720"/>
      <w:bookmarkStart w:id="33" w:name="_Toc82545165"/>
      <w:bookmarkStart w:id="34" w:name="_Toc85218569"/>
      <w:bookmarkStart w:id="35" w:name="_Toc151446032"/>
      <w:bookmarkStart w:id="36" w:name="_Toc151624064"/>
      <w:bookmarkStart w:id="37" w:name="_Toc151624092"/>
      <w:bookmarkStart w:id="38" w:name="_Toc151624215"/>
      <w:bookmarkStart w:id="39" w:name="_Toc152959724"/>
      <w:bookmarkStart w:id="40" w:name="_Toc167784952"/>
      <w:r w:rsidRPr="006668BB">
        <w:rPr>
          <w:b w:val="0"/>
          <w:bCs/>
        </w:rPr>
        <w:t xml:space="preserve">General instructions for rating the </w:t>
      </w:r>
      <w:bookmarkEnd w:id="32"/>
      <w:bookmarkEnd w:id="33"/>
      <w:bookmarkEnd w:id="34"/>
      <w:r w:rsidRPr="006668BB">
        <w:rPr>
          <w:b w:val="0"/>
          <w:bCs/>
        </w:rPr>
        <w:t>domains</w:t>
      </w:r>
      <w:bookmarkEnd w:id="35"/>
      <w:bookmarkEnd w:id="36"/>
      <w:bookmarkEnd w:id="37"/>
      <w:bookmarkEnd w:id="38"/>
      <w:bookmarkEnd w:id="39"/>
      <w:bookmarkEnd w:id="40"/>
    </w:p>
    <w:p w14:paraId="2BE29A55" w14:textId="16D874F2" w:rsidR="00A21424" w:rsidRPr="00D33D04" w:rsidRDefault="00A21424" w:rsidP="00144654">
      <w:pPr>
        <w:pStyle w:val="Bulletlevel1"/>
        <w:numPr>
          <w:ilvl w:val="0"/>
          <w:numId w:val="59"/>
        </w:numPr>
      </w:pPr>
      <w:r w:rsidRPr="00D33D04">
        <w:t xml:space="preserve">The initial assessment is undertaken across </w:t>
      </w:r>
      <w:r w:rsidR="00D03ED9">
        <w:t>8</w:t>
      </w:r>
      <w:r w:rsidRPr="00D33D04">
        <w:t xml:space="preserve"> domains that describe clinical severity using a 5-point scale ranging from 0 to 4. Higher ratings indicate increased severity of the problem and the need for higher (more intensive) levels of care.</w:t>
      </w:r>
    </w:p>
    <w:p w14:paraId="2F478C8A" w14:textId="77777777" w:rsidR="00A21424" w:rsidRPr="00D33D04" w:rsidRDefault="00A21424" w:rsidP="00144654">
      <w:pPr>
        <w:pStyle w:val="Bulletlevel1"/>
        <w:numPr>
          <w:ilvl w:val="0"/>
          <w:numId w:val="59"/>
        </w:numPr>
      </w:pPr>
      <w:r w:rsidRPr="00D33D04">
        <w:t>Each rating within each domain is defined by one or more descriptors designated by alpha characters (a, b, c, etc.). Only one of these descriptors needs to be met for a rating to be selected.</w:t>
      </w:r>
    </w:p>
    <w:p w14:paraId="66E765EB" w14:textId="77777777" w:rsidR="00A21424" w:rsidRPr="006668BB" w:rsidRDefault="00A21424" w:rsidP="00356EAD">
      <w:pPr>
        <w:pStyle w:val="Heading2"/>
        <w:rPr>
          <w:b w:val="0"/>
          <w:bCs/>
        </w:rPr>
      </w:pPr>
      <w:bookmarkStart w:id="41" w:name="_Toc151446033"/>
      <w:bookmarkStart w:id="42" w:name="_Toc151624065"/>
      <w:bookmarkStart w:id="43" w:name="_Toc151624093"/>
      <w:bookmarkStart w:id="44" w:name="_Toc151624216"/>
      <w:bookmarkStart w:id="45" w:name="_Toc155209894"/>
      <w:bookmarkStart w:id="46" w:name="_Toc167784953"/>
      <w:r w:rsidRPr="006668BB">
        <w:rPr>
          <w:b w:val="0"/>
          <w:bCs/>
        </w:rPr>
        <w:t>Overarching rules</w:t>
      </w:r>
      <w:bookmarkEnd w:id="41"/>
      <w:bookmarkEnd w:id="42"/>
      <w:bookmarkEnd w:id="43"/>
      <w:bookmarkEnd w:id="44"/>
      <w:bookmarkEnd w:id="45"/>
      <w:bookmarkEnd w:id="46"/>
    </w:p>
    <w:p w14:paraId="563DD5C4" w14:textId="77777777" w:rsidR="00A21424" w:rsidRDefault="00A21424" w:rsidP="00144654">
      <w:pPr>
        <w:pStyle w:val="Bulletlevel1"/>
        <w:numPr>
          <w:ilvl w:val="0"/>
          <w:numId w:val="60"/>
        </w:numPr>
      </w:pPr>
      <w:r w:rsidRPr="009F1083">
        <w:t>If there is uncertainty in the ratings</w:t>
      </w:r>
      <w:r>
        <w:t xml:space="preserve"> for the primary assessment domains that impact on the level of care appropriate for the person, the IAR user may need to pause the IAR process and</w:t>
      </w:r>
      <w:r w:rsidRPr="009F1083">
        <w:t xml:space="preserve"> </w:t>
      </w:r>
      <w:r>
        <w:t>s</w:t>
      </w:r>
      <w:r w:rsidRPr="009F1083">
        <w:t xml:space="preserve">eek additional information that will allow </w:t>
      </w:r>
      <w:r>
        <w:t>rating of</w:t>
      </w:r>
      <w:r w:rsidRPr="009F1083">
        <w:t xml:space="preserve"> </w:t>
      </w:r>
      <w:r>
        <w:t xml:space="preserve">the domains </w:t>
      </w:r>
      <w:r w:rsidRPr="009F1083">
        <w:t>with confidence.</w:t>
      </w:r>
    </w:p>
    <w:p w14:paraId="1D3EA18A" w14:textId="77777777" w:rsidR="00A21424" w:rsidRPr="009F1083" w:rsidRDefault="00A21424" w:rsidP="00144654">
      <w:pPr>
        <w:pStyle w:val="Bulletlevel1"/>
        <w:numPr>
          <w:ilvl w:val="0"/>
          <w:numId w:val="60"/>
        </w:numPr>
      </w:pPr>
      <w:r w:rsidRPr="009F1083">
        <w:t>Where uncertainty remains</w:t>
      </w:r>
      <w:r>
        <w:t xml:space="preserve"> about ratings for the primary assessment domains even </w:t>
      </w:r>
      <w:r w:rsidRPr="009F1083">
        <w:t xml:space="preserve">after the additional information is obtained, the </w:t>
      </w:r>
      <w:r>
        <w:t>person</w:t>
      </w:r>
      <w:r w:rsidRPr="009F1083">
        <w:t xml:space="preserve"> </w:t>
      </w:r>
      <w:r>
        <w:t xml:space="preserve">and family (where appropriate) </w:t>
      </w:r>
      <w:r w:rsidRPr="009F1083">
        <w:t>should be supported to access an appropriate clinician</w:t>
      </w:r>
      <w:r>
        <w:t xml:space="preserve"> or service</w:t>
      </w:r>
      <w:r w:rsidRPr="009F1083">
        <w:t xml:space="preserve"> for a </w:t>
      </w:r>
      <w:r>
        <w:t xml:space="preserve">more </w:t>
      </w:r>
      <w:r w:rsidRPr="009F1083">
        <w:t>comprehensive assessment.</w:t>
      </w:r>
    </w:p>
    <w:p w14:paraId="06C7DCBD" w14:textId="77777777" w:rsidR="00A21424" w:rsidRPr="009F1083" w:rsidRDefault="00A21424" w:rsidP="00144654">
      <w:pPr>
        <w:pStyle w:val="Bulletlevel1"/>
        <w:numPr>
          <w:ilvl w:val="0"/>
          <w:numId w:val="60"/>
        </w:numPr>
      </w:pPr>
      <w:r w:rsidRPr="00F76750">
        <w:t xml:space="preserve">IAR does not indicate the urgency of the response a </w:t>
      </w:r>
      <w:r>
        <w:t>person might require</w:t>
      </w:r>
      <w:r w:rsidRPr="00F76750">
        <w:t xml:space="preserve">. Users must still consider the urgency of the response required and activate urgent assessment and care </w:t>
      </w:r>
      <w:r w:rsidRPr="009F1083">
        <w:t xml:space="preserve">pathways </w:t>
      </w:r>
      <w:r>
        <w:t>if</w:t>
      </w:r>
      <w:r w:rsidRPr="009F1083">
        <w:t xml:space="preserve"> needed</w:t>
      </w:r>
      <w:r>
        <w:t xml:space="preserve"> (as per their service model and local system policies and procedures)</w:t>
      </w:r>
      <w:r w:rsidRPr="009F1083">
        <w:t>. Users of the IAR should be familiar with local urgent assessment and care pathways.</w:t>
      </w:r>
    </w:p>
    <w:p w14:paraId="3C6BFB94" w14:textId="77777777" w:rsidR="00A21424" w:rsidRDefault="00A21424" w:rsidP="00144654">
      <w:pPr>
        <w:pStyle w:val="Bulletlevel1"/>
        <w:numPr>
          <w:ilvl w:val="0"/>
          <w:numId w:val="60"/>
        </w:numPr>
      </w:pPr>
      <w:r>
        <w:t>Unless otherwise stated, IAR u</w:t>
      </w:r>
      <w:r w:rsidRPr="009F1083">
        <w:t>sers consider what has been ‘typical’ for the person over the past 30 days except where the person has experienced more recent or sudden changes or deterioration. Where this is the case, users should base their ratings on the more recent changes.</w:t>
      </w:r>
    </w:p>
    <w:p w14:paraId="159F2A18" w14:textId="77777777" w:rsidR="00A21424" w:rsidRPr="009F1083" w:rsidRDefault="00A21424" w:rsidP="00144654">
      <w:pPr>
        <w:pStyle w:val="Bulletlevel1"/>
        <w:numPr>
          <w:ilvl w:val="0"/>
          <w:numId w:val="60"/>
        </w:numPr>
      </w:pPr>
      <w:r>
        <w:t xml:space="preserve">The </w:t>
      </w:r>
      <w:r w:rsidRPr="00011C88">
        <w:t>IAR should not be used as a screening tool because it cannot be used without some form of personalised assessment</w:t>
      </w:r>
      <w:r>
        <w:t>.</w:t>
      </w:r>
    </w:p>
    <w:p w14:paraId="71066C4F" w14:textId="63DDF203" w:rsidR="00DA1DED" w:rsidRDefault="00DA1DED" w:rsidP="00356EAD">
      <w:pPr>
        <w:pStyle w:val="Heading2"/>
      </w:pPr>
      <w:bookmarkStart w:id="47" w:name="_Toc167784954"/>
      <w:r>
        <w:t xml:space="preserve">The initial assessment domains </w:t>
      </w:r>
      <w:r w:rsidR="00FE62D4">
        <w:t>–</w:t>
      </w:r>
      <w:r>
        <w:t xml:space="preserve"> </w:t>
      </w:r>
      <w:bookmarkEnd w:id="30"/>
      <w:r w:rsidR="00824FD4">
        <w:t>Adolescents</w:t>
      </w:r>
      <w:bookmarkEnd w:id="47"/>
    </w:p>
    <w:p w14:paraId="5BD4805C" w14:textId="452A5583" w:rsidR="0022642A" w:rsidRDefault="0022642A" w:rsidP="0022642A">
      <w:pPr>
        <w:rPr>
          <w:rFonts w:eastAsia="Calibri"/>
        </w:rPr>
      </w:pPr>
      <w:r w:rsidRPr="00BA25FC">
        <w:rPr>
          <w:rFonts w:eastAsia="Calibri"/>
        </w:rPr>
        <w:t>The initial assessment process recommended in th</w:t>
      </w:r>
      <w:r>
        <w:rPr>
          <w:rFonts w:eastAsia="Calibri"/>
        </w:rPr>
        <w:t xml:space="preserve">e IAR Guidance </w:t>
      </w:r>
      <w:r w:rsidRPr="00BA25FC">
        <w:rPr>
          <w:rFonts w:eastAsia="Calibri"/>
        </w:rPr>
        <w:t xml:space="preserve">identifies </w:t>
      </w:r>
      <w:r>
        <w:rPr>
          <w:rFonts w:eastAsia="Calibri"/>
        </w:rPr>
        <w:t>8</w:t>
      </w:r>
      <w:r w:rsidRPr="00BA25FC">
        <w:rPr>
          <w:rFonts w:eastAsia="Calibri"/>
        </w:rPr>
        <w:t xml:space="preserve"> domains that </w:t>
      </w:r>
      <w:r>
        <w:rPr>
          <w:rFonts w:eastAsia="Calibri"/>
        </w:rPr>
        <w:t>should be explored in assessment and considered</w:t>
      </w:r>
      <w:r w:rsidRPr="00BA25FC">
        <w:rPr>
          <w:rFonts w:eastAsia="Calibri"/>
        </w:rPr>
        <w:t xml:space="preserve"> when determining the next steps in </w:t>
      </w:r>
      <w:r>
        <w:rPr>
          <w:rFonts w:eastAsia="Calibri"/>
        </w:rPr>
        <w:t>a</w:t>
      </w:r>
      <w:r w:rsidRPr="00BA25FC">
        <w:rPr>
          <w:rFonts w:eastAsia="Calibri"/>
        </w:rPr>
        <w:t xml:space="preserve"> referral process for </w:t>
      </w:r>
      <w:r w:rsidRPr="00BA25FC">
        <w:rPr>
          <w:rFonts w:eastAsia="Calibri"/>
        </w:rPr>
        <w:lastRenderedPageBreak/>
        <w:t>a</w:t>
      </w:r>
      <w:r>
        <w:rPr>
          <w:rFonts w:eastAsia="Calibri"/>
        </w:rPr>
        <w:t>n adolescent who presents to primary care with a mental health need.</w:t>
      </w:r>
      <w:r w:rsidR="00D4492B">
        <w:rPr>
          <w:rFonts w:eastAsia="Calibri"/>
        </w:rPr>
        <w:t xml:space="preserve"> These domains can be seen at figure 1.</w:t>
      </w:r>
    </w:p>
    <w:p w14:paraId="3739D6C1" w14:textId="66BB8094" w:rsidR="00FE62D4" w:rsidRPr="00D4492B" w:rsidRDefault="00D4492B" w:rsidP="00D4492B">
      <w:pPr>
        <w:pStyle w:val="Figure"/>
        <w:rPr>
          <w:rFonts w:eastAsia="Calibri"/>
        </w:rPr>
      </w:pPr>
      <w:bookmarkStart w:id="48" w:name="_Toc167784967"/>
      <w:r w:rsidRPr="00B3101B">
        <w:t xml:space="preserve">Figure 1: the IAR </w:t>
      </w:r>
      <w:r>
        <w:t>d</w:t>
      </w:r>
      <w:r w:rsidRPr="00B3101B">
        <w:t>omains</w:t>
      </w:r>
      <w:bookmarkEnd w:id="48"/>
    </w:p>
    <w:p w14:paraId="2A77FEA4" w14:textId="5B8F32FF" w:rsidR="0061439E" w:rsidRDefault="00E56512" w:rsidP="0008723A">
      <w:pPr>
        <w:rPr>
          <w:rFonts w:eastAsia="Calibri"/>
        </w:rPr>
      </w:pPr>
      <w:r>
        <w:rPr>
          <w:noProof/>
        </w:rPr>
        <w:drawing>
          <wp:inline distT="0" distB="0" distL="0" distR="0" wp14:anchorId="6E3FD9AF" wp14:editId="4F3200A1">
            <wp:extent cx="5731510" cy="3485515"/>
            <wp:effectExtent l="0" t="0" r="2540" b="635"/>
            <wp:doc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18998" name="Picture 329718998" descr="Figure 1 representing the initial assessment and referral primary and contextual domains, divided into eight labelled sections. Primary domains (symptom severity and distress, harm, functioning, impact of co-existing conditions) are highlighted in dark blue boxes, while contextual domains (service use and response history, social and environmental stressors, family and other supports, and engagement and motivation) are in light blue boxes, each with brief explanatory text outlining key considerations for assessment."/>
                    <pic:cNvPicPr/>
                  </pic:nvPicPr>
                  <pic:blipFill>
                    <a:blip r:embed="rId24">
                      <a:extLst>
                        <a:ext uri="{28A0092B-C50C-407E-A947-70E740481C1C}">
                          <a14:useLocalDpi xmlns:a14="http://schemas.microsoft.com/office/drawing/2010/main" val="0"/>
                        </a:ext>
                      </a:extLst>
                    </a:blip>
                    <a:stretch>
                      <a:fillRect/>
                    </a:stretch>
                  </pic:blipFill>
                  <pic:spPr>
                    <a:xfrm>
                      <a:off x="0" y="0"/>
                      <a:ext cx="5731510" cy="3485515"/>
                    </a:xfrm>
                    <a:prstGeom prst="rect">
                      <a:avLst/>
                    </a:prstGeom>
                  </pic:spPr>
                </pic:pic>
              </a:graphicData>
            </a:graphic>
          </wp:inline>
        </w:drawing>
      </w:r>
    </w:p>
    <w:p w14:paraId="1111F1C9" w14:textId="6043EEF3" w:rsidR="00DA1DED" w:rsidRDefault="00E37831" w:rsidP="00C43806">
      <w:pPr>
        <w:rPr>
          <w:i/>
          <w:iCs/>
          <w:color w:val="1F487C"/>
          <w:sz w:val="18"/>
          <w:szCs w:val="18"/>
        </w:rPr>
      </w:pPr>
      <w:r>
        <w:rPr>
          <w:rStyle w:val="normaltextrun"/>
          <w:rFonts w:hAnsiTheme="minorHAnsi" w:cstheme="minorHAnsi"/>
        </w:rPr>
        <w:t xml:space="preserve">Figure 2 </w:t>
      </w:r>
      <w:r w:rsidR="002C17FA">
        <w:rPr>
          <w:rStyle w:val="normaltextrun"/>
          <w:rFonts w:hAnsiTheme="minorHAnsi" w:cstheme="minorHAnsi"/>
        </w:rPr>
        <w:t>below</w:t>
      </w:r>
      <w:r w:rsidR="0047168C" w:rsidRPr="005A6E5D">
        <w:rPr>
          <w:rStyle w:val="normaltextrun"/>
          <w:rFonts w:hAnsiTheme="minorHAnsi" w:cstheme="minorHAnsi"/>
        </w:rPr>
        <w:t xml:space="preserve"> provides a summary of the primary and contextual initial assessment domains for </w:t>
      </w:r>
      <w:r w:rsidR="005A6E5D" w:rsidRPr="005A6E5D">
        <w:rPr>
          <w:rStyle w:val="normaltextrun"/>
          <w:rFonts w:hAnsiTheme="minorHAnsi" w:cstheme="minorHAnsi"/>
        </w:rPr>
        <w:t>adolescents</w:t>
      </w:r>
      <w:r w:rsidR="0047168C" w:rsidRPr="005A6E5D">
        <w:rPr>
          <w:rStyle w:val="normaltextrun"/>
          <w:rFonts w:hAnsiTheme="minorHAnsi" w:cstheme="minorHAnsi"/>
        </w:rPr>
        <w:t xml:space="preserve">. </w:t>
      </w:r>
      <w:r w:rsidR="00550870" w:rsidRPr="005A6E5D">
        <w:rPr>
          <w:rStyle w:val="normaltextrun"/>
          <w:rFonts w:hAnsiTheme="minorHAnsi" w:cstheme="minorHAnsi"/>
        </w:rPr>
        <w:t xml:space="preserve">Initial assessment should consider the </w:t>
      </w:r>
      <w:r w:rsidR="005A6E5D">
        <w:rPr>
          <w:rStyle w:val="normaltextrun"/>
          <w:rFonts w:hAnsiTheme="minorHAnsi" w:cstheme="minorHAnsi"/>
        </w:rPr>
        <w:t>person</w:t>
      </w:r>
      <w:r w:rsidR="005A6E5D">
        <w:rPr>
          <w:rStyle w:val="normaltextrun"/>
          <w:rFonts w:hAnsiTheme="minorHAnsi" w:cstheme="minorHAnsi"/>
        </w:rPr>
        <w:t>’</w:t>
      </w:r>
      <w:r w:rsidR="005A6E5D">
        <w:rPr>
          <w:rStyle w:val="normaltextrun"/>
          <w:rFonts w:hAnsiTheme="minorHAnsi" w:cstheme="minorHAnsi"/>
        </w:rPr>
        <w:t>s</w:t>
      </w:r>
      <w:r w:rsidR="00550870" w:rsidRPr="005A6E5D">
        <w:rPr>
          <w:rStyle w:val="normaltextrun"/>
          <w:rFonts w:hAnsiTheme="minorHAnsi" w:cstheme="minorHAnsi"/>
        </w:rPr>
        <w:t xml:space="preserve"> current situation on all </w:t>
      </w:r>
      <w:r w:rsidR="003A057A">
        <w:rPr>
          <w:rStyle w:val="normaltextrun"/>
          <w:rFonts w:hAnsiTheme="minorHAnsi" w:cstheme="minorHAnsi"/>
        </w:rPr>
        <w:t>8</w:t>
      </w:r>
      <w:r w:rsidR="00550870" w:rsidRPr="005A6E5D">
        <w:rPr>
          <w:rStyle w:val="normaltextrun"/>
          <w:rFonts w:hAnsiTheme="minorHAnsi" w:cstheme="minorHAnsi"/>
        </w:rPr>
        <w:t xml:space="preserve"> domains. Each domain looks at specific factors relevant to making decisions about a level of care that is most likely suitable for the </w:t>
      </w:r>
      <w:r w:rsidR="005A6E5D">
        <w:rPr>
          <w:rStyle w:val="normaltextrun"/>
          <w:rFonts w:hAnsiTheme="minorHAnsi" w:cstheme="minorHAnsi"/>
        </w:rPr>
        <w:t>person</w:t>
      </w:r>
      <w:r w:rsidR="005A6E5D">
        <w:rPr>
          <w:rStyle w:val="normaltextrun"/>
          <w:rFonts w:hAnsiTheme="minorHAnsi" w:cstheme="minorHAnsi"/>
        </w:rPr>
        <w:t>’</w:t>
      </w:r>
      <w:r w:rsidR="005A6E5D">
        <w:rPr>
          <w:rStyle w:val="normaltextrun"/>
          <w:rFonts w:hAnsiTheme="minorHAnsi" w:cstheme="minorHAnsi"/>
        </w:rPr>
        <w:t>s</w:t>
      </w:r>
      <w:r w:rsidR="00550870" w:rsidRPr="005A6E5D">
        <w:rPr>
          <w:rStyle w:val="normaltextrun"/>
          <w:rFonts w:hAnsiTheme="minorHAnsi" w:cstheme="minorHAnsi"/>
        </w:rPr>
        <w:t xml:space="preserve"> mental health treatment needs. The selection of the domains, and factors covered in each domain, aims to capture a limited number of key areas that a clinician would consider when determining the most appropriate services for a</w:t>
      </w:r>
      <w:r w:rsidR="005A6E5D">
        <w:rPr>
          <w:rStyle w:val="normaltextrun"/>
          <w:rFonts w:hAnsiTheme="minorHAnsi" w:cstheme="minorHAnsi"/>
        </w:rPr>
        <w:t xml:space="preserve">n adolescent </w:t>
      </w:r>
      <w:r w:rsidR="00534C4A" w:rsidRPr="005A6E5D">
        <w:rPr>
          <w:rStyle w:val="normaltextrun"/>
          <w:rFonts w:hAnsiTheme="minorHAnsi" w:cstheme="minorHAnsi"/>
        </w:rPr>
        <w:t>needing referral</w:t>
      </w:r>
      <w:r w:rsidR="00550870" w:rsidRPr="005A6E5D">
        <w:rPr>
          <w:rStyle w:val="normaltextrun"/>
          <w:rFonts w:hAnsiTheme="minorHAnsi" w:cstheme="minorHAnsi"/>
        </w:rPr>
        <w:t xml:space="preserve"> for mental healthcare.</w:t>
      </w:r>
      <w:r w:rsidR="00425124">
        <w:rPr>
          <w:rStyle w:val="normaltextrun"/>
          <w:rFonts w:hAnsiTheme="minorHAnsi" w:cstheme="minorHAnsi"/>
        </w:rPr>
        <w:t xml:space="preserve"> </w:t>
      </w:r>
    </w:p>
    <w:p w14:paraId="2F8118BE" w14:textId="77777777" w:rsidR="0061439E" w:rsidRDefault="0061439E">
      <w:pPr>
        <w:spacing w:before="0" w:after="160" w:line="259" w:lineRule="auto"/>
        <w:rPr>
          <w:rFonts w:ascii="Century Gothic" w:eastAsiaTheme="majorEastAsia" w:hAnsi="Century Gothic" w:cstheme="majorBidi"/>
          <w:iCs/>
          <w:color w:val="003C6A"/>
          <w:sz w:val="24"/>
        </w:rPr>
      </w:pPr>
      <w:bookmarkStart w:id="49" w:name="_Toc116988365"/>
      <w:bookmarkStart w:id="50" w:name="_Toc116988362"/>
      <w:r>
        <w:br w:type="page"/>
      </w:r>
    </w:p>
    <w:p w14:paraId="643AE3A3" w14:textId="4CF00874" w:rsidR="002661E7" w:rsidRDefault="00B835CC" w:rsidP="00165FD1">
      <w:pPr>
        <w:pStyle w:val="Figure"/>
      </w:pPr>
      <w:bookmarkStart w:id="51" w:name="_Toc167784968"/>
      <w:r>
        <w:lastRenderedPageBreak/>
        <w:t xml:space="preserve">Figure </w:t>
      </w:r>
      <w:r w:rsidR="00266FA4">
        <w:t>2</w:t>
      </w:r>
      <w:r>
        <w:t xml:space="preserve">: </w:t>
      </w:r>
      <w:r w:rsidR="008601B2" w:rsidRPr="00553468">
        <w:t xml:space="preserve">The primary and contextual initial assessment domains – </w:t>
      </w:r>
      <w:r w:rsidR="00BA5062">
        <w:t>A</w:t>
      </w:r>
      <w:r w:rsidR="008601B2" w:rsidRPr="00553468">
        <w:t>dolescents</w:t>
      </w:r>
      <w:bookmarkEnd w:id="51"/>
    </w:p>
    <w:tbl>
      <w:tblPr>
        <w:tblStyle w:val="TableGrid"/>
        <w:tblW w:w="9006"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Look w:val="04A0" w:firstRow="1" w:lastRow="0" w:firstColumn="1" w:lastColumn="0" w:noHBand="0" w:noVBand="1"/>
      </w:tblPr>
      <w:tblGrid>
        <w:gridCol w:w="1952"/>
        <w:gridCol w:w="7054"/>
      </w:tblGrid>
      <w:tr w:rsidR="00256920" w:rsidRPr="00553468" w14:paraId="6173D220" w14:textId="77777777" w:rsidTr="00425124">
        <w:trPr>
          <w:trHeight w:val="238"/>
        </w:trPr>
        <w:tc>
          <w:tcPr>
            <w:tcW w:w="1952" w:type="dxa"/>
            <w:shd w:val="clear" w:color="auto" w:fill="003C6A"/>
          </w:tcPr>
          <w:p w14:paraId="42B8B0B6" w14:textId="78E6BDD8"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1</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Symptom severity and distress</w:t>
            </w:r>
          </w:p>
        </w:tc>
        <w:tc>
          <w:tcPr>
            <w:tcW w:w="7054" w:type="dxa"/>
            <w:shd w:val="clear" w:color="auto" w:fill="E6ECF0"/>
          </w:tcPr>
          <w:p w14:paraId="3E2EDE41" w14:textId="5F9631BB" w:rsidR="00256920" w:rsidRPr="00D90336" w:rsidRDefault="00256920" w:rsidP="00B37D96">
            <w:pPr>
              <w:pStyle w:val="Bulletlevel1"/>
              <w:numPr>
                <w:ilvl w:val="0"/>
                <w:numId w:val="61"/>
              </w:numPr>
              <w:ind w:left="516" w:hanging="357"/>
            </w:pPr>
            <w:r w:rsidRPr="00D90336">
              <w:t>Current and past symptoms and duration</w:t>
            </w:r>
            <w:r w:rsidR="00F77AC7">
              <w:t>.</w:t>
            </w:r>
          </w:p>
          <w:p w14:paraId="27114493" w14:textId="1FFEB099" w:rsidR="00256920" w:rsidRPr="00D90336" w:rsidRDefault="00256920" w:rsidP="00B37D96">
            <w:pPr>
              <w:pStyle w:val="Bulletlevel1"/>
              <w:numPr>
                <w:ilvl w:val="0"/>
                <w:numId w:val="61"/>
              </w:numPr>
              <w:ind w:left="516" w:hanging="357"/>
            </w:pPr>
            <w:r w:rsidRPr="00D90336">
              <w:t>Level of distress associated with the mental health issue</w:t>
            </w:r>
            <w:r w:rsidR="00F77AC7">
              <w:t>.</w:t>
            </w:r>
          </w:p>
          <w:p w14:paraId="5C807086" w14:textId="08C99302" w:rsidR="00256920" w:rsidRPr="00D90336" w:rsidRDefault="00256920" w:rsidP="00B37D96">
            <w:pPr>
              <w:pStyle w:val="Bulletlevel1"/>
              <w:numPr>
                <w:ilvl w:val="0"/>
                <w:numId w:val="61"/>
              </w:numPr>
              <w:ind w:left="516" w:hanging="357"/>
            </w:pPr>
            <w:r w:rsidRPr="00D90336">
              <w:t>Experience of a mental health condition</w:t>
            </w:r>
            <w:r w:rsidR="00F77AC7">
              <w:t>.</w:t>
            </w:r>
          </w:p>
          <w:p w14:paraId="4669BC91" w14:textId="77777777" w:rsidR="00256920" w:rsidRPr="00D90336" w:rsidRDefault="00256920" w:rsidP="00B37D96">
            <w:pPr>
              <w:pStyle w:val="Bulletlevel1"/>
              <w:numPr>
                <w:ilvl w:val="0"/>
                <w:numId w:val="61"/>
              </w:numPr>
              <w:ind w:left="516" w:hanging="357"/>
            </w:pPr>
            <w:r w:rsidRPr="00D90336">
              <w:t>Are symptoms improving/worsening, is distress improving/worsening, and are new symptoms emerging?</w:t>
            </w:r>
          </w:p>
        </w:tc>
      </w:tr>
      <w:tr w:rsidR="00256920" w:rsidRPr="00553468" w14:paraId="34F8A313" w14:textId="77777777" w:rsidTr="00184539">
        <w:trPr>
          <w:trHeight w:val="238"/>
          <w:tblHeader/>
        </w:trPr>
        <w:tc>
          <w:tcPr>
            <w:tcW w:w="1952" w:type="dxa"/>
            <w:shd w:val="clear" w:color="auto" w:fill="003C6A"/>
          </w:tcPr>
          <w:p w14:paraId="77F27EBD" w14:textId="470DF3D1"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2</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Harm</w:t>
            </w:r>
          </w:p>
        </w:tc>
        <w:tc>
          <w:tcPr>
            <w:tcW w:w="7054" w:type="dxa"/>
            <w:shd w:val="clear" w:color="auto" w:fill="E6ECF0"/>
          </w:tcPr>
          <w:p w14:paraId="483DDD82" w14:textId="38197AC2" w:rsidR="00256920" w:rsidRPr="00D90336" w:rsidRDefault="00256920" w:rsidP="00B37D96">
            <w:pPr>
              <w:pStyle w:val="Bulletlevel1"/>
              <w:numPr>
                <w:ilvl w:val="0"/>
                <w:numId w:val="62"/>
              </w:numPr>
              <w:ind w:left="516" w:hanging="357"/>
            </w:pPr>
            <w:r w:rsidRPr="00D90336">
              <w:t>Suicidality – current and past suicidal ideation and attempts</w:t>
            </w:r>
            <w:r w:rsidR="00F77AC7">
              <w:t>.</w:t>
            </w:r>
          </w:p>
          <w:p w14:paraId="08679740" w14:textId="448745CF" w:rsidR="00256920" w:rsidRPr="00D90336" w:rsidRDefault="00256920" w:rsidP="00B37D96">
            <w:pPr>
              <w:pStyle w:val="Bulletlevel1"/>
              <w:numPr>
                <w:ilvl w:val="0"/>
                <w:numId w:val="62"/>
              </w:numPr>
              <w:ind w:left="516" w:hanging="357"/>
            </w:pPr>
            <w:r w:rsidRPr="00D90336">
              <w:t>Intentional, non-suicidal self-harm – current and past</w:t>
            </w:r>
            <w:r w:rsidR="00F77AC7">
              <w:t>.</w:t>
            </w:r>
          </w:p>
          <w:p w14:paraId="09222F9F" w14:textId="148DEE2B" w:rsidR="00256920" w:rsidRPr="00D90336" w:rsidRDefault="00256920" w:rsidP="00B37D96">
            <w:pPr>
              <w:pStyle w:val="Bulletlevel1"/>
              <w:numPr>
                <w:ilvl w:val="0"/>
                <w:numId w:val="62"/>
              </w:numPr>
              <w:ind w:left="516" w:hanging="357"/>
            </w:pPr>
            <w:r w:rsidRPr="00D90336">
              <w:t>Impulsive, dangerous, or risky behaviours with the potential for harm to self or others (including risks associated with the use of alcohol and other drugs)</w:t>
            </w:r>
            <w:r w:rsidR="00F77AC7">
              <w:t>.</w:t>
            </w:r>
          </w:p>
          <w:p w14:paraId="7F89912B" w14:textId="23F6A48A" w:rsidR="00256920" w:rsidRPr="00D90336" w:rsidRDefault="00256920" w:rsidP="00B37D96">
            <w:pPr>
              <w:pStyle w:val="Bulletlevel1"/>
              <w:numPr>
                <w:ilvl w:val="0"/>
                <w:numId w:val="62"/>
              </w:numPr>
              <w:ind w:left="516" w:hanging="357"/>
            </w:pPr>
            <w:r w:rsidRPr="00D90336">
              <w:t>The harm caused by abuse, exploitation, or neglect by others</w:t>
            </w:r>
            <w:r w:rsidR="00F77AC7">
              <w:t>.</w:t>
            </w:r>
          </w:p>
          <w:p w14:paraId="5B93177B" w14:textId="48130F75" w:rsidR="00256920" w:rsidRPr="00D90336" w:rsidRDefault="00256920" w:rsidP="00B37D96">
            <w:pPr>
              <w:pStyle w:val="Bulletlevel1"/>
              <w:numPr>
                <w:ilvl w:val="0"/>
                <w:numId w:val="62"/>
              </w:numPr>
              <w:ind w:left="516" w:hanging="357"/>
            </w:pPr>
            <w:r w:rsidRPr="00D90336">
              <w:t>Unintentional harm to self or others arising from severe symptoms or self-neglect</w:t>
            </w:r>
            <w:r w:rsidR="00F77AC7">
              <w:t>.</w:t>
            </w:r>
          </w:p>
        </w:tc>
      </w:tr>
      <w:tr w:rsidR="00256920" w:rsidRPr="00553468" w14:paraId="78502E9E" w14:textId="77777777" w:rsidTr="00184539">
        <w:trPr>
          <w:trHeight w:val="238"/>
          <w:tblHeader/>
        </w:trPr>
        <w:tc>
          <w:tcPr>
            <w:tcW w:w="1952" w:type="dxa"/>
            <w:shd w:val="clear" w:color="auto" w:fill="003C6A"/>
          </w:tcPr>
          <w:p w14:paraId="72F34EDD" w14:textId="7D4F6593"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3</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Functioning</w:t>
            </w:r>
          </w:p>
        </w:tc>
        <w:tc>
          <w:tcPr>
            <w:tcW w:w="7054" w:type="dxa"/>
            <w:shd w:val="clear" w:color="auto" w:fill="E6ECF0"/>
          </w:tcPr>
          <w:p w14:paraId="071A63BF" w14:textId="1E44E6BB" w:rsidR="00256920" w:rsidRPr="00D90336" w:rsidRDefault="00256920" w:rsidP="00B37D96">
            <w:pPr>
              <w:pStyle w:val="Bulletlevel1"/>
              <w:numPr>
                <w:ilvl w:val="0"/>
                <w:numId w:val="63"/>
              </w:numPr>
              <w:ind w:left="516" w:hanging="357"/>
            </w:pPr>
            <w:r w:rsidRPr="00D90336">
              <w:t>The adolescent's ability to fulfil usual roles/responsibilities appropriate to their age, developmental level, and cultural background</w:t>
            </w:r>
            <w:r w:rsidR="00F77AC7">
              <w:t>.</w:t>
            </w:r>
          </w:p>
          <w:p w14:paraId="1A713C01" w14:textId="545444A3" w:rsidR="00256920" w:rsidRPr="00D90336" w:rsidRDefault="00256920" w:rsidP="00B37D96">
            <w:pPr>
              <w:pStyle w:val="Bulletlevel1"/>
              <w:numPr>
                <w:ilvl w:val="0"/>
                <w:numId w:val="63"/>
              </w:numPr>
              <w:ind w:left="516" w:hanging="357"/>
            </w:pPr>
            <w:r w:rsidRPr="00D90336">
              <w:t>The adolescent’s functioning within the family or home environment, in educational or vocational settings, with friends and peers and in the community</w:t>
            </w:r>
            <w:r w:rsidR="00F77AC7">
              <w:t>.</w:t>
            </w:r>
          </w:p>
          <w:p w14:paraId="0517ACE3" w14:textId="3FD9FD9A" w:rsidR="00256920" w:rsidRPr="00D90336" w:rsidRDefault="00256920" w:rsidP="00B37D96">
            <w:pPr>
              <w:pStyle w:val="Bulletlevel1"/>
              <w:numPr>
                <w:ilvl w:val="0"/>
                <w:numId w:val="63"/>
              </w:numPr>
              <w:ind w:left="516" w:hanging="357"/>
            </w:pPr>
            <w:r w:rsidRPr="00D90336">
              <w:t>The adolescent’s ability to undertake basic activities of daily living appropriate to their age and developmental level (e.g., self-care, mobility, toileting, nutrition, and personal hygiene)</w:t>
            </w:r>
            <w:r w:rsidR="00F77AC7">
              <w:t>.</w:t>
            </w:r>
          </w:p>
        </w:tc>
      </w:tr>
      <w:tr w:rsidR="00256920" w:rsidRPr="00553468" w14:paraId="137EC8F7" w14:textId="77777777" w:rsidTr="00184539">
        <w:trPr>
          <w:trHeight w:val="238"/>
          <w:tblHeader/>
        </w:trPr>
        <w:tc>
          <w:tcPr>
            <w:tcW w:w="1952" w:type="dxa"/>
            <w:shd w:val="clear" w:color="auto" w:fill="003C6A"/>
          </w:tcPr>
          <w:p w14:paraId="4C3DD49E" w14:textId="69F8B1A2"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4</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Impact of co-existing conditions</w:t>
            </w:r>
          </w:p>
        </w:tc>
        <w:tc>
          <w:tcPr>
            <w:tcW w:w="7054" w:type="dxa"/>
            <w:shd w:val="clear" w:color="auto" w:fill="E6ECF0"/>
          </w:tcPr>
          <w:p w14:paraId="636DE3EF" w14:textId="28E2D55D" w:rsidR="00256920" w:rsidRPr="00D90336" w:rsidRDefault="00256920" w:rsidP="00B37D96">
            <w:pPr>
              <w:pStyle w:val="Bulletlevel1"/>
              <w:numPr>
                <w:ilvl w:val="0"/>
                <w:numId w:val="64"/>
              </w:numPr>
              <w:ind w:left="516" w:hanging="357"/>
            </w:pPr>
            <w:r w:rsidRPr="00D90336">
              <w:t>Physical health conditions</w:t>
            </w:r>
            <w:r w:rsidR="00F77AC7">
              <w:t>.</w:t>
            </w:r>
          </w:p>
          <w:p w14:paraId="794BF083" w14:textId="21201127" w:rsidR="00601ECC" w:rsidRPr="00D90336" w:rsidRDefault="0048329B" w:rsidP="00B37D96">
            <w:pPr>
              <w:pStyle w:val="Bulletlevel1"/>
              <w:numPr>
                <w:ilvl w:val="0"/>
                <w:numId w:val="64"/>
              </w:numPr>
              <w:ind w:left="516" w:hanging="357"/>
            </w:pPr>
            <w:r w:rsidRPr="00D90336">
              <w:t>Cognitive impairment, i</w:t>
            </w:r>
            <w:r w:rsidR="00601ECC" w:rsidRPr="00D90336">
              <w:t>ntellectual disability, developmental delay, neurological conditions, or learning and communication disorders</w:t>
            </w:r>
            <w:r w:rsidR="00F77AC7">
              <w:t>.</w:t>
            </w:r>
          </w:p>
          <w:p w14:paraId="44FF5C25" w14:textId="663EB9C4" w:rsidR="00256920" w:rsidRPr="00D90336" w:rsidRDefault="00256920" w:rsidP="00B37D96">
            <w:pPr>
              <w:pStyle w:val="Bulletlevel1"/>
              <w:numPr>
                <w:ilvl w:val="0"/>
                <w:numId w:val="64"/>
              </w:numPr>
              <w:ind w:left="516" w:hanging="357"/>
            </w:pPr>
            <w:r w:rsidRPr="00D90336">
              <w:t>Substance use</w:t>
            </w:r>
            <w:r w:rsidR="00F77AC7">
              <w:t>.</w:t>
            </w:r>
          </w:p>
        </w:tc>
      </w:tr>
      <w:tr w:rsidR="00256920" w:rsidRPr="00553468" w14:paraId="3E53D785" w14:textId="77777777" w:rsidTr="00184539">
        <w:trPr>
          <w:trHeight w:val="238"/>
          <w:tblHeader/>
        </w:trPr>
        <w:tc>
          <w:tcPr>
            <w:tcW w:w="1952" w:type="dxa"/>
            <w:shd w:val="clear" w:color="auto" w:fill="003C6A"/>
          </w:tcPr>
          <w:p w14:paraId="65896CC9" w14:textId="04C39029"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5</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 xml:space="preserve">Service use and response history </w:t>
            </w:r>
          </w:p>
        </w:tc>
        <w:tc>
          <w:tcPr>
            <w:tcW w:w="7054" w:type="dxa"/>
            <w:shd w:val="clear" w:color="auto" w:fill="E6ECF0"/>
          </w:tcPr>
          <w:p w14:paraId="01191C8C" w14:textId="0F6981AD" w:rsidR="00256920" w:rsidRPr="00D90336" w:rsidRDefault="00256920" w:rsidP="00B37D96">
            <w:pPr>
              <w:pStyle w:val="Bulletlevel1"/>
              <w:numPr>
                <w:ilvl w:val="0"/>
                <w:numId w:val="65"/>
              </w:numPr>
              <w:ind w:left="516" w:hanging="357"/>
            </w:pPr>
            <w:r w:rsidRPr="00D90336">
              <w:t>Whether the adolescent/family has previously sought help from or referred to mental health services and related supports (including specialist or mental health inpatient services)</w:t>
            </w:r>
            <w:r w:rsidR="00F77AC7">
              <w:t>.</w:t>
            </w:r>
          </w:p>
          <w:p w14:paraId="3B68CB81" w14:textId="5DA08BC8" w:rsidR="00256920" w:rsidRPr="00D90336" w:rsidRDefault="00256920" w:rsidP="00B37D96">
            <w:pPr>
              <w:pStyle w:val="Bulletlevel1"/>
              <w:numPr>
                <w:ilvl w:val="0"/>
                <w:numId w:val="65"/>
              </w:numPr>
              <w:ind w:left="516" w:hanging="357"/>
            </w:pPr>
            <w:r w:rsidRPr="00D90336">
              <w:t>Their progress or benefit from past or current services and support</w:t>
            </w:r>
            <w:r w:rsidR="00F77AC7">
              <w:t>.</w:t>
            </w:r>
          </w:p>
        </w:tc>
      </w:tr>
      <w:tr w:rsidR="00256920" w:rsidRPr="00553468" w14:paraId="45AD81F5" w14:textId="77777777" w:rsidTr="00184539">
        <w:trPr>
          <w:trHeight w:val="238"/>
          <w:tblHeader/>
        </w:trPr>
        <w:tc>
          <w:tcPr>
            <w:tcW w:w="1952" w:type="dxa"/>
            <w:shd w:val="clear" w:color="auto" w:fill="003C6A"/>
          </w:tcPr>
          <w:p w14:paraId="5C657019" w14:textId="5D7E357B"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6</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Social and environmental stressors</w:t>
            </w:r>
          </w:p>
        </w:tc>
        <w:tc>
          <w:tcPr>
            <w:tcW w:w="7054" w:type="dxa"/>
            <w:shd w:val="clear" w:color="auto" w:fill="E6ECF0"/>
          </w:tcPr>
          <w:p w14:paraId="0F7CE6C3" w14:textId="731F71DD" w:rsidR="00256920" w:rsidRPr="00D90336" w:rsidRDefault="00256920" w:rsidP="00B37D96">
            <w:pPr>
              <w:pStyle w:val="Bulletlevel1"/>
              <w:ind w:left="516" w:hanging="357"/>
            </w:pPr>
            <w:r w:rsidRPr="00D90336">
              <w:t>The degree to which any or all the following factors are relevant to the adolescent’s current circumstances and the referral decision: significant transitions, peer group stress, trauma or victimisation, family or household stress, socio-economic disadvantage, performance-related pressure, and legal issues</w:t>
            </w:r>
            <w:r w:rsidR="00F77AC7">
              <w:t>.</w:t>
            </w:r>
          </w:p>
        </w:tc>
      </w:tr>
      <w:tr w:rsidR="00256920" w:rsidRPr="00553468" w14:paraId="274ADBDE" w14:textId="77777777" w:rsidTr="00184539">
        <w:trPr>
          <w:trHeight w:val="238"/>
          <w:tblHeader/>
        </w:trPr>
        <w:tc>
          <w:tcPr>
            <w:tcW w:w="1952" w:type="dxa"/>
            <w:shd w:val="clear" w:color="auto" w:fill="003C6A"/>
          </w:tcPr>
          <w:p w14:paraId="4728A8B0" w14:textId="4DD69F8D"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7</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Family and other supports</w:t>
            </w:r>
          </w:p>
        </w:tc>
        <w:tc>
          <w:tcPr>
            <w:tcW w:w="7054" w:type="dxa"/>
            <w:shd w:val="clear" w:color="auto" w:fill="E6ECF0"/>
          </w:tcPr>
          <w:p w14:paraId="65D49451" w14:textId="18600EF1" w:rsidR="00256920" w:rsidRPr="00D90336" w:rsidRDefault="00256920" w:rsidP="00B37D96">
            <w:pPr>
              <w:pStyle w:val="Bulletlevel1"/>
              <w:ind w:left="516" w:hanging="357"/>
            </w:pPr>
            <w:r w:rsidRPr="00D90336">
              <w:t>Whether personal supports, including emotionally nurturing relationships, practical support, and social support, are present in the adolescent’s environment and their potential to contribute to improved mental health</w:t>
            </w:r>
            <w:r w:rsidR="00F77AC7">
              <w:t>.</w:t>
            </w:r>
          </w:p>
        </w:tc>
      </w:tr>
      <w:tr w:rsidR="00256920" w:rsidRPr="00553468" w14:paraId="0F7F59EA" w14:textId="77777777" w:rsidTr="00184539">
        <w:trPr>
          <w:trHeight w:val="238"/>
          <w:tblHeader/>
        </w:trPr>
        <w:tc>
          <w:tcPr>
            <w:tcW w:w="1952" w:type="dxa"/>
            <w:shd w:val="clear" w:color="auto" w:fill="003C6A"/>
          </w:tcPr>
          <w:p w14:paraId="5341CA50" w14:textId="3DB3C555" w:rsidR="00256920" w:rsidRPr="00553468" w:rsidRDefault="00256920" w:rsidP="00B8764B">
            <w:pPr>
              <w:pStyle w:val="Tableheading"/>
              <w:spacing w:before="120" w:after="120" w:line="240" w:lineRule="auto"/>
              <w:rPr>
                <w:rFonts w:asciiTheme="minorHAnsi" w:hAnsiTheme="minorHAnsi" w:cstheme="minorHAnsi"/>
                <w:color w:val="F16E3D"/>
              </w:rPr>
            </w:pPr>
            <w:r w:rsidRPr="009D0574">
              <w:rPr>
                <w:rFonts w:ascii="Arial" w:hAnsi="Arial" w:cs="Arial"/>
                <w:color w:val="F16E3D"/>
              </w:rPr>
              <w:t>DOMAIN 8</w:t>
            </w:r>
            <w:r w:rsidRPr="009D0574">
              <w:rPr>
                <w:rFonts w:ascii="Arial" w:hAnsi="Arial" w:cs="Arial"/>
              </w:rPr>
              <w:t xml:space="preserve"> </w:t>
            </w:r>
            <w:r w:rsidRPr="009D0574">
              <w:rPr>
                <w:rFonts w:ascii="Arial" w:hAnsi="Arial" w:cs="Arial"/>
              </w:rPr>
              <w:br/>
            </w:r>
            <w:r w:rsidRPr="009D0574">
              <w:rPr>
                <w:rFonts w:ascii="Arial" w:hAnsi="Arial" w:cs="Arial"/>
                <w:color w:val="FFFFFF" w:themeColor="background1"/>
              </w:rPr>
              <w:t>Engagement and motivation</w:t>
            </w:r>
          </w:p>
        </w:tc>
        <w:tc>
          <w:tcPr>
            <w:tcW w:w="7054" w:type="dxa"/>
            <w:shd w:val="clear" w:color="auto" w:fill="E6ECF0"/>
          </w:tcPr>
          <w:p w14:paraId="51965673" w14:textId="3829FD81" w:rsidR="00256920" w:rsidRPr="00D90336" w:rsidRDefault="00256920" w:rsidP="00B37D96">
            <w:pPr>
              <w:pStyle w:val="Bulletlevel1"/>
              <w:ind w:left="516" w:hanging="357"/>
            </w:pPr>
            <w:r w:rsidRPr="00D90336">
              <w:t>The adolescent and their parent/caregiver’s awareness of the mental health issue and their capacity and willingness to engage in or accept assistance</w:t>
            </w:r>
            <w:r w:rsidR="00F77AC7">
              <w:t>.</w:t>
            </w:r>
          </w:p>
        </w:tc>
      </w:tr>
    </w:tbl>
    <w:p w14:paraId="23A91B35" w14:textId="3150D7C9" w:rsidR="008601B2" w:rsidRPr="00BE7A75" w:rsidRDefault="00C11A21" w:rsidP="005A7618">
      <w:pPr>
        <w:pStyle w:val="Heading2"/>
      </w:pPr>
      <w:bookmarkStart w:id="52" w:name="_Toc87544139"/>
      <w:bookmarkStart w:id="53" w:name="_Toc100594231"/>
      <w:bookmarkStart w:id="54" w:name="_Toc167784955"/>
      <w:r>
        <w:lastRenderedPageBreak/>
        <w:t>Rating guide</w:t>
      </w:r>
      <w:r w:rsidR="008601B2" w:rsidRPr="00BE7A75">
        <w:t xml:space="preserve"> for the initial assessment domains </w:t>
      </w:r>
      <w:r w:rsidR="007A3404">
        <w:t>–</w:t>
      </w:r>
      <w:r w:rsidR="008601B2" w:rsidRPr="00BE7A75">
        <w:t xml:space="preserve"> Adolescents</w:t>
      </w:r>
      <w:bookmarkEnd w:id="52"/>
      <w:bookmarkEnd w:id="53"/>
      <w:bookmarkEnd w:id="54"/>
    </w:p>
    <w:p w14:paraId="5A5E060B" w14:textId="77777777" w:rsidR="006F2C26" w:rsidRDefault="006F2C26" w:rsidP="006F2C26">
      <w:r>
        <w:t>The rating guide includes a hierarchical ranking of factors relevant to each domain to guide judgements about problem severity.</w:t>
      </w:r>
    </w:p>
    <w:p w14:paraId="641AC07E" w14:textId="77777777" w:rsidR="006F2C26" w:rsidRDefault="006F2C26" w:rsidP="00347849">
      <w:pPr>
        <w:spacing w:after="0"/>
      </w:pPr>
      <w:r>
        <w:t>The rating guide provides a rating system that grades each domain on a 5-point rating scale of severity - while the terms vary in some domains, the rating scale for each domain follows the general format where:</w:t>
      </w:r>
    </w:p>
    <w:p w14:paraId="71577C36" w14:textId="77777777" w:rsidR="006F2C26" w:rsidRPr="00BE7A75" w:rsidRDefault="006F2C26" w:rsidP="00C54F7A">
      <w:pPr>
        <w:pStyle w:val="highlighttext"/>
        <w:spacing w:before="120" w:after="120" w:line="240" w:lineRule="auto"/>
      </w:pPr>
      <w:r w:rsidRPr="00BE7A75">
        <w:t>0 = No problem</w:t>
      </w:r>
    </w:p>
    <w:p w14:paraId="444506AC" w14:textId="77777777" w:rsidR="006F2C26" w:rsidRPr="00BE7A75" w:rsidRDefault="006F2C26" w:rsidP="00C54F7A">
      <w:pPr>
        <w:pStyle w:val="highlighttext"/>
        <w:spacing w:before="120" w:after="120" w:line="240" w:lineRule="auto"/>
      </w:pPr>
      <w:r w:rsidRPr="00BE7A75">
        <w:t>1 = Mild problem</w:t>
      </w:r>
    </w:p>
    <w:p w14:paraId="271DD36C" w14:textId="77777777" w:rsidR="006F2C26" w:rsidRPr="00BE7A75" w:rsidRDefault="006F2C26" w:rsidP="00C54F7A">
      <w:pPr>
        <w:pStyle w:val="highlighttext"/>
        <w:spacing w:before="120" w:after="120" w:line="240" w:lineRule="auto"/>
      </w:pPr>
      <w:r w:rsidRPr="00BE7A75">
        <w:t>2 = Moderate problem</w:t>
      </w:r>
    </w:p>
    <w:p w14:paraId="3E448F08" w14:textId="77777777" w:rsidR="006F2C26" w:rsidRPr="00BE7A75" w:rsidRDefault="006F2C26" w:rsidP="00C54F7A">
      <w:pPr>
        <w:pStyle w:val="highlighttext"/>
        <w:spacing w:before="120" w:after="120" w:line="240" w:lineRule="auto"/>
      </w:pPr>
      <w:r w:rsidRPr="00BE7A75">
        <w:t>3 = Severe problem</w:t>
      </w:r>
    </w:p>
    <w:p w14:paraId="672FF39B" w14:textId="77777777" w:rsidR="006F2C26" w:rsidRPr="00BE7A75" w:rsidRDefault="006F2C26" w:rsidP="00C54F7A">
      <w:pPr>
        <w:pStyle w:val="highlighttext"/>
        <w:spacing w:before="120" w:after="120" w:line="240" w:lineRule="auto"/>
      </w:pPr>
      <w:r w:rsidRPr="00BE7A75">
        <w:t>4 = Very severe problem</w:t>
      </w:r>
    </w:p>
    <w:p w14:paraId="35A16903" w14:textId="3A6A634C" w:rsidR="006F2C26" w:rsidRDefault="006F2C26" w:rsidP="006F2C26">
      <w:r w:rsidRPr="00BE7A75">
        <w:t xml:space="preserve">The </w:t>
      </w:r>
      <w:r w:rsidR="00347849">
        <w:t>r</w:t>
      </w:r>
      <w:r>
        <w:t>ating guide</w:t>
      </w:r>
      <w:r w:rsidRPr="00BE7A75">
        <w:t xml:space="preserve"> outlines specific criteria for assessing each domain, designed to serve as a checklist of factors to consider when judging the extent to which a problem is present.</w:t>
      </w:r>
    </w:p>
    <w:p w14:paraId="3DCA207E" w14:textId="77777777" w:rsidR="006A01AD" w:rsidRDefault="006A01AD" w:rsidP="00630AB0">
      <w:pPr>
        <w:pStyle w:val="Heading3"/>
      </w:pPr>
      <w:bookmarkStart w:id="55" w:name="_Toc151446034"/>
      <w:bookmarkStart w:id="56" w:name="_Toc151624066"/>
      <w:bookmarkStart w:id="57" w:name="_Toc151624094"/>
      <w:bookmarkStart w:id="58" w:name="_Toc151624217"/>
      <w:bookmarkStart w:id="59" w:name="_Toc155209895"/>
      <w:bookmarkStart w:id="60" w:name="_Toc167784956"/>
      <w:bookmarkStart w:id="61" w:name="_Toc87544142"/>
      <w:r>
        <w:t>Guide to rating each domain</w:t>
      </w:r>
      <w:bookmarkEnd w:id="55"/>
      <w:bookmarkEnd w:id="56"/>
      <w:bookmarkEnd w:id="57"/>
      <w:bookmarkEnd w:id="58"/>
      <w:bookmarkEnd w:id="59"/>
      <w:bookmarkEnd w:id="60"/>
    </w:p>
    <w:p w14:paraId="0E4D534C" w14:textId="77777777" w:rsidR="006A01AD" w:rsidRPr="00D90336" w:rsidRDefault="006A01AD" w:rsidP="00144654">
      <w:pPr>
        <w:pStyle w:val="Bulletlevel1"/>
      </w:pPr>
      <w:r w:rsidRPr="00D90336">
        <w:t>If more than one descriptor applies to the person being assessed within each domain, the descriptor with the highest rating should be selected.</w:t>
      </w:r>
    </w:p>
    <w:p w14:paraId="47815610" w14:textId="77777777" w:rsidR="006A01AD" w:rsidRPr="00D90336" w:rsidRDefault="006A01AD" w:rsidP="00144654">
      <w:pPr>
        <w:pStyle w:val="Bulletlevel2"/>
      </w:pPr>
      <w:r w:rsidRPr="00D90336">
        <w:t>Example one: if 3-b and 3-c apply, but 4-a is also present, the rating selected is 4.</w:t>
      </w:r>
    </w:p>
    <w:p w14:paraId="47CF7A48" w14:textId="77777777" w:rsidR="006A01AD" w:rsidRPr="00D90336" w:rsidRDefault="006A01AD" w:rsidP="00144654">
      <w:pPr>
        <w:pStyle w:val="Bulletlevel2"/>
      </w:pPr>
      <w:r w:rsidRPr="00D90336">
        <w:t>Example two: if 2-a and 2-b apply, but 3-c is also present, the rating selected is 3.</w:t>
      </w:r>
    </w:p>
    <w:p w14:paraId="7D92E728" w14:textId="5FE9FB37" w:rsidR="006A01AD" w:rsidRPr="00D90336" w:rsidRDefault="006A01AD" w:rsidP="00144654">
      <w:pPr>
        <w:pStyle w:val="Bulletlevel1"/>
      </w:pPr>
      <w:r w:rsidRPr="00D90336">
        <w:t xml:space="preserve">Use all available information in making a rating. This should include clinical interviews and information gathered from the </w:t>
      </w:r>
      <w:r w:rsidR="00501941" w:rsidRPr="00D90336">
        <w:t>person</w:t>
      </w:r>
      <w:r w:rsidRPr="00D90336">
        <w:t xml:space="preserve">, the </w:t>
      </w:r>
      <w:r w:rsidR="00501941" w:rsidRPr="00D90336">
        <w:t>person’s</w:t>
      </w:r>
      <w:r w:rsidRPr="00D90336">
        <w:t xml:space="preserve"> family, referrers, or other informants where possible. Consider all reliable perspectives when selecting a rating (e.g., including information provided by the </w:t>
      </w:r>
      <w:r w:rsidR="00AE787F" w:rsidRPr="00D90336">
        <w:t>person</w:t>
      </w:r>
      <w:r w:rsidRPr="00D90336">
        <w:t>, family, or referrer).</w:t>
      </w:r>
    </w:p>
    <w:p w14:paraId="07BAE2EB" w14:textId="601C1DB1" w:rsidR="006A01AD" w:rsidRPr="00D90336" w:rsidRDefault="006A01AD" w:rsidP="00144654">
      <w:pPr>
        <w:pStyle w:val="Bulletlevel1"/>
        <w:rPr>
          <w:color w:val="000000"/>
        </w:rPr>
      </w:pPr>
      <w:r w:rsidRPr="00D90336">
        <w:t xml:space="preserve">The coding of ratings as numerals does not imply that an overall composite score can be used for making decisions about the </w:t>
      </w:r>
      <w:r w:rsidR="00AE787F" w:rsidRPr="00D90336">
        <w:t>person’s</w:t>
      </w:r>
      <w:r w:rsidRPr="00D90336">
        <w:t xml:space="preserve"> service needs. The numbers should be regarded as simply shorthand for summarising severity.</w:t>
      </w:r>
    </w:p>
    <w:p w14:paraId="27A00EBD" w14:textId="77777777" w:rsidR="006A01AD" w:rsidRPr="00D90336" w:rsidRDefault="006A01AD" w:rsidP="00144654">
      <w:pPr>
        <w:pStyle w:val="Bulletlevel1"/>
        <w:rPr>
          <w:color w:val="000000"/>
        </w:rPr>
      </w:pPr>
      <w:r w:rsidRPr="00D90336">
        <w:t>Guidance is given for each domain on examples of problems that should be considered for specific ratings (the 'descriptors'). Consider these as examples only rather than an exhaustive list of all factors relevant to the domain. Therefore, referring to the underlying rating format at times may be helpful.</w:t>
      </w:r>
    </w:p>
    <w:p w14:paraId="6A792D11" w14:textId="55D6B804" w:rsidR="008601B2" w:rsidRPr="00BE7A75" w:rsidRDefault="008601B2" w:rsidP="00630AB0">
      <w:pPr>
        <w:pStyle w:val="Heading3"/>
      </w:pPr>
      <w:bookmarkStart w:id="62" w:name="_Toc167784957"/>
      <w:r w:rsidRPr="00BE7A75">
        <w:t>Domain 1 – Symptom severity and distress</w:t>
      </w:r>
      <w:bookmarkEnd w:id="61"/>
      <w:bookmarkEnd w:id="62"/>
    </w:p>
    <w:p w14:paraId="7B73E701" w14:textId="6D1BE756" w:rsidR="004016CF" w:rsidRPr="00943588" w:rsidRDefault="008601B2" w:rsidP="004016CF">
      <w:r w:rsidRPr="00BE7A75">
        <w:t>This domain considers symptoms to include both internalised (emotional) problems experienced by the adolescent (e.g., anxiety and depressive symptoms) as well as externalised behaviours observable by or impacting on others (e.g., impuls</w:t>
      </w:r>
      <w:r w:rsidR="00A345F0">
        <w:t>ive behaviours,</w:t>
      </w:r>
      <w:r w:rsidRPr="00BE7A75">
        <w:t xml:space="preserve"> </w:t>
      </w:r>
      <w:r w:rsidR="00787993">
        <w:t xml:space="preserve">perceived concerning or </w:t>
      </w:r>
      <w:r w:rsidRPr="00BE7A75">
        <w:t xml:space="preserve">aggressive </w:t>
      </w:r>
      <w:r w:rsidR="00787993">
        <w:t>behaviours</w:t>
      </w:r>
      <w:r w:rsidR="00734F0C">
        <w:t>,</w:t>
      </w:r>
      <w:r w:rsidR="004016CF" w:rsidRPr="004016CF">
        <w:t xml:space="preserve"> </w:t>
      </w:r>
      <w:r w:rsidR="004016CF">
        <w:t>appearing to ignore instructions from</w:t>
      </w:r>
      <w:r w:rsidR="004600E9">
        <w:t xml:space="preserve"> adults</w:t>
      </w:r>
      <w:r w:rsidR="004016CF">
        <w:t>, seeming distracted or unable to concentrate</w:t>
      </w:r>
      <w:r w:rsidR="004016CF" w:rsidRPr="00943588">
        <w:t>).</w:t>
      </w:r>
    </w:p>
    <w:p w14:paraId="25020D7D" w14:textId="58F2A3F1" w:rsidR="00871782" w:rsidRPr="00943588" w:rsidRDefault="008601B2" w:rsidP="00871782">
      <w:r w:rsidRPr="00BE7A75">
        <w:t xml:space="preserve">Symptoms may be associated with distress, </w:t>
      </w:r>
      <w:r w:rsidR="00871782" w:rsidRPr="00943588">
        <w:t>but this is not always the case</w:t>
      </w:r>
      <w:r w:rsidR="00871782">
        <w:t xml:space="preserve"> and (for example) may present as somatic symptoms like headaches and stomach pain</w:t>
      </w:r>
      <w:r w:rsidR="00871782" w:rsidRPr="00943588">
        <w:t xml:space="preserve">. Symptoms may </w:t>
      </w:r>
      <w:r w:rsidR="00871782">
        <w:t>indicate</w:t>
      </w:r>
      <w:r w:rsidR="00871782" w:rsidRPr="00943588">
        <w:t xml:space="preserve"> a particular diagnostic condition, but a diagnosis is not required</w:t>
      </w:r>
      <w:r w:rsidR="00871782">
        <w:t xml:space="preserve"> for rating an individual on this domain, determining an appropriate level of care</w:t>
      </w:r>
      <w:r w:rsidR="006E5AF6">
        <w:t>,</w:t>
      </w:r>
      <w:r w:rsidR="00871782">
        <w:t xml:space="preserve"> or referring the person for mental health services.</w:t>
      </w:r>
    </w:p>
    <w:p w14:paraId="5C20E2DF" w14:textId="5ACC37D8" w:rsidR="008601B2" w:rsidRPr="00BE7A75" w:rsidRDefault="008601B2" w:rsidP="00871782">
      <w:r w:rsidRPr="00BE7A75">
        <w:t>Assessment of an adolescent on this domain should consider:</w:t>
      </w:r>
    </w:p>
    <w:p w14:paraId="74AC7780" w14:textId="77777777" w:rsidR="008601B2" w:rsidRPr="00A553EF" w:rsidRDefault="008601B2" w:rsidP="00144654">
      <w:pPr>
        <w:pStyle w:val="Bulletlevel1"/>
        <w:numPr>
          <w:ilvl w:val="0"/>
          <w:numId w:val="54"/>
        </w:numPr>
      </w:pPr>
      <w:r w:rsidRPr="00A553EF">
        <w:t>Current and past symptoms and duration.</w:t>
      </w:r>
    </w:p>
    <w:p w14:paraId="17715852" w14:textId="77777777" w:rsidR="008601B2" w:rsidRPr="00A553EF" w:rsidRDefault="008601B2" w:rsidP="00144654">
      <w:pPr>
        <w:pStyle w:val="Bulletlevel1"/>
        <w:numPr>
          <w:ilvl w:val="0"/>
          <w:numId w:val="54"/>
        </w:numPr>
      </w:pPr>
      <w:r w:rsidRPr="00A553EF">
        <w:t>Level of distress associated with the mental health issues.</w:t>
      </w:r>
    </w:p>
    <w:p w14:paraId="30F7DA48" w14:textId="77777777" w:rsidR="00871782" w:rsidRPr="00A553EF" w:rsidRDefault="008601B2" w:rsidP="00144654">
      <w:pPr>
        <w:pStyle w:val="Bulletlevel1"/>
        <w:numPr>
          <w:ilvl w:val="0"/>
          <w:numId w:val="54"/>
        </w:numPr>
      </w:pPr>
      <w:r w:rsidRPr="00A553EF">
        <w:t xml:space="preserve">Previous experience of a mental health </w:t>
      </w:r>
      <w:r w:rsidRPr="00A553EF">
        <w:rPr>
          <w:color w:val="404040" w:themeColor="text1" w:themeTint="BF"/>
          <w:lang w:eastAsia="en-AU"/>
        </w:rPr>
        <w:t>condition</w:t>
      </w:r>
      <w:r w:rsidRPr="00A553EF">
        <w:t>.</w:t>
      </w:r>
    </w:p>
    <w:p w14:paraId="7FECDCC2" w14:textId="602C7284" w:rsidR="001B417F" w:rsidRPr="00BE7A75" w:rsidRDefault="008601B2" w:rsidP="00144654">
      <w:pPr>
        <w:pStyle w:val="Bulletlevel1"/>
        <w:numPr>
          <w:ilvl w:val="0"/>
          <w:numId w:val="54"/>
        </w:numPr>
      </w:pPr>
      <w:r w:rsidRPr="00A553EF">
        <w:lastRenderedPageBreak/>
        <w:t>Are symptoms improving/worsening, is distress improving/worsening, and are new symptoms emerging?</w:t>
      </w:r>
    </w:p>
    <w:tbl>
      <w:tblPr>
        <w:tblStyle w:val="TableGrid"/>
        <w:tblW w:w="892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8921"/>
      </w:tblGrid>
      <w:tr w:rsidR="00CD1F1D" w:rsidRPr="008F54C7" w14:paraId="02FAF640" w14:textId="77777777" w:rsidTr="1631BAAF">
        <w:trPr>
          <w:trHeight w:val="238"/>
        </w:trPr>
        <w:tc>
          <w:tcPr>
            <w:tcW w:w="8921" w:type="dxa"/>
            <w:shd w:val="clear" w:color="auto" w:fill="003C6A"/>
          </w:tcPr>
          <w:p w14:paraId="0EEF0762" w14:textId="77777777" w:rsidR="00CD1F1D" w:rsidRPr="008F54C7" w:rsidRDefault="00CD1F1D"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CD1F1D" w:rsidRPr="008F54C7" w14:paraId="010DBF2D" w14:textId="77777777" w:rsidTr="1631BAAF">
        <w:trPr>
          <w:trHeight w:val="238"/>
        </w:trPr>
        <w:tc>
          <w:tcPr>
            <w:tcW w:w="8921" w:type="dxa"/>
            <w:shd w:val="clear" w:color="auto" w:fill="003C6A"/>
          </w:tcPr>
          <w:p w14:paraId="70C598D7" w14:textId="77777777" w:rsidR="00CD1F1D" w:rsidRPr="008F54C7" w:rsidRDefault="00CD1F1D"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1 = Mild</w:t>
            </w:r>
          </w:p>
          <w:p w14:paraId="678554A9" w14:textId="5FE14F2E" w:rsidR="00917532" w:rsidRPr="002950A6" w:rsidRDefault="00CD1F1D" w:rsidP="00EF0E72">
            <w:pPr>
              <w:pStyle w:val="Bulletlevel1"/>
              <w:ind w:left="46"/>
              <w:rPr>
                <w:b/>
                <w:bCs/>
              </w:rPr>
            </w:pPr>
            <w:r w:rsidRPr="002950A6">
              <w:rPr>
                <w:b/>
                <w:bCs/>
              </w:rPr>
              <w:t>Symptoms are likely to be sub-diagnostic and have been experienced for less than 3 months (but this may vary)</w:t>
            </w:r>
          </w:p>
        </w:tc>
      </w:tr>
      <w:tr w:rsidR="00CD1F1D" w:rsidRPr="008F54C7" w14:paraId="3A889604" w14:textId="77777777" w:rsidTr="1631BAAF">
        <w:trPr>
          <w:trHeight w:val="238"/>
        </w:trPr>
        <w:tc>
          <w:tcPr>
            <w:tcW w:w="8921" w:type="dxa"/>
            <w:shd w:val="clear" w:color="auto" w:fill="E6ECF0"/>
          </w:tcPr>
          <w:p w14:paraId="2E18788B" w14:textId="37BDDCDC" w:rsidR="00B836AB" w:rsidRPr="008F54C7" w:rsidRDefault="00B836AB" w:rsidP="005613CF">
            <w:pPr>
              <w:pStyle w:val="Tablebody"/>
              <w:numPr>
                <w:ilvl w:val="0"/>
                <w:numId w:val="12"/>
              </w:numPr>
              <w:rPr>
                <w:rFonts w:cs="Arial"/>
              </w:rPr>
            </w:pPr>
            <w:r w:rsidRPr="25CEE4E4">
              <w:rPr>
                <w:rFonts w:cs="Arial"/>
              </w:rPr>
              <w:t xml:space="preserve">Mild anxiety-related symptoms (e.g., </w:t>
            </w:r>
            <w:r w:rsidR="5DC5B799" w:rsidRPr="25CEE4E4">
              <w:rPr>
                <w:rFonts w:cs="Arial"/>
              </w:rPr>
              <w:t xml:space="preserve">occasional </w:t>
            </w:r>
            <w:r w:rsidRPr="25CEE4E4">
              <w:rPr>
                <w:rFonts w:cs="Arial"/>
              </w:rPr>
              <w:t>fear</w:t>
            </w:r>
            <w:r w:rsidR="0837AA19" w:rsidRPr="25CEE4E4">
              <w:rPr>
                <w:rFonts w:cs="Arial"/>
              </w:rPr>
              <w:t>s</w:t>
            </w:r>
            <w:r w:rsidRPr="25CEE4E4">
              <w:rPr>
                <w:rFonts w:cs="Arial"/>
              </w:rPr>
              <w:t>, worry, difficulty concentrating, body image issues, occasional unexplained somatic symptoms like headache and stomach pain)</w:t>
            </w:r>
            <w:r w:rsidR="00A07B12" w:rsidRPr="25CEE4E4">
              <w:rPr>
                <w:rFonts w:cs="Arial"/>
              </w:rPr>
              <w:t xml:space="preserve"> without significant avoidant behaviour.</w:t>
            </w:r>
          </w:p>
          <w:p w14:paraId="7BD52EF4" w14:textId="77777777" w:rsidR="00B836AB" w:rsidRPr="008F54C7" w:rsidRDefault="00B836AB" w:rsidP="005613CF">
            <w:pPr>
              <w:pStyle w:val="Tablebody"/>
              <w:numPr>
                <w:ilvl w:val="0"/>
                <w:numId w:val="12"/>
              </w:numPr>
              <w:rPr>
                <w:rFonts w:cs="Arial"/>
              </w:rPr>
            </w:pPr>
            <w:r w:rsidRPr="008F54C7">
              <w:rPr>
                <w:rFonts w:cs="Arial"/>
              </w:rPr>
              <w:t>Mild mood-related symptoms (e.g., sadness, fatigue, apathy, some reluctance to participate in previously enjoyed activities, irritability, occasional disrupted sleep).</w:t>
            </w:r>
          </w:p>
          <w:p w14:paraId="3C774B44" w14:textId="59693FF8" w:rsidR="00B836AB" w:rsidRPr="008F54C7" w:rsidRDefault="00B836AB" w:rsidP="005613CF">
            <w:pPr>
              <w:pStyle w:val="Tablebody"/>
              <w:numPr>
                <w:ilvl w:val="0"/>
                <w:numId w:val="12"/>
              </w:numPr>
              <w:rPr>
                <w:rFonts w:cs="Arial"/>
              </w:rPr>
            </w:pPr>
            <w:r w:rsidRPr="25CEE4E4">
              <w:rPr>
                <w:rFonts w:cs="Arial"/>
              </w:rPr>
              <w:t xml:space="preserve">Mild behavioural symptoms (e.g., distractibility, overactivity, </w:t>
            </w:r>
            <w:r w:rsidR="7C4250F2" w:rsidRPr="25CEE4E4">
              <w:rPr>
                <w:rFonts w:cs="Arial"/>
              </w:rPr>
              <w:t xml:space="preserve">occasional </w:t>
            </w:r>
            <w:r w:rsidRPr="25CEE4E4">
              <w:rPr>
                <w:rFonts w:cs="Arial"/>
              </w:rPr>
              <w:t xml:space="preserve">difficulty completing tasks, </w:t>
            </w:r>
            <w:r w:rsidR="00D66F41" w:rsidRPr="25CEE4E4">
              <w:rPr>
                <w:rFonts w:cs="Arial"/>
              </w:rPr>
              <w:t>quick to anger</w:t>
            </w:r>
            <w:r w:rsidRPr="25CEE4E4">
              <w:rPr>
                <w:rFonts w:cs="Arial"/>
              </w:rPr>
              <w:t xml:space="preserve">, </w:t>
            </w:r>
            <w:r w:rsidR="003E179D" w:rsidRPr="25CEE4E4">
              <w:rPr>
                <w:rFonts w:cs="Arial"/>
              </w:rPr>
              <w:t xml:space="preserve">occasional concerning or aggressive behaviours, </w:t>
            </w:r>
            <w:r w:rsidR="009C2CD1" w:rsidRPr="25CEE4E4">
              <w:rPr>
                <w:rFonts w:cs="Arial"/>
              </w:rPr>
              <w:t xml:space="preserve">occasionally appearing </w:t>
            </w:r>
            <w:r w:rsidR="008702FD" w:rsidRPr="25CEE4E4">
              <w:rPr>
                <w:rFonts w:cs="Arial"/>
              </w:rPr>
              <w:t xml:space="preserve">oppositional, </w:t>
            </w:r>
            <w:r w:rsidR="003E179D" w:rsidRPr="25CEE4E4">
              <w:rPr>
                <w:rFonts w:cs="Arial"/>
              </w:rPr>
              <w:t>minor interpersonal difficulties</w:t>
            </w:r>
            <w:r w:rsidRPr="25CEE4E4">
              <w:rPr>
                <w:rFonts w:cs="Arial"/>
              </w:rPr>
              <w:t>).</w:t>
            </w:r>
          </w:p>
          <w:p w14:paraId="517CC46E" w14:textId="2CBC8F13" w:rsidR="00B836AB" w:rsidRPr="008F54C7" w:rsidRDefault="00B836AB" w:rsidP="005613CF">
            <w:pPr>
              <w:pStyle w:val="Tablebody"/>
              <w:numPr>
                <w:ilvl w:val="0"/>
                <w:numId w:val="12"/>
              </w:numPr>
              <w:ind w:left="357" w:hanging="357"/>
              <w:rPr>
                <w:rFonts w:cs="Arial"/>
              </w:rPr>
            </w:pPr>
            <w:r w:rsidRPr="008F54C7">
              <w:rPr>
                <w:rFonts w:cs="Arial"/>
              </w:rPr>
              <w:t>Currently experiencing a mental health condition associated with mild distress or mild reduction in quality of life.</w:t>
            </w:r>
          </w:p>
        </w:tc>
      </w:tr>
      <w:tr w:rsidR="00CD1F1D" w:rsidRPr="008F54C7" w14:paraId="700E25A7" w14:textId="77777777" w:rsidTr="1631BAAF">
        <w:trPr>
          <w:trHeight w:val="238"/>
        </w:trPr>
        <w:tc>
          <w:tcPr>
            <w:tcW w:w="8921" w:type="dxa"/>
            <w:shd w:val="clear" w:color="auto" w:fill="003C6A"/>
          </w:tcPr>
          <w:p w14:paraId="24EFDA11" w14:textId="77777777" w:rsidR="00CD1F1D" w:rsidRPr="008F54C7" w:rsidRDefault="00CD1F1D"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2 = Moderate</w:t>
            </w:r>
          </w:p>
          <w:p w14:paraId="208D8403" w14:textId="190704B8" w:rsidR="00B02647" w:rsidRPr="008F54C7" w:rsidRDefault="00CD1F1D" w:rsidP="00F26963">
            <w:pPr>
              <w:pStyle w:val="Tableheading"/>
              <w:spacing w:line="240" w:lineRule="auto"/>
              <w:rPr>
                <w:rFonts w:ascii="Arial" w:hAnsi="Arial" w:cs="Arial"/>
                <w:color w:val="F16E3D"/>
                <w:sz w:val="24"/>
                <w:szCs w:val="24"/>
              </w:rPr>
            </w:pPr>
            <w:r w:rsidRPr="00B06ED2">
              <w:rPr>
                <w:rFonts w:ascii="Arial" w:hAnsi="Arial" w:cs="Arial"/>
                <w:color w:val="FFFFFF" w:themeColor="background1"/>
              </w:rPr>
              <w:t xml:space="preserve">Symptoms are at a level that would likely meet diagnostic criteria and have been experienced for more than </w:t>
            </w:r>
            <w:r w:rsidR="00B819DA" w:rsidRPr="00B06ED2">
              <w:rPr>
                <w:rFonts w:ascii="Arial" w:hAnsi="Arial" w:cs="Arial"/>
                <w:color w:val="FFFFFF" w:themeColor="background1"/>
              </w:rPr>
              <w:t>3</w:t>
            </w:r>
            <w:r w:rsidRPr="00B06ED2">
              <w:rPr>
                <w:rFonts w:ascii="Arial" w:hAnsi="Arial" w:cs="Arial"/>
                <w:color w:val="FFFFFF" w:themeColor="background1"/>
              </w:rPr>
              <w:t xml:space="preserve"> months (but this may vary)</w:t>
            </w:r>
          </w:p>
        </w:tc>
      </w:tr>
      <w:tr w:rsidR="00CD1F1D" w:rsidRPr="008F54C7" w14:paraId="215F3601" w14:textId="77777777" w:rsidTr="1631BAAF">
        <w:trPr>
          <w:trHeight w:val="238"/>
        </w:trPr>
        <w:tc>
          <w:tcPr>
            <w:tcW w:w="8921" w:type="dxa"/>
            <w:shd w:val="clear" w:color="auto" w:fill="E6ECF0"/>
          </w:tcPr>
          <w:p w14:paraId="6AD36802" w14:textId="77777777" w:rsidR="009B2CDB" w:rsidRPr="008F54C7" w:rsidRDefault="009B2CDB" w:rsidP="005613CF">
            <w:pPr>
              <w:pStyle w:val="Tablebody"/>
              <w:numPr>
                <w:ilvl w:val="0"/>
                <w:numId w:val="15"/>
              </w:numPr>
              <w:ind w:left="357" w:hanging="357"/>
              <w:rPr>
                <w:rFonts w:cs="Arial"/>
              </w:rPr>
            </w:pPr>
            <w:r w:rsidRPr="008F54C7">
              <w:rPr>
                <w:rFonts w:cs="Arial"/>
              </w:rPr>
              <w:t>Moderate anxiety-related symptoms (e.g., excessive worry, agitation, panic, difficulty concentrating, significant self-consciousness or significant concerns about body image, appearance or weight, frequent unexplained somatic complaints) with significant avoidance of anxiety provoking situations.</w:t>
            </w:r>
          </w:p>
          <w:p w14:paraId="216FFE65" w14:textId="77777777" w:rsidR="000B1DF7" w:rsidRPr="008F54C7" w:rsidRDefault="000B1DF7" w:rsidP="005613CF">
            <w:pPr>
              <w:pStyle w:val="Tablebody"/>
              <w:numPr>
                <w:ilvl w:val="0"/>
                <w:numId w:val="15"/>
              </w:numPr>
              <w:rPr>
                <w:rFonts w:cs="Arial"/>
              </w:rPr>
            </w:pPr>
            <w:r w:rsidRPr="008F54C7">
              <w:rPr>
                <w:rFonts w:cs="Arial"/>
              </w:rPr>
              <w:t>Moderate mood-related symptoms (e.g., excessive sadness, apathy, exhaustion, frequent irritability, loss of interest and pleasure and/or frequent reluctance to participate in previously enjoyed activities, frequent sleep disturbance).</w:t>
            </w:r>
          </w:p>
          <w:p w14:paraId="436279DB" w14:textId="77777777" w:rsidR="00AD058C" w:rsidRPr="008F54C7" w:rsidRDefault="00AD058C" w:rsidP="005613CF">
            <w:pPr>
              <w:pStyle w:val="Tablebody"/>
              <w:numPr>
                <w:ilvl w:val="0"/>
                <w:numId w:val="15"/>
              </w:numPr>
              <w:rPr>
                <w:rFonts w:cs="Arial"/>
              </w:rPr>
            </w:pPr>
            <w:r w:rsidRPr="008F54C7">
              <w:rPr>
                <w:rFonts w:cs="Arial"/>
              </w:rPr>
              <w:t>Moderate behavioural symptoms (e.g., frequent impulsivity, hyperactivity, non-adherence to age-appropriate rules or social norms, frequent concerning or aggressive behaviours, significant interpersonal difficulties).</w:t>
            </w:r>
          </w:p>
          <w:p w14:paraId="45F48A28" w14:textId="3A184CB0" w:rsidR="006D28B6" w:rsidRPr="008F54C7" w:rsidRDefault="006D28B6" w:rsidP="005613CF">
            <w:pPr>
              <w:numPr>
                <w:ilvl w:val="0"/>
                <w:numId w:val="15"/>
              </w:numPr>
              <w:rPr>
                <w:rFonts w:cs="Arial"/>
                <w:sz w:val="18"/>
                <w:szCs w:val="18"/>
              </w:rPr>
            </w:pPr>
            <w:r w:rsidRPr="008F54C7">
              <w:rPr>
                <w:rFonts w:cs="Arial"/>
                <w:sz w:val="18"/>
                <w:szCs w:val="18"/>
              </w:rPr>
              <w:t xml:space="preserve">Currently experiencing a mental health condition associated with moderate levels of distress </w:t>
            </w:r>
            <w:r w:rsidR="002C133B">
              <w:rPr>
                <w:rFonts w:cs="Arial"/>
                <w:sz w:val="18"/>
                <w:szCs w:val="18"/>
              </w:rPr>
              <w:t>and/</w:t>
            </w:r>
            <w:r w:rsidRPr="008F54C7">
              <w:rPr>
                <w:rFonts w:cs="Arial"/>
                <w:sz w:val="18"/>
                <w:szCs w:val="18"/>
              </w:rPr>
              <w:t>or moderate reduction in quality of life.</w:t>
            </w:r>
          </w:p>
          <w:p w14:paraId="373257CD" w14:textId="4BED1A18" w:rsidR="00CD1F1D" w:rsidRPr="008F54C7" w:rsidRDefault="006D28B6" w:rsidP="005613CF">
            <w:pPr>
              <w:numPr>
                <w:ilvl w:val="0"/>
                <w:numId w:val="15"/>
              </w:numPr>
              <w:rPr>
                <w:rFonts w:cs="Arial"/>
                <w:sz w:val="18"/>
                <w:szCs w:val="18"/>
              </w:rPr>
            </w:pPr>
            <w:r w:rsidRPr="008F54C7">
              <w:rPr>
                <w:rFonts w:cs="Arial"/>
                <w:sz w:val="18"/>
                <w:szCs w:val="18"/>
              </w:rPr>
              <w:t xml:space="preserve">History of a diagnosed mental health condition earlier in childhood that has not responded to treatment, with continuing symptoms but only associated with </w:t>
            </w:r>
            <w:r w:rsidR="00864DAB">
              <w:rPr>
                <w:rFonts w:cs="Arial"/>
                <w:sz w:val="18"/>
                <w:szCs w:val="18"/>
              </w:rPr>
              <w:t>mild</w:t>
            </w:r>
            <w:r w:rsidRPr="008F54C7">
              <w:rPr>
                <w:rFonts w:cs="Arial"/>
                <w:sz w:val="18"/>
                <w:szCs w:val="18"/>
              </w:rPr>
              <w:t xml:space="preserve"> to moderate levels of distress.</w:t>
            </w:r>
          </w:p>
        </w:tc>
      </w:tr>
      <w:tr w:rsidR="00CD1F1D" w:rsidRPr="008F54C7" w14:paraId="249B2C01" w14:textId="77777777" w:rsidTr="1631BAAF">
        <w:trPr>
          <w:trHeight w:val="238"/>
        </w:trPr>
        <w:tc>
          <w:tcPr>
            <w:tcW w:w="8921" w:type="dxa"/>
            <w:shd w:val="clear" w:color="auto" w:fill="003C6A"/>
          </w:tcPr>
          <w:p w14:paraId="5CA798BB" w14:textId="77777777" w:rsidR="00CD1F1D" w:rsidRPr="008F54C7" w:rsidRDefault="00CD1F1D"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3 = Severe</w:t>
            </w:r>
          </w:p>
        </w:tc>
      </w:tr>
      <w:tr w:rsidR="00CD1F1D" w:rsidRPr="008F54C7" w14:paraId="0474C376" w14:textId="77777777" w:rsidTr="1631BAAF">
        <w:trPr>
          <w:trHeight w:val="238"/>
        </w:trPr>
        <w:tc>
          <w:tcPr>
            <w:tcW w:w="8921" w:type="dxa"/>
            <w:shd w:val="clear" w:color="auto" w:fill="E6ECF0"/>
          </w:tcPr>
          <w:p w14:paraId="0CE69CDF" w14:textId="5FEBEA4B" w:rsidR="003166ED" w:rsidRPr="008F54C7" w:rsidRDefault="00246230" w:rsidP="005613CF">
            <w:pPr>
              <w:numPr>
                <w:ilvl w:val="0"/>
                <w:numId w:val="13"/>
              </w:numPr>
              <w:spacing w:before="0"/>
              <w:ind w:left="357" w:hanging="357"/>
              <w:rPr>
                <w:rFonts w:cs="Arial"/>
                <w:sz w:val="18"/>
                <w:szCs w:val="18"/>
              </w:rPr>
            </w:pPr>
            <w:r w:rsidRPr="008F54C7">
              <w:rPr>
                <w:rFonts w:cs="Arial"/>
                <w:sz w:val="18"/>
                <w:szCs w:val="18"/>
              </w:rPr>
              <w:t xml:space="preserve">Severe anxiety-related symptoms are present most of the time, the adolescent </w:t>
            </w:r>
            <w:r w:rsidR="00A5623C" w:rsidRPr="008F54C7">
              <w:rPr>
                <w:rFonts w:cs="Arial"/>
                <w:sz w:val="18"/>
                <w:szCs w:val="18"/>
              </w:rPr>
              <w:t>has difficulty</w:t>
            </w:r>
            <w:r w:rsidR="00CA794E" w:rsidRPr="008F54C7">
              <w:rPr>
                <w:rFonts w:cs="Arial"/>
                <w:sz w:val="18"/>
                <w:szCs w:val="18"/>
              </w:rPr>
              <w:t xml:space="preserve"> controlling or managing the symptoms</w:t>
            </w:r>
            <w:r w:rsidR="003166ED" w:rsidRPr="008F54C7">
              <w:rPr>
                <w:rFonts w:cs="Arial"/>
                <w:sz w:val="18"/>
                <w:szCs w:val="18"/>
              </w:rPr>
              <w:t xml:space="preserve"> and seeks to avoid anxiety provoking situations and/or experiences severe distress if asked to engage in anxiety provoking situations such that there is severe distress and</w:t>
            </w:r>
            <w:r w:rsidR="00E23E03">
              <w:rPr>
                <w:rFonts w:cs="Arial"/>
                <w:sz w:val="18"/>
                <w:szCs w:val="18"/>
              </w:rPr>
              <w:t>/or</w:t>
            </w:r>
            <w:r w:rsidR="003166ED" w:rsidRPr="008F54C7">
              <w:rPr>
                <w:rFonts w:cs="Arial"/>
                <w:sz w:val="18"/>
                <w:szCs w:val="18"/>
              </w:rPr>
              <w:t xml:space="preserve"> significant disruption to the </w:t>
            </w:r>
            <w:r w:rsidR="005A5E69" w:rsidRPr="008F54C7">
              <w:rPr>
                <w:rFonts w:cs="Arial"/>
                <w:sz w:val="18"/>
                <w:szCs w:val="18"/>
              </w:rPr>
              <w:t>adolescent’s</w:t>
            </w:r>
            <w:r w:rsidR="003166ED" w:rsidRPr="008F54C7">
              <w:rPr>
                <w:rFonts w:cs="Arial"/>
                <w:sz w:val="18"/>
                <w:szCs w:val="18"/>
              </w:rPr>
              <w:t xml:space="preserve"> (and</w:t>
            </w:r>
            <w:r w:rsidR="00254EA8" w:rsidRPr="008F54C7">
              <w:rPr>
                <w:rFonts w:cs="Arial"/>
                <w:sz w:val="18"/>
                <w:szCs w:val="18"/>
              </w:rPr>
              <w:t>/or</w:t>
            </w:r>
            <w:r w:rsidR="003166ED" w:rsidRPr="008F54C7">
              <w:rPr>
                <w:rFonts w:cs="Arial"/>
                <w:sz w:val="18"/>
                <w:szCs w:val="18"/>
              </w:rPr>
              <w:t xml:space="preserve"> parent/family’s) life.</w:t>
            </w:r>
          </w:p>
          <w:p w14:paraId="342C4ED4" w14:textId="69BB725E" w:rsidR="00246230" w:rsidRPr="008F54C7" w:rsidRDefault="00246230" w:rsidP="005613CF">
            <w:pPr>
              <w:numPr>
                <w:ilvl w:val="0"/>
                <w:numId w:val="13"/>
              </w:numPr>
              <w:rPr>
                <w:rFonts w:cs="Arial"/>
                <w:sz w:val="18"/>
                <w:szCs w:val="18"/>
              </w:rPr>
            </w:pPr>
            <w:r w:rsidRPr="008F54C7">
              <w:rPr>
                <w:rFonts w:cs="Arial"/>
                <w:sz w:val="18"/>
                <w:szCs w:val="18"/>
              </w:rPr>
              <w:t xml:space="preserve">Severe mood-related symptoms are present most of the time, the adolescent </w:t>
            </w:r>
            <w:r w:rsidR="005853E7" w:rsidRPr="008F54C7">
              <w:rPr>
                <w:rFonts w:cs="Arial"/>
                <w:sz w:val="18"/>
                <w:szCs w:val="18"/>
              </w:rPr>
              <w:t>has difficulty controlling or managing</w:t>
            </w:r>
            <w:r w:rsidRPr="008F54C7">
              <w:rPr>
                <w:rFonts w:cs="Arial"/>
                <w:sz w:val="18"/>
                <w:szCs w:val="18"/>
              </w:rPr>
              <w:t xml:space="preserve"> the symptoms and the symptoms are associated with </w:t>
            </w:r>
            <w:r w:rsidR="008A1788" w:rsidRPr="008F54C7">
              <w:rPr>
                <w:rFonts w:cs="Arial"/>
                <w:sz w:val="18"/>
                <w:szCs w:val="18"/>
              </w:rPr>
              <w:t xml:space="preserve">severe </w:t>
            </w:r>
            <w:r w:rsidRPr="008F54C7">
              <w:rPr>
                <w:rFonts w:cs="Arial"/>
                <w:sz w:val="18"/>
                <w:szCs w:val="18"/>
              </w:rPr>
              <w:t>distress</w:t>
            </w:r>
            <w:r w:rsidR="009A3CC4" w:rsidRPr="008F54C7">
              <w:rPr>
                <w:rFonts w:cs="Arial"/>
                <w:sz w:val="18"/>
                <w:szCs w:val="18"/>
              </w:rPr>
              <w:t xml:space="preserve"> and</w:t>
            </w:r>
            <w:r w:rsidR="00C225A5">
              <w:rPr>
                <w:rFonts w:cs="Arial"/>
                <w:sz w:val="18"/>
                <w:szCs w:val="18"/>
              </w:rPr>
              <w:t>/or</w:t>
            </w:r>
            <w:r w:rsidR="009A3CC4" w:rsidRPr="008F54C7">
              <w:rPr>
                <w:rFonts w:cs="Arial"/>
                <w:sz w:val="18"/>
                <w:szCs w:val="18"/>
              </w:rPr>
              <w:t xml:space="preserve"> significant disruption to the adolescent’s (and</w:t>
            </w:r>
            <w:r w:rsidR="00254EA8" w:rsidRPr="008F54C7">
              <w:rPr>
                <w:rFonts w:cs="Arial"/>
                <w:sz w:val="18"/>
                <w:szCs w:val="18"/>
              </w:rPr>
              <w:t>/or</w:t>
            </w:r>
            <w:r w:rsidR="009A3CC4" w:rsidRPr="008F54C7">
              <w:rPr>
                <w:rFonts w:cs="Arial"/>
                <w:sz w:val="18"/>
                <w:szCs w:val="18"/>
              </w:rPr>
              <w:t xml:space="preserve"> parent/family’s) life</w:t>
            </w:r>
            <w:r w:rsidRPr="008F54C7">
              <w:rPr>
                <w:rFonts w:cs="Arial"/>
                <w:sz w:val="18"/>
                <w:szCs w:val="18"/>
              </w:rPr>
              <w:t>.</w:t>
            </w:r>
          </w:p>
          <w:p w14:paraId="766AA27C" w14:textId="23D04492" w:rsidR="005A13CA" w:rsidRPr="008F54C7" w:rsidRDefault="00246230" w:rsidP="005613CF">
            <w:pPr>
              <w:numPr>
                <w:ilvl w:val="0"/>
                <w:numId w:val="13"/>
              </w:numPr>
              <w:rPr>
                <w:rFonts w:cs="Arial"/>
                <w:sz w:val="18"/>
                <w:szCs w:val="18"/>
              </w:rPr>
            </w:pPr>
            <w:r w:rsidRPr="008F54C7">
              <w:rPr>
                <w:rFonts w:cs="Arial"/>
                <w:sz w:val="18"/>
                <w:szCs w:val="18"/>
              </w:rPr>
              <w:t>Significant behavioural symptoms are present most of the time</w:t>
            </w:r>
            <w:r w:rsidR="005A13CA" w:rsidRPr="008F54C7">
              <w:rPr>
                <w:rFonts w:cs="Arial"/>
                <w:sz w:val="18"/>
                <w:szCs w:val="18"/>
              </w:rPr>
              <w:t xml:space="preserve"> the adolescent has difficulty controlling or managing the symptoms </w:t>
            </w:r>
            <w:r w:rsidR="003676D7" w:rsidRPr="008F54C7">
              <w:rPr>
                <w:rFonts w:cs="Arial"/>
                <w:sz w:val="18"/>
                <w:szCs w:val="18"/>
              </w:rPr>
              <w:t>and the symptoms are associated with severe disruption and</w:t>
            </w:r>
            <w:r w:rsidR="00340CA4">
              <w:rPr>
                <w:rFonts w:cs="Arial"/>
                <w:sz w:val="18"/>
                <w:szCs w:val="18"/>
              </w:rPr>
              <w:t>/or</w:t>
            </w:r>
            <w:r w:rsidR="003676D7" w:rsidRPr="008F54C7">
              <w:rPr>
                <w:rFonts w:cs="Arial"/>
                <w:sz w:val="18"/>
                <w:szCs w:val="18"/>
              </w:rPr>
              <w:t xml:space="preserve"> distress for the adolescent, and/or their parent/family and interpersonal relationships.</w:t>
            </w:r>
          </w:p>
          <w:p w14:paraId="7889AEFA" w14:textId="54F4DAA4" w:rsidR="00246230" w:rsidRPr="008F54C7" w:rsidRDefault="00246230" w:rsidP="005613CF">
            <w:pPr>
              <w:numPr>
                <w:ilvl w:val="0"/>
                <w:numId w:val="13"/>
              </w:numPr>
              <w:rPr>
                <w:rFonts w:cs="Arial"/>
                <w:sz w:val="18"/>
                <w:szCs w:val="18"/>
              </w:rPr>
            </w:pPr>
            <w:r w:rsidRPr="3817ED88">
              <w:rPr>
                <w:rFonts w:cs="Arial"/>
                <w:sz w:val="18"/>
                <w:szCs w:val="18"/>
              </w:rPr>
              <w:t xml:space="preserve">Currently experiencing other severe </w:t>
            </w:r>
            <w:r w:rsidR="004C43EB" w:rsidRPr="3817ED88">
              <w:rPr>
                <w:rFonts w:cs="Arial"/>
                <w:sz w:val="18"/>
                <w:szCs w:val="18"/>
              </w:rPr>
              <w:t xml:space="preserve">mental health </w:t>
            </w:r>
            <w:r w:rsidRPr="3817ED88">
              <w:rPr>
                <w:rFonts w:cs="Arial"/>
                <w:sz w:val="18"/>
                <w:szCs w:val="18"/>
              </w:rPr>
              <w:t>symptoms</w:t>
            </w:r>
            <w:r w:rsidR="004C43EB" w:rsidRPr="3817ED88">
              <w:rPr>
                <w:rFonts w:cs="Arial"/>
                <w:sz w:val="18"/>
                <w:szCs w:val="18"/>
              </w:rPr>
              <w:t xml:space="preserve"> or severe psychological distress</w:t>
            </w:r>
            <w:r w:rsidRPr="3817ED88">
              <w:rPr>
                <w:rFonts w:cs="Arial"/>
                <w:sz w:val="18"/>
                <w:szCs w:val="18"/>
              </w:rPr>
              <w:t xml:space="preserve"> (e.g., complex trauma</w:t>
            </w:r>
            <w:r w:rsidR="008B575B" w:rsidRPr="3817ED88">
              <w:rPr>
                <w:rFonts w:cs="Arial"/>
                <w:sz w:val="18"/>
                <w:szCs w:val="18"/>
              </w:rPr>
              <w:t xml:space="preserve"> responses</w:t>
            </w:r>
            <w:r w:rsidRPr="3817ED88">
              <w:rPr>
                <w:rFonts w:cs="Arial"/>
                <w:sz w:val="18"/>
                <w:szCs w:val="18"/>
              </w:rPr>
              <w:t>, obsessions, compulsions</w:t>
            </w:r>
            <w:r w:rsidR="4282C18C" w:rsidRPr="3817ED88">
              <w:rPr>
                <w:rFonts w:cs="Arial"/>
                <w:sz w:val="18"/>
                <w:szCs w:val="18"/>
              </w:rPr>
              <w:t>, severely disordered eating</w:t>
            </w:r>
            <w:r w:rsidRPr="3817ED88">
              <w:rPr>
                <w:rFonts w:cs="Arial"/>
                <w:sz w:val="18"/>
                <w:szCs w:val="18"/>
              </w:rPr>
              <w:t>). Symptoms may be ongoing or of more recent or sudden onset.</w:t>
            </w:r>
          </w:p>
          <w:p w14:paraId="550AB6CD" w14:textId="164A7DCF" w:rsidR="00246230" w:rsidRPr="008F54C7" w:rsidRDefault="00246230" w:rsidP="005613CF">
            <w:pPr>
              <w:numPr>
                <w:ilvl w:val="0"/>
                <w:numId w:val="13"/>
              </w:numPr>
              <w:rPr>
                <w:rFonts w:cs="Arial"/>
                <w:sz w:val="18"/>
                <w:szCs w:val="18"/>
              </w:rPr>
            </w:pPr>
            <w:r w:rsidRPr="008F54C7">
              <w:rPr>
                <w:rFonts w:cs="Arial"/>
                <w:sz w:val="18"/>
                <w:szCs w:val="18"/>
              </w:rPr>
              <w:t xml:space="preserve">Symptoms suggestive of an early form of a severe mental health condition (e.g., </w:t>
            </w:r>
            <w:r w:rsidR="004A2F3B" w:rsidRPr="008F54C7">
              <w:rPr>
                <w:rFonts w:cs="Arial"/>
                <w:sz w:val="18"/>
                <w:szCs w:val="18"/>
              </w:rPr>
              <w:t xml:space="preserve">odd thinking/ behaviour/speech, </w:t>
            </w:r>
            <w:r w:rsidRPr="008F54C7">
              <w:rPr>
                <w:rFonts w:cs="Arial"/>
                <w:sz w:val="18"/>
                <w:szCs w:val="18"/>
              </w:rPr>
              <w:t>abnormal perceptions, suspicious thinking, rapid mood swings, a substantial decrease in the need for sleep) or symptoms suggestive of an eating disorder.</w:t>
            </w:r>
          </w:p>
          <w:p w14:paraId="259C9E61" w14:textId="3A7594B3" w:rsidR="00CD1F1D" w:rsidRPr="008F54C7" w:rsidRDefault="00246230" w:rsidP="005613CF">
            <w:pPr>
              <w:numPr>
                <w:ilvl w:val="0"/>
                <w:numId w:val="13"/>
              </w:numPr>
              <w:rPr>
                <w:rFonts w:cs="Arial"/>
                <w:sz w:val="18"/>
                <w:szCs w:val="18"/>
              </w:rPr>
            </w:pPr>
            <w:r w:rsidRPr="008F54C7">
              <w:rPr>
                <w:rFonts w:cs="Arial"/>
                <w:sz w:val="18"/>
                <w:szCs w:val="18"/>
              </w:rPr>
              <w:lastRenderedPageBreak/>
              <w:t>Has been treated by a specialist community mental health service or admitted to hospital for a mental health condition in the previous 12-months.</w:t>
            </w:r>
          </w:p>
        </w:tc>
      </w:tr>
      <w:tr w:rsidR="00CD1F1D" w:rsidRPr="008F54C7" w14:paraId="29452BC7" w14:textId="77777777" w:rsidTr="1631BAAF">
        <w:trPr>
          <w:trHeight w:val="238"/>
        </w:trPr>
        <w:tc>
          <w:tcPr>
            <w:tcW w:w="8921" w:type="dxa"/>
            <w:shd w:val="clear" w:color="auto" w:fill="003C6A"/>
          </w:tcPr>
          <w:p w14:paraId="0E7B3FA4" w14:textId="77777777" w:rsidR="00CD1F1D" w:rsidRPr="008F54C7" w:rsidRDefault="00CD1F1D"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lastRenderedPageBreak/>
              <w:t>4 = Very severe</w:t>
            </w:r>
          </w:p>
        </w:tc>
      </w:tr>
      <w:tr w:rsidR="00CD1F1D" w:rsidRPr="008F54C7" w14:paraId="75E2C72A" w14:textId="77777777" w:rsidTr="1631BAAF">
        <w:trPr>
          <w:trHeight w:val="238"/>
        </w:trPr>
        <w:tc>
          <w:tcPr>
            <w:tcW w:w="8921" w:type="dxa"/>
            <w:shd w:val="clear" w:color="auto" w:fill="E6ECF0"/>
          </w:tcPr>
          <w:p w14:paraId="165070BD" w14:textId="1D79C3AF" w:rsidR="00246230" w:rsidRPr="008F54C7" w:rsidRDefault="00246230" w:rsidP="005613CF">
            <w:pPr>
              <w:numPr>
                <w:ilvl w:val="0"/>
                <w:numId w:val="14"/>
              </w:numPr>
              <w:spacing w:before="0"/>
              <w:ind w:left="357" w:hanging="357"/>
              <w:rPr>
                <w:rFonts w:cs="Arial"/>
                <w:sz w:val="18"/>
                <w:szCs w:val="18"/>
              </w:rPr>
            </w:pPr>
            <w:r w:rsidRPr="008F54C7">
              <w:rPr>
                <w:rFonts w:cs="Arial"/>
                <w:sz w:val="18"/>
                <w:szCs w:val="18"/>
              </w:rPr>
              <w:t>Very severe and pervasive anxiety symptoms are present virtually all the time, the adolescent can rarely control or manage the symptoms</w:t>
            </w:r>
            <w:r w:rsidR="00E31300" w:rsidRPr="008F54C7">
              <w:rPr>
                <w:rFonts w:cs="Arial"/>
                <w:sz w:val="18"/>
                <w:szCs w:val="18"/>
              </w:rPr>
              <w:t xml:space="preserve"> and the adolescent refuses to engage in anxiety provoking situations or activities</w:t>
            </w:r>
            <w:r w:rsidRPr="008F54C7">
              <w:rPr>
                <w:rFonts w:cs="Arial"/>
                <w:sz w:val="18"/>
                <w:szCs w:val="18"/>
              </w:rPr>
              <w:t xml:space="preserve">. </w:t>
            </w:r>
            <w:r w:rsidR="00EA22CB" w:rsidRPr="008F54C7">
              <w:rPr>
                <w:rFonts w:cs="Arial"/>
                <w:sz w:val="18"/>
                <w:szCs w:val="18"/>
              </w:rPr>
              <w:t>The symptoms are associated with severe distress</w:t>
            </w:r>
            <w:r w:rsidR="00003F11">
              <w:rPr>
                <w:rFonts w:cs="Arial"/>
                <w:sz w:val="18"/>
                <w:szCs w:val="18"/>
              </w:rPr>
              <w:t>,</w:t>
            </w:r>
            <w:r w:rsidR="00EA22CB" w:rsidRPr="008F54C7">
              <w:rPr>
                <w:rFonts w:cs="Arial"/>
                <w:sz w:val="18"/>
                <w:szCs w:val="18"/>
              </w:rPr>
              <w:t xml:space="preserve"> significantly reduced quality of life and</w:t>
            </w:r>
            <w:r w:rsidR="00BE3CAF">
              <w:rPr>
                <w:rFonts w:cs="Arial"/>
                <w:sz w:val="18"/>
                <w:szCs w:val="18"/>
              </w:rPr>
              <w:t>/or</w:t>
            </w:r>
            <w:r w:rsidR="00EA22CB" w:rsidRPr="008F54C7">
              <w:rPr>
                <w:rFonts w:cs="Arial"/>
                <w:sz w:val="18"/>
                <w:szCs w:val="18"/>
              </w:rPr>
              <w:t xml:space="preserve"> severe disruption to nearly all aspects of the adolescent’s (and</w:t>
            </w:r>
            <w:r w:rsidR="00CD77AC" w:rsidRPr="008F54C7">
              <w:rPr>
                <w:rFonts w:cs="Arial"/>
                <w:sz w:val="18"/>
                <w:szCs w:val="18"/>
              </w:rPr>
              <w:t>/or</w:t>
            </w:r>
            <w:r w:rsidR="00EA22CB" w:rsidRPr="008F54C7">
              <w:rPr>
                <w:rFonts w:cs="Arial"/>
                <w:sz w:val="18"/>
                <w:szCs w:val="18"/>
              </w:rPr>
              <w:t xml:space="preserve"> parent/family’s) life.</w:t>
            </w:r>
          </w:p>
          <w:p w14:paraId="2701BD55" w14:textId="1828ECC5" w:rsidR="00246230" w:rsidRPr="008F54C7" w:rsidRDefault="00246230" w:rsidP="005613CF">
            <w:pPr>
              <w:numPr>
                <w:ilvl w:val="0"/>
                <w:numId w:val="14"/>
              </w:numPr>
              <w:rPr>
                <w:rFonts w:cs="Arial"/>
                <w:sz w:val="18"/>
                <w:szCs w:val="18"/>
              </w:rPr>
            </w:pPr>
            <w:r w:rsidRPr="008F54C7">
              <w:rPr>
                <w:rFonts w:cs="Arial"/>
                <w:sz w:val="18"/>
                <w:szCs w:val="18"/>
              </w:rPr>
              <w:t xml:space="preserve">Very severe and pervasive mood-related symptoms are present virtually all the time, and the adolescent can rarely control or manage the symptoms. </w:t>
            </w:r>
            <w:r w:rsidR="00F85B49" w:rsidRPr="008F54C7">
              <w:rPr>
                <w:rFonts w:cs="Arial"/>
                <w:sz w:val="18"/>
                <w:szCs w:val="18"/>
              </w:rPr>
              <w:t>The symptoms are associated with severe distress, significantly reduced quality of life and</w:t>
            </w:r>
            <w:r w:rsidR="001850F1">
              <w:rPr>
                <w:rFonts w:cs="Arial"/>
                <w:sz w:val="18"/>
                <w:szCs w:val="18"/>
              </w:rPr>
              <w:t>/or</w:t>
            </w:r>
            <w:r w:rsidR="00F85B49" w:rsidRPr="008F54C7">
              <w:rPr>
                <w:rFonts w:cs="Arial"/>
                <w:sz w:val="18"/>
                <w:szCs w:val="18"/>
              </w:rPr>
              <w:t xml:space="preserve"> severe disruption to nearly all aspects of the adolescent’s (and</w:t>
            </w:r>
            <w:r w:rsidR="00CD77AC" w:rsidRPr="008F54C7">
              <w:rPr>
                <w:rFonts w:cs="Arial"/>
                <w:sz w:val="18"/>
                <w:szCs w:val="18"/>
              </w:rPr>
              <w:t>/or</w:t>
            </w:r>
            <w:r w:rsidR="00F85B49" w:rsidRPr="008F54C7">
              <w:rPr>
                <w:rFonts w:cs="Arial"/>
                <w:sz w:val="18"/>
                <w:szCs w:val="18"/>
              </w:rPr>
              <w:t xml:space="preserve"> parent/family’s) life.</w:t>
            </w:r>
          </w:p>
          <w:p w14:paraId="08C921FA" w14:textId="3F1CC3BB" w:rsidR="00246230" w:rsidRPr="008F54C7" w:rsidRDefault="00246230" w:rsidP="005613CF">
            <w:pPr>
              <w:numPr>
                <w:ilvl w:val="0"/>
                <w:numId w:val="14"/>
              </w:numPr>
              <w:rPr>
                <w:rFonts w:cs="Arial"/>
                <w:sz w:val="18"/>
                <w:szCs w:val="18"/>
              </w:rPr>
            </w:pPr>
            <w:r w:rsidRPr="008F54C7">
              <w:rPr>
                <w:rFonts w:cs="Arial"/>
                <w:sz w:val="18"/>
                <w:szCs w:val="18"/>
              </w:rPr>
              <w:t xml:space="preserve">Extreme behavioural symptoms are present virtually all the time, and the adolescent can rarely control or manage the symptoms. </w:t>
            </w:r>
            <w:r w:rsidR="00F85B49" w:rsidRPr="008F54C7">
              <w:rPr>
                <w:rFonts w:cs="Arial"/>
                <w:sz w:val="18"/>
                <w:szCs w:val="18"/>
              </w:rPr>
              <w:t>The symptoms are associated with severe distress, significantly reduced quality of life and</w:t>
            </w:r>
            <w:r w:rsidR="00003F11">
              <w:rPr>
                <w:rFonts w:cs="Arial"/>
                <w:sz w:val="18"/>
                <w:szCs w:val="18"/>
              </w:rPr>
              <w:t>/or</w:t>
            </w:r>
            <w:r w:rsidR="00F85B49" w:rsidRPr="008F54C7">
              <w:rPr>
                <w:rFonts w:cs="Arial"/>
                <w:sz w:val="18"/>
                <w:szCs w:val="18"/>
              </w:rPr>
              <w:t xml:space="preserve"> severe disruption to nearly all aspects of the adolescent’s (and</w:t>
            </w:r>
            <w:r w:rsidR="00CD77AC" w:rsidRPr="008F54C7">
              <w:rPr>
                <w:rFonts w:cs="Arial"/>
                <w:sz w:val="18"/>
                <w:szCs w:val="18"/>
              </w:rPr>
              <w:t>/or</w:t>
            </w:r>
            <w:r w:rsidR="00F85B49" w:rsidRPr="008F54C7">
              <w:rPr>
                <w:rFonts w:cs="Arial"/>
                <w:sz w:val="18"/>
                <w:szCs w:val="18"/>
              </w:rPr>
              <w:t xml:space="preserve"> parent/family’s) life.</w:t>
            </w:r>
          </w:p>
          <w:p w14:paraId="27291ADC" w14:textId="2E8F1FDB" w:rsidR="00246230" w:rsidRPr="008F54C7" w:rsidRDefault="00246230" w:rsidP="005613CF">
            <w:pPr>
              <w:numPr>
                <w:ilvl w:val="0"/>
                <w:numId w:val="14"/>
              </w:numPr>
              <w:rPr>
                <w:rFonts w:cs="Arial"/>
                <w:sz w:val="18"/>
                <w:szCs w:val="18"/>
              </w:rPr>
            </w:pPr>
            <w:r w:rsidRPr="1631BAAF">
              <w:rPr>
                <w:rFonts w:cs="Arial"/>
                <w:sz w:val="18"/>
                <w:szCs w:val="18"/>
              </w:rPr>
              <w:t xml:space="preserve">Currently experiencing very severe symptoms (e.g., disordered thinking, extreme mood variation, obsessions, </w:t>
            </w:r>
            <w:r w:rsidR="61DB183D" w:rsidRPr="1631BAAF">
              <w:rPr>
                <w:rFonts w:cs="Arial"/>
                <w:sz w:val="18"/>
                <w:szCs w:val="18"/>
              </w:rPr>
              <w:t xml:space="preserve">compulsions, </w:t>
            </w:r>
            <w:r w:rsidRPr="1631BAAF">
              <w:rPr>
                <w:rFonts w:cs="Arial"/>
                <w:sz w:val="18"/>
                <w:szCs w:val="18"/>
              </w:rPr>
              <w:t>extreme avoidant behaviour, extreme interpersonal difficulties</w:t>
            </w:r>
            <w:r w:rsidR="2DFFD95A" w:rsidRPr="1631BAAF">
              <w:rPr>
                <w:rFonts w:eastAsia="Arial" w:cs="Arial"/>
                <w:color w:val="000000" w:themeColor="text1"/>
                <w:sz w:val="18"/>
                <w:szCs w:val="18"/>
              </w:rPr>
              <w:t>, extremely disordered eating</w:t>
            </w:r>
            <w:r w:rsidR="46DD0A4D" w:rsidRPr="1631BAAF">
              <w:rPr>
                <w:rFonts w:eastAsia="Arial" w:cs="Arial"/>
                <w:color w:val="000000" w:themeColor="text1"/>
                <w:sz w:val="18"/>
                <w:szCs w:val="18"/>
              </w:rPr>
              <w:t xml:space="preserve"> with associated physical symptoms</w:t>
            </w:r>
            <w:r w:rsidRPr="1631BAAF">
              <w:rPr>
                <w:rFonts w:cs="Arial"/>
                <w:sz w:val="18"/>
                <w:szCs w:val="18"/>
              </w:rPr>
              <w:t xml:space="preserve">). Symptoms may be ongoing or of more recent or sudden onset. </w:t>
            </w:r>
          </w:p>
          <w:p w14:paraId="01FA2ED1" w14:textId="120333EB" w:rsidR="00CD1F1D" w:rsidRPr="008F54C7" w:rsidRDefault="00246230" w:rsidP="005613CF">
            <w:pPr>
              <w:numPr>
                <w:ilvl w:val="0"/>
                <w:numId w:val="14"/>
              </w:numPr>
              <w:rPr>
                <w:rFonts w:cs="Arial"/>
              </w:rPr>
            </w:pPr>
            <w:r w:rsidRPr="3817ED88">
              <w:rPr>
                <w:rFonts w:cs="Arial"/>
                <w:sz w:val="18"/>
                <w:szCs w:val="18"/>
              </w:rPr>
              <w:t xml:space="preserve">Highly unusual and bizarre symptoms/behaviours indicating a severe mental illness (e.g., hallucinations, delusions). Symptoms may be ongoing or of more recent or sudden onset. </w:t>
            </w:r>
          </w:p>
        </w:tc>
      </w:tr>
    </w:tbl>
    <w:p w14:paraId="1BE83BE7" w14:textId="77777777" w:rsidR="00F45C2B" w:rsidRPr="001D052B" w:rsidRDefault="00F45C2B" w:rsidP="001D052B">
      <w:pPr>
        <w:pStyle w:val="Boxheading"/>
      </w:pPr>
      <w:bookmarkStart w:id="63" w:name="_Toc167784969"/>
      <w:r w:rsidRPr="001D052B">
        <w:t>Practice point – eating disorders</w:t>
      </w:r>
      <w:bookmarkEnd w:id="63"/>
    </w:p>
    <w:p w14:paraId="374ED36D" w14:textId="10ACA4CE" w:rsidR="00F45C2B" w:rsidRPr="001D052B" w:rsidRDefault="00F45C2B" w:rsidP="001D052B">
      <w:pPr>
        <w:pStyle w:val="Boxparagraph"/>
      </w:pPr>
      <w:r w:rsidRPr="001D052B">
        <w:t>Eating disorders are mental illnesses accompanied by physical and mental health complications which may be severe and life-threatening. A person with an eating disorder can experience disturbances in behaviours, thoughts, and feelings towards body weight/shape or food and eating. A person with symptoms suggestive of an eating disorder requires a comprehensive eating disorders assessment and referral to appropriate services according to a person’s needs.</w:t>
      </w:r>
      <w:r w:rsidR="00894C97">
        <w:t xml:space="preserve"> </w:t>
      </w:r>
    </w:p>
    <w:p w14:paraId="6611D383" w14:textId="07D2EE54" w:rsidR="00F45C2B" w:rsidRPr="001D052B" w:rsidRDefault="00F45C2B" w:rsidP="001D052B">
      <w:pPr>
        <w:pStyle w:val="Boxparagraph"/>
      </w:pPr>
      <w:r w:rsidRPr="001D052B">
        <w:t>IAR-DST users should be familiar with their local eating disorder screening and assessment pathway. Contact the GP</w:t>
      </w:r>
      <w:r w:rsidR="00F56FEA">
        <w:t xml:space="preserve"> or state/territory mental health services</w:t>
      </w:r>
      <w:r w:rsidRPr="001D052B">
        <w:t xml:space="preserve"> for care instructions in the absence of a defined local pathway. For more information about eating disorders, visit the National Eating Disorder Collaboration - </w:t>
      </w:r>
      <w:hyperlink r:id="rId25" w:history="1">
        <w:r w:rsidR="00D15882" w:rsidRPr="00087219">
          <w:rPr>
            <w:rStyle w:val="Hyperlink"/>
          </w:rPr>
          <w:t>https://nedc.com.au/eating-disorders/</w:t>
        </w:r>
      </w:hyperlink>
      <w:r w:rsidR="00D15882">
        <w:rPr>
          <w:rStyle w:val="Hyperlink"/>
          <w:color w:val="auto"/>
          <w:u w:val="none"/>
        </w:rPr>
        <w:t>.</w:t>
      </w:r>
    </w:p>
    <w:p w14:paraId="2CD9D142" w14:textId="77777777" w:rsidR="008601B2" w:rsidRPr="00BE7A75" w:rsidRDefault="008601B2" w:rsidP="00991BB0">
      <w:pPr>
        <w:pStyle w:val="Heading3"/>
      </w:pPr>
      <w:bookmarkStart w:id="64" w:name="_Toc87544143"/>
      <w:bookmarkStart w:id="65" w:name="_Toc167784958"/>
      <w:r w:rsidRPr="00BE7A75">
        <w:t>Domain 2 – Harm</w:t>
      </w:r>
      <w:bookmarkEnd w:id="64"/>
      <w:bookmarkEnd w:id="65"/>
    </w:p>
    <w:p w14:paraId="3B3DA340" w14:textId="77777777" w:rsidR="008601B2" w:rsidRPr="00BE7A75" w:rsidRDefault="008601B2" w:rsidP="00D14117">
      <w:pPr>
        <w:rPr>
          <w:rFonts w:cs="Arial"/>
          <w:szCs w:val="20"/>
        </w:rPr>
      </w:pPr>
      <w:r w:rsidRPr="00BE7A75">
        <w:rPr>
          <w:rFonts w:cs="Arial"/>
          <w:szCs w:val="20"/>
        </w:rPr>
        <w:t>This domain is focused on:</w:t>
      </w:r>
    </w:p>
    <w:p w14:paraId="46AC92A9" w14:textId="77777777" w:rsidR="008601B2" w:rsidRPr="00C8523B" w:rsidRDefault="008601B2" w:rsidP="00144654">
      <w:pPr>
        <w:pStyle w:val="Bulletlevel1"/>
        <w:numPr>
          <w:ilvl w:val="0"/>
          <w:numId w:val="56"/>
        </w:numPr>
      </w:pPr>
      <w:r w:rsidRPr="00C8523B">
        <w:t>Suicidality – current and past suicidal ideation, intent, planning, and attempts.</w:t>
      </w:r>
    </w:p>
    <w:p w14:paraId="65833103" w14:textId="77777777" w:rsidR="008601B2" w:rsidRPr="00C8523B" w:rsidRDefault="008601B2" w:rsidP="00144654">
      <w:pPr>
        <w:pStyle w:val="Bulletlevel1"/>
        <w:numPr>
          <w:ilvl w:val="0"/>
          <w:numId w:val="56"/>
        </w:numPr>
      </w:pPr>
      <w:r w:rsidRPr="00C8523B">
        <w:t>Intentional, non-suicidal self-harm – current and past.</w:t>
      </w:r>
    </w:p>
    <w:p w14:paraId="74FC3533" w14:textId="77777777" w:rsidR="008601B2" w:rsidRPr="00C8523B" w:rsidRDefault="008601B2" w:rsidP="00144654">
      <w:pPr>
        <w:pStyle w:val="Bulletlevel1"/>
        <w:numPr>
          <w:ilvl w:val="0"/>
          <w:numId w:val="56"/>
        </w:numPr>
      </w:pPr>
      <w:r w:rsidRPr="00C8523B">
        <w:t>Impulsive, dangerous, or risky behaviours with the potential for psychological or physical harm to self or others (consider and include risks associated with the use of alcohol and other drugs).</w:t>
      </w:r>
    </w:p>
    <w:p w14:paraId="0A91E210" w14:textId="77777777" w:rsidR="008601B2" w:rsidRPr="00C8523B" w:rsidRDefault="008601B2" w:rsidP="00144654">
      <w:pPr>
        <w:pStyle w:val="Bulletlevel1"/>
        <w:numPr>
          <w:ilvl w:val="0"/>
          <w:numId w:val="56"/>
        </w:numPr>
      </w:pPr>
      <w:r w:rsidRPr="00C8523B">
        <w:t>The psychological or physical harm caused by abuse, exploitation, or neglect by others.</w:t>
      </w:r>
    </w:p>
    <w:p w14:paraId="199A2F18" w14:textId="6855BC27" w:rsidR="008601B2" w:rsidRPr="00C8523B" w:rsidRDefault="008601B2" w:rsidP="00144654">
      <w:pPr>
        <w:pStyle w:val="Bulletlevel1"/>
        <w:numPr>
          <w:ilvl w:val="0"/>
          <w:numId w:val="56"/>
        </w:numPr>
      </w:pPr>
      <w:r w:rsidRPr="00C8523B">
        <w:t>Unintentional harm to self</w:t>
      </w:r>
      <w:r w:rsidR="00ED2EEA" w:rsidRPr="00C8523B">
        <w:t>,</w:t>
      </w:r>
      <w:r w:rsidRPr="00C8523B">
        <w:t xml:space="preserve"> arising from symptoms or self-neglect.</w:t>
      </w:r>
    </w:p>
    <w:p w14:paraId="4B0D76CC" w14:textId="6E9B1F26" w:rsidR="008601B2" w:rsidRPr="00BE7A75" w:rsidRDefault="008601B2" w:rsidP="008601B2">
      <w:pPr>
        <w:spacing w:after="240"/>
        <w:rPr>
          <w:rFonts w:ascii="Calibri" w:hAnsi="Calibri"/>
        </w:rPr>
      </w:pPr>
      <w:r w:rsidRPr="00BE7A75">
        <w:rPr>
          <w:i/>
          <w:iCs/>
        </w:rPr>
        <w:t xml:space="preserve">The IAR for adolescents includes the </w:t>
      </w:r>
      <w:r w:rsidRPr="00BE7A75">
        <w:rPr>
          <w:b/>
          <w:bCs/>
          <w:i/>
          <w:iCs/>
        </w:rPr>
        <w:t>harm from others</w:t>
      </w:r>
      <w:r w:rsidRPr="00BE7A75">
        <w:rPr>
          <w:i/>
          <w:iCs/>
        </w:rPr>
        <w:t xml:space="preserve"> in Domain 2 because there are direct implications for the intensity of mental health response an adolescent at risk of or experiencing harm from others is likely to require. Placing harm from others in another domain (e.g., Domain 6) does not carry the same weight within the logic that underpins the recommendations about a level of care. Note that the presence of external stressors (e.g., family violence) is rated at Domain 6, but the degree of harm arising from those stressors is rated separately at Domain 2.</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51418" w:rsidRPr="008F54C7" w14:paraId="38A20291" w14:textId="77777777" w:rsidTr="00EC36BB">
        <w:trPr>
          <w:trHeight w:val="238"/>
        </w:trPr>
        <w:tc>
          <w:tcPr>
            <w:tcW w:w="9629" w:type="dxa"/>
            <w:shd w:val="clear" w:color="auto" w:fill="003C6A"/>
          </w:tcPr>
          <w:p w14:paraId="3E78BAC6" w14:textId="77777777" w:rsidR="00951418" w:rsidRPr="008F54C7" w:rsidRDefault="00951418" w:rsidP="00EA7E00">
            <w:pPr>
              <w:pStyle w:val="Tableheading"/>
              <w:spacing w:line="240" w:lineRule="auto"/>
              <w:rPr>
                <w:rFonts w:ascii="Arial" w:hAnsi="Arial" w:cs="Arial"/>
              </w:rPr>
            </w:pPr>
            <w:r w:rsidRPr="008F54C7">
              <w:rPr>
                <w:rFonts w:ascii="Arial" w:hAnsi="Arial" w:cs="Arial"/>
                <w:color w:val="F16E3D"/>
                <w:sz w:val="24"/>
                <w:szCs w:val="24"/>
              </w:rPr>
              <w:lastRenderedPageBreak/>
              <w:t>0 = No concerns about harm</w:t>
            </w:r>
          </w:p>
        </w:tc>
      </w:tr>
      <w:tr w:rsidR="00951418" w:rsidRPr="008F54C7" w14:paraId="25C9987E" w14:textId="77777777" w:rsidTr="00EC36BB">
        <w:trPr>
          <w:trHeight w:val="238"/>
        </w:trPr>
        <w:tc>
          <w:tcPr>
            <w:tcW w:w="9629" w:type="dxa"/>
            <w:shd w:val="clear" w:color="auto" w:fill="003C6A"/>
          </w:tcPr>
          <w:p w14:paraId="3A4936D7" w14:textId="77777777" w:rsidR="00951418" w:rsidRPr="008F54C7" w:rsidRDefault="00951418" w:rsidP="00EA7E00">
            <w:pPr>
              <w:pStyle w:val="Tableheading"/>
              <w:spacing w:line="240" w:lineRule="auto"/>
              <w:rPr>
                <w:rFonts w:ascii="Arial" w:hAnsi="Arial" w:cs="Arial"/>
                <w:b w:val="0"/>
                <w:bCs w:val="0"/>
              </w:rPr>
            </w:pPr>
            <w:r w:rsidRPr="008F54C7">
              <w:rPr>
                <w:rFonts w:ascii="Arial" w:hAnsi="Arial" w:cs="Arial"/>
                <w:color w:val="F16E3D"/>
                <w:sz w:val="24"/>
                <w:szCs w:val="24"/>
              </w:rPr>
              <w:t>1 = Previous but no current concerns about harm</w:t>
            </w:r>
          </w:p>
        </w:tc>
      </w:tr>
      <w:tr w:rsidR="00951418" w:rsidRPr="008F54C7" w14:paraId="79BDC279" w14:textId="77777777" w:rsidTr="3817ED88">
        <w:trPr>
          <w:trHeight w:val="238"/>
        </w:trPr>
        <w:tc>
          <w:tcPr>
            <w:tcW w:w="9629" w:type="dxa"/>
            <w:shd w:val="clear" w:color="auto" w:fill="E6ECF0"/>
          </w:tcPr>
          <w:p w14:paraId="12B3A8D2" w14:textId="12D37D1C" w:rsidR="00D9606A" w:rsidRPr="008F54C7" w:rsidRDefault="6CC61EEB" w:rsidP="005613CF">
            <w:pPr>
              <w:pStyle w:val="Tablebody"/>
              <w:numPr>
                <w:ilvl w:val="0"/>
                <w:numId w:val="38"/>
              </w:numPr>
              <w:rPr>
                <w:rFonts w:cs="Arial"/>
              </w:rPr>
            </w:pPr>
            <w:r w:rsidRPr="25CEE4E4">
              <w:rPr>
                <w:rFonts w:cs="Arial"/>
              </w:rPr>
              <w:t xml:space="preserve">No current suicidal ideation, but the adolescent has experienced </w:t>
            </w:r>
            <w:r w:rsidR="10EBDC89" w:rsidRPr="25CEE4E4">
              <w:rPr>
                <w:rFonts w:cs="Arial"/>
              </w:rPr>
              <w:t xml:space="preserve">suicidal </w:t>
            </w:r>
            <w:r w:rsidRPr="25CEE4E4">
              <w:rPr>
                <w:rFonts w:cs="Arial"/>
              </w:rPr>
              <w:t>ideation, plans, or intent in the past. Demonstrates future-oriented thinking and has strong protective factors.</w:t>
            </w:r>
          </w:p>
          <w:p w14:paraId="11604D52" w14:textId="77777777" w:rsidR="00D9606A" w:rsidRPr="008F54C7" w:rsidRDefault="00D9606A" w:rsidP="005613CF">
            <w:pPr>
              <w:pStyle w:val="Tablebody"/>
              <w:numPr>
                <w:ilvl w:val="0"/>
                <w:numId w:val="38"/>
              </w:numPr>
              <w:rPr>
                <w:rFonts w:cs="Arial"/>
              </w:rPr>
            </w:pPr>
            <w:r w:rsidRPr="008F54C7">
              <w:rPr>
                <w:rFonts w:cs="Arial"/>
              </w:rPr>
              <w:t>Occasional non-suicidal self-injurious acts in the recent past and not requiring any medical treatment.</w:t>
            </w:r>
          </w:p>
          <w:p w14:paraId="3682EBC7" w14:textId="77777777" w:rsidR="00D9606A" w:rsidRPr="008F54C7" w:rsidRDefault="00D9606A" w:rsidP="005613CF">
            <w:pPr>
              <w:pStyle w:val="Tablebody"/>
              <w:numPr>
                <w:ilvl w:val="0"/>
                <w:numId w:val="38"/>
              </w:numPr>
              <w:rPr>
                <w:rFonts w:cs="Arial"/>
              </w:rPr>
            </w:pPr>
            <w:r w:rsidRPr="008F54C7">
              <w:rPr>
                <w:rFonts w:cs="Arial"/>
              </w:rPr>
              <w:t>May have engaged in past behaviours that posed a risk to self or others, but no current or recent instances.</w:t>
            </w:r>
          </w:p>
          <w:p w14:paraId="2C5FFEC6" w14:textId="703D1A6E" w:rsidR="00951418" w:rsidRPr="008F54C7" w:rsidRDefault="00D9606A" w:rsidP="005613CF">
            <w:pPr>
              <w:pStyle w:val="Tablebody"/>
              <w:numPr>
                <w:ilvl w:val="0"/>
                <w:numId w:val="38"/>
              </w:numPr>
              <w:rPr>
                <w:rFonts w:cs="Arial"/>
              </w:rPr>
            </w:pPr>
            <w:r w:rsidRPr="008F54C7">
              <w:rPr>
                <w:rFonts w:cs="Arial"/>
              </w:rPr>
              <w:t>Currently at low risk of harm from abuse, exploitation, or neglect by others.</w:t>
            </w:r>
          </w:p>
        </w:tc>
      </w:tr>
      <w:tr w:rsidR="00951418" w:rsidRPr="008F54C7" w14:paraId="0229B143" w14:textId="77777777" w:rsidTr="00EC36BB">
        <w:trPr>
          <w:trHeight w:val="238"/>
        </w:trPr>
        <w:tc>
          <w:tcPr>
            <w:tcW w:w="9629" w:type="dxa"/>
            <w:shd w:val="clear" w:color="auto" w:fill="003C6A"/>
          </w:tcPr>
          <w:p w14:paraId="7FDAA645" w14:textId="77777777" w:rsidR="00951418" w:rsidRPr="008F54C7" w:rsidRDefault="00951418" w:rsidP="00EA7E00">
            <w:pPr>
              <w:pStyle w:val="Tableheading"/>
              <w:spacing w:line="240" w:lineRule="auto"/>
              <w:rPr>
                <w:rFonts w:ascii="Arial" w:hAnsi="Arial" w:cs="Arial"/>
                <w:color w:val="F16E3D"/>
                <w:sz w:val="24"/>
                <w:szCs w:val="24"/>
              </w:rPr>
            </w:pPr>
            <w:r w:rsidRPr="008F54C7">
              <w:rPr>
                <w:rFonts w:ascii="Arial" w:hAnsi="Arial" w:cs="Arial"/>
                <w:color w:val="F16E3D"/>
                <w:sz w:val="24"/>
                <w:szCs w:val="24"/>
              </w:rPr>
              <w:t>2 = Some current concerns about harm</w:t>
            </w:r>
          </w:p>
        </w:tc>
      </w:tr>
      <w:tr w:rsidR="00951418" w:rsidRPr="008F54C7" w14:paraId="3AE7C5DA" w14:textId="77777777" w:rsidTr="3817ED88">
        <w:trPr>
          <w:trHeight w:val="238"/>
        </w:trPr>
        <w:tc>
          <w:tcPr>
            <w:tcW w:w="9629" w:type="dxa"/>
            <w:shd w:val="clear" w:color="auto" w:fill="E6ECF0"/>
          </w:tcPr>
          <w:p w14:paraId="14953C0B" w14:textId="747C9E0A" w:rsidR="0097503A" w:rsidRPr="008F54C7" w:rsidRDefault="0097503A" w:rsidP="005613CF">
            <w:pPr>
              <w:pStyle w:val="Tablebody"/>
              <w:numPr>
                <w:ilvl w:val="0"/>
                <w:numId w:val="39"/>
              </w:numPr>
              <w:rPr>
                <w:rFonts w:cs="Arial"/>
              </w:rPr>
            </w:pPr>
            <w:r w:rsidRPr="008F54C7">
              <w:rPr>
                <w:rFonts w:cs="Arial"/>
              </w:rPr>
              <w:t>Current suicidal ideation, without plan or intent but may have had plans, intent, or suicide attempts in the past. Demonstrates future-orientated thinking and has strong protective factors or previous suicide attempt (longer than 12 months ago) but no current ideation, intent, or plan.</w:t>
            </w:r>
          </w:p>
          <w:p w14:paraId="5B0B4F6D" w14:textId="39476D53" w:rsidR="0097503A" w:rsidRPr="008F54C7" w:rsidRDefault="33F72DA5" w:rsidP="005613CF">
            <w:pPr>
              <w:pStyle w:val="Tablebody"/>
              <w:numPr>
                <w:ilvl w:val="0"/>
                <w:numId w:val="39"/>
              </w:numPr>
              <w:rPr>
                <w:rFonts w:cs="Arial"/>
              </w:rPr>
            </w:pPr>
            <w:r w:rsidRPr="25CEE4E4">
              <w:rPr>
                <w:rFonts w:cs="Arial"/>
              </w:rPr>
              <w:t xml:space="preserve">Frequent non-suicidal self-injurious acts in the recent past </w:t>
            </w:r>
            <w:r w:rsidR="119A4212" w:rsidRPr="25CEE4E4">
              <w:rPr>
                <w:rFonts w:cs="Arial"/>
              </w:rPr>
              <w:t xml:space="preserve">that did not require </w:t>
            </w:r>
            <w:r w:rsidRPr="25CEE4E4">
              <w:rPr>
                <w:rFonts w:cs="Arial"/>
              </w:rPr>
              <w:t>any medical treatment.</w:t>
            </w:r>
          </w:p>
          <w:p w14:paraId="5BF2FF48" w14:textId="77777777" w:rsidR="0097503A" w:rsidRPr="008F54C7" w:rsidRDefault="0097503A" w:rsidP="005613CF">
            <w:pPr>
              <w:pStyle w:val="Tablebody"/>
              <w:numPr>
                <w:ilvl w:val="0"/>
                <w:numId w:val="39"/>
              </w:numPr>
              <w:rPr>
                <w:rFonts w:cs="Arial"/>
              </w:rPr>
            </w:pPr>
            <w:r w:rsidRPr="008F54C7">
              <w:rPr>
                <w:rFonts w:cs="Arial"/>
              </w:rPr>
              <w:t>Current or recent behaviours that pose a non-life-threatening risk to self or others.</w:t>
            </w:r>
          </w:p>
          <w:p w14:paraId="14386292" w14:textId="77777777" w:rsidR="0097503A" w:rsidRPr="008F54C7" w:rsidRDefault="0097503A" w:rsidP="005613CF">
            <w:pPr>
              <w:pStyle w:val="Tablebody"/>
              <w:numPr>
                <w:ilvl w:val="0"/>
                <w:numId w:val="39"/>
              </w:numPr>
              <w:rPr>
                <w:rFonts w:cs="Arial"/>
              </w:rPr>
            </w:pPr>
            <w:r w:rsidRPr="008F54C7">
              <w:rPr>
                <w:rFonts w:cs="Arial"/>
              </w:rPr>
              <w:t>Currently at some risk of harm from abuse, exploitation, or neglect by others.</w:t>
            </w:r>
          </w:p>
          <w:p w14:paraId="522A46B7" w14:textId="77777777" w:rsidR="00951418" w:rsidRPr="008F54C7" w:rsidRDefault="0097503A" w:rsidP="005613CF">
            <w:pPr>
              <w:pStyle w:val="Tablebody"/>
              <w:numPr>
                <w:ilvl w:val="0"/>
                <w:numId w:val="39"/>
              </w:numPr>
              <w:rPr>
                <w:rFonts w:cs="Arial"/>
              </w:rPr>
            </w:pPr>
            <w:r w:rsidRPr="008F54C7">
              <w:rPr>
                <w:rFonts w:cs="Arial"/>
              </w:rPr>
              <w:t>Intermittent lapses in self-care that may lead to harm.</w:t>
            </w:r>
          </w:p>
        </w:tc>
      </w:tr>
      <w:tr w:rsidR="00951418" w:rsidRPr="008F54C7" w14:paraId="156C75AD" w14:textId="77777777" w:rsidTr="00EC36BB">
        <w:trPr>
          <w:trHeight w:val="238"/>
        </w:trPr>
        <w:tc>
          <w:tcPr>
            <w:tcW w:w="9629" w:type="dxa"/>
            <w:shd w:val="clear" w:color="auto" w:fill="003C6A"/>
          </w:tcPr>
          <w:p w14:paraId="689E2132" w14:textId="77777777" w:rsidR="00951418" w:rsidRPr="008F54C7" w:rsidRDefault="00951418"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3 = Significant current concerns about harm</w:t>
            </w:r>
          </w:p>
        </w:tc>
      </w:tr>
      <w:tr w:rsidR="00951418" w:rsidRPr="008F54C7" w14:paraId="10E1CF55" w14:textId="77777777" w:rsidTr="3817ED88">
        <w:trPr>
          <w:trHeight w:val="238"/>
        </w:trPr>
        <w:tc>
          <w:tcPr>
            <w:tcW w:w="9629" w:type="dxa"/>
            <w:shd w:val="clear" w:color="auto" w:fill="E6ECF0"/>
          </w:tcPr>
          <w:p w14:paraId="7CEB20A5" w14:textId="0AEF9DAF" w:rsidR="00B578F4" w:rsidRPr="008F54C7" w:rsidRDefault="00B578F4" w:rsidP="005613CF">
            <w:pPr>
              <w:pStyle w:val="Tablebody"/>
              <w:numPr>
                <w:ilvl w:val="0"/>
                <w:numId w:val="40"/>
              </w:numPr>
              <w:rPr>
                <w:rFonts w:cs="Arial"/>
              </w:rPr>
            </w:pPr>
            <w:r w:rsidRPr="008F54C7">
              <w:rPr>
                <w:rFonts w:cs="Arial"/>
              </w:rPr>
              <w:t xml:space="preserve">Current suicidal ideation </w:t>
            </w:r>
            <w:r w:rsidRPr="008F54C7">
              <w:rPr>
                <w:rFonts w:eastAsia="Calibri" w:cs="Arial"/>
                <w:szCs w:val="20"/>
              </w:rPr>
              <w:t xml:space="preserve">with a plan, </w:t>
            </w:r>
            <w:r w:rsidRPr="008F54C7">
              <w:rPr>
                <w:rFonts w:cs="Arial"/>
              </w:rPr>
              <w:t xml:space="preserve">but no current intent </w:t>
            </w:r>
            <w:r w:rsidRPr="008F54C7">
              <w:rPr>
                <w:rFonts w:eastAsia="Calibri" w:cs="Arial"/>
                <w:szCs w:val="20"/>
              </w:rPr>
              <w:t>or a</w:t>
            </w:r>
            <w:r w:rsidRPr="008F54C7">
              <w:rPr>
                <w:rFonts w:cs="Arial"/>
              </w:rPr>
              <w:t xml:space="preserve"> strong reluctance to carry out </w:t>
            </w:r>
            <w:r w:rsidRPr="008F54C7">
              <w:rPr>
                <w:rFonts w:eastAsia="Calibri" w:cs="Arial"/>
                <w:szCs w:val="20"/>
              </w:rPr>
              <w:t>a</w:t>
            </w:r>
            <w:r w:rsidRPr="008F54C7">
              <w:rPr>
                <w:rFonts w:cs="Arial"/>
              </w:rPr>
              <w:t xml:space="preserve"> plan</w:t>
            </w:r>
            <w:r w:rsidRPr="008F54C7">
              <w:rPr>
                <w:rFonts w:eastAsia="Calibri" w:cs="Arial"/>
                <w:szCs w:val="20"/>
              </w:rPr>
              <w:t>. May have a history of suicide attempts. Strong</w:t>
            </w:r>
            <w:r w:rsidRPr="008F54C7">
              <w:rPr>
                <w:rFonts w:cs="Arial"/>
              </w:rPr>
              <w:t xml:space="preserve"> protective factors and a commitment to engage in a safety plan, including </w:t>
            </w:r>
            <w:r w:rsidRPr="008F54C7">
              <w:rPr>
                <w:rFonts w:eastAsia="Calibri" w:cs="Arial"/>
                <w:szCs w:val="20"/>
              </w:rPr>
              <w:t xml:space="preserve">the </w:t>
            </w:r>
            <w:r w:rsidRPr="008F54C7">
              <w:rPr>
                <w:rFonts w:cs="Arial"/>
              </w:rPr>
              <w:t xml:space="preserve">involvement of family, significant others, </w:t>
            </w:r>
            <w:r w:rsidRPr="008F54C7">
              <w:rPr>
                <w:rFonts w:eastAsia="Calibri" w:cs="Arial"/>
                <w:szCs w:val="20"/>
              </w:rPr>
              <w:t>or services.</w:t>
            </w:r>
          </w:p>
          <w:p w14:paraId="63505FFC" w14:textId="77777777" w:rsidR="00B578F4" w:rsidRPr="008F54C7" w:rsidRDefault="00B578F4" w:rsidP="005613CF">
            <w:pPr>
              <w:pStyle w:val="Tablebody"/>
              <w:numPr>
                <w:ilvl w:val="0"/>
                <w:numId w:val="40"/>
              </w:numPr>
              <w:rPr>
                <w:rFonts w:cs="Arial"/>
              </w:rPr>
            </w:pPr>
            <w:r w:rsidRPr="008F54C7">
              <w:rPr>
                <w:rFonts w:cs="Arial"/>
              </w:rPr>
              <w:t>Recent suicide attempt (within past 12 months) but no current ideation, intent, or plan.</w:t>
            </w:r>
          </w:p>
          <w:p w14:paraId="1D7F451A" w14:textId="77777777" w:rsidR="00B578F4" w:rsidRPr="008F54C7" w:rsidRDefault="00B578F4" w:rsidP="005613CF">
            <w:pPr>
              <w:pStyle w:val="Tablebody"/>
              <w:numPr>
                <w:ilvl w:val="0"/>
                <w:numId w:val="40"/>
              </w:numPr>
              <w:rPr>
                <w:rFonts w:cs="Arial"/>
              </w:rPr>
            </w:pPr>
            <w:r w:rsidRPr="008F54C7">
              <w:rPr>
                <w:rFonts w:cs="Arial"/>
              </w:rPr>
              <w:t>Frequent non-suicidal self-injurious acts in the recent past and requiring medical treatment.</w:t>
            </w:r>
          </w:p>
          <w:p w14:paraId="368AC845" w14:textId="797BDD80" w:rsidR="00B578F4" w:rsidRPr="008F54C7" w:rsidRDefault="44D8DE7F" w:rsidP="005613CF">
            <w:pPr>
              <w:pStyle w:val="Tablebody"/>
              <w:numPr>
                <w:ilvl w:val="0"/>
                <w:numId w:val="40"/>
              </w:numPr>
              <w:rPr>
                <w:rFonts w:cs="Arial"/>
              </w:rPr>
            </w:pPr>
            <w:r w:rsidRPr="3817ED88">
              <w:rPr>
                <w:rFonts w:cs="Arial"/>
              </w:rPr>
              <w:t xml:space="preserve">Recent or current impulsive, dangerous, or risky behaviours </w:t>
            </w:r>
            <w:r w:rsidR="04E7891E" w:rsidRPr="3817ED88">
              <w:rPr>
                <w:rFonts w:cs="Arial"/>
              </w:rPr>
              <w:t>that pose a risk of harm to self or others, or that have had or are likely to have a serious negative impact</w:t>
            </w:r>
            <w:r w:rsidRPr="3817ED88">
              <w:rPr>
                <w:rFonts w:cs="Arial"/>
              </w:rPr>
              <w:t>.</w:t>
            </w:r>
          </w:p>
          <w:p w14:paraId="40C07035" w14:textId="1FC647EB" w:rsidR="3D08B44A" w:rsidRDefault="3D08B44A" w:rsidP="005613CF">
            <w:pPr>
              <w:pStyle w:val="Tablebody"/>
              <w:numPr>
                <w:ilvl w:val="0"/>
                <w:numId w:val="40"/>
              </w:numPr>
              <w:rPr>
                <w:rFonts w:cs="Arial"/>
              </w:rPr>
            </w:pPr>
            <w:r w:rsidRPr="3817ED88">
              <w:rPr>
                <w:rFonts w:eastAsia="Arial" w:cs="Arial"/>
                <w:color w:val="000000" w:themeColor="text1"/>
              </w:rPr>
              <w:t>Serious medical risks and/or complications associated with a mental illness.</w:t>
            </w:r>
          </w:p>
          <w:p w14:paraId="0531C008" w14:textId="624C0149" w:rsidR="00B578F4" w:rsidRPr="008F54C7" w:rsidRDefault="61A74C1D" w:rsidP="005613CF">
            <w:pPr>
              <w:pStyle w:val="Tablebody"/>
              <w:numPr>
                <w:ilvl w:val="0"/>
                <w:numId w:val="40"/>
              </w:numPr>
              <w:rPr>
                <w:rFonts w:cs="Arial"/>
              </w:rPr>
            </w:pPr>
            <w:r w:rsidRPr="3817ED88">
              <w:rPr>
                <w:rFonts w:cs="Arial"/>
              </w:rPr>
              <w:t>Significant risk of, or recent experience of, abuse, exploitation, or neglect by others.</w:t>
            </w:r>
          </w:p>
          <w:p w14:paraId="60A0B8E3" w14:textId="18DA3A18" w:rsidR="00951418" w:rsidRPr="008F54C7" w:rsidRDefault="61A74C1D" w:rsidP="005613CF">
            <w:pPr>
              <w:pStyle w:val="Tablebody"/>
              <w:numPr>
                <w:ilvl w:val="0"/>
                <w:numId w:val="40"/>
              </w:numPr>
              <w:rPr>
                <w:rFonts w:cs="Arial"/>
              </w:rPr>
            </w:pPr>
            <w:r w:rsidRPr="3817ED88">
              <w:rPr>
                <w:rFonts w:cs="Arial"/>
              </w:rPr>
              <w:t>Clearly compromised self-care ability that is ongoing to the extent that indirect or unintentional harm to self is likely.</w:t>
            </w:r>
          </w:p>
        </w:tc>
      </w:tr>
      <w:tr w:rsidR="00951418" w:rsidRPr="008F54C7" w14:paraId="24B46D99" w14:textId="77777777" w:rsidTr="00EC36BB">
        <w:trPr>
          <w:trHeight w:val="238"/>
        </w:trPr>
        <w:tc>
          <w:tcPr>
            <w:tcW w:w="9629" w:type="dxa"/>
            <w:shd w:val="clear" w:color="auto" w:fill="003C6A"/>
          </w:tcPr>
          <w:p w14:paraId="41DBB4D0" w14:textId="77777777" w:rsidR="00951418" w:rsidRPr="008F54C7" w:rsidRDefault="00951418" w:rsidP="00F26963">
            <w:pPr>
              <w:pStyle w:val="Tableheading"/>
              <w:spacing w:line="240" w:lineRule="auto"/>
              <w:rPr>
                <w:rFonts w:ascii="Arial" w:hAnsi="Arial" w:cs="Arial"/>
                <w:color w:val="F16E3D"/>
                <w:sz w:val="24"/>
                <w:szCs w:val="24"/>
              </w:rPr>
            </w:pPr>
            <w:r w:rsidRPr="008F54C7">
              <w:rPr>
                <w:rFonts w:ascii="Arial" w:hAnsi="Arial" w:cs="Arial"/>
                <w:color w:val="F16E3D"/>
                <w:sz w:val="24"/>
                <w:szCs w:val="24"/>
              </w:rPr>
              <w:t>4 = Very significant current concerns about harm</w:t>
            </w:r>
          </w:p>
        </w:tc>
      </w:tr>
      <w:tr w:rsidR="00951418" w:rsidRPr="008F54C7" w14:paraId="1577D998" w14:textId="77777777" w:rsidTr="3817ED88">
        <w:trPr>
          <w:trHeight w:val="238"/>
        </w:trPr>
        <w:tc>
          <w:tcPr>
            <w:tcW w:w="9629" w:type="dxa"/>
            <w:shd w:val="clear" w:color="auto" w:fill="E6ECF0"/>
          </w:tcPr>
          <w:p w14:paraId="38DD5ED9" w14:textId="7E6B3783" w:rsidR="00B578F4" w:rsidRPr="008F54C7" w:rsidRDefault="00B578F4" w:rsidP="005613CF">
            <w:pPr>
              <w:pStyle w:val="Tablebody"/>
              <w:numPr>
                <w:ilvl w:val="0"/>
                <w:numId w:val="41"/>
              </w:numPr>
              <w:rPr>
                <w:rFonts w:cs="Arial"/>
              </w:rPr>
            </w:pPr>
            <w:r w:rsidRPr="0B329F8B">
              <w:rPr>
                <w:rFonts w:cs="Arial"/>
              </w:rPr>
              <w:t xml:space="preserve">Current suicidal ideation with intent, typically with a plan and means to carry out </w:t>
            </w:r>
            <w:r w:rsidR="3B4BBEA3" w:rsidRPr="0B329F8B">
              <w:rPr>
                <w:rFonts w:cs="Arial"/>
              </w:rPr>
              <w:t xml:space="preserve">the plan </w:t>
            </w:r>
            <w:r w:rsidR="7A2A8CD6" w:rsidRPr="0B329F8B">
              <w:rPr>
                <w:rFonts w:cs="Arial"/>
              </w:rPr>
              <w:t xml:space="preserve">or history of previous </w:t>
            </w:r>
            <w:r w:rsidR="0D089AAA" w:rsidRPr="0B329F8B">
              <w:rPr>
                <w:rFonts w:cs="Arial"/>
              </w:rPr>
              <w:t>suicide</w:t>
            </w:r>
            <w:r w:rsidRPr="0B329F8B">
              <w:rPr>
                <w:rFonts w:cs="Arial"/>
              </w:rPr>
              <w:t xml:space="preserve"> attempt. </w:t>
            </w:r>
            <w:r w:rsidR="00BD3C85" w:rsidRPr="0B329F8B">
              <w:rPr>
                <w:rFonts w:cs="Arial"/>
              </w:rPr>
              <w:t xml:space="preserve">Few or no protective factors. </w:t>
            </w:r>
            <w:r w:rsidRPr="0B329F8B">
              <w:rPr>
                <w:rFonts w:cs="Arial"/>
              </w:rPr>
              <w:t>Limited or no future-orientated thinking.</w:t>
            </w:r>
          </w:p>
          <w:p w14:paraId="1F8C83A0" w14:textId="3A8A3317" w:rsidR="00B578F4" w:rsidRPr="008F54C7" w:rsidRDefault="00B578F4" w:rsidP="005613CF">
            <w:pPr>
              <w:pStyle w:val="Tablebody"/>
              <w:numPr>
                <w:ilvl w:val="0"/>
                <w:numId w:val="41"/>
              </w:numPr>
              <w:rPr>
                <w:rFonts w:cs="Arial"/>
              </w:rPr>
            </w:pPr>
            <w:r w:rsidRPr="008F54C7">
              <w:rPr>
                <w:rFonts w:cs="Arial"/>
              </w:rPr>
              <w:t>History of life-threatening self-injurious acts that are prominent in the current presentation.</w:t>
            </w:r>
          </w:p>
          <w:p w14:paraId="6CA24DF7" w14:textId="77777777" w:rsidR="00B578F4" w:rsidRPr="008F54C7" w:rsidRDefault="00B578F4" w:rsidP="005613CF">
            <w:pPr>
              <w:pStyle w:val="Tablebody"/>
              <w:numPr>
                <w:ilvl w:val="0"/>
                <w:numId w:val="41"/>
              </w:numPr>
              <w:rPr>
                <w:rFonts w:cs="Arial"/>
              </w:rPr>
            </w:pPr>
            <w:r w:rsidRPr="008F54C7">
              <w:rPr>
                <w:rFonts w:cs="Arial"/>
              </w:rPr>
              <w:t>There is evidence of current severe symptoms (e.g., hallucinations, avoidant behaviour, paranoia, disordered thinking, delusions, impulsivity) with behaviour that is likely to present an imminent or unpredictable danger to self or others.</w:t>
            </w:r>
          </w:p>
          <w:p w14:paraId="2995E974" w14:textId="62D6C70E" w:rsidR="00B578F4" w:rsidRPr="008F54C7" w:rsidRDefault="00B578F4" w:rsidP="005613CF">
            <w:pPr>
              <w:pStyle w:val="Tablebody"/>
              <w:numPr>
                <w:ilvl w:val="0"/>
                <w:numId w:val="41"/>
              </w:numPr>
              <w:rPr>
                <w:rFonts w:cs="Arial"/>
              </w:rPr>
            </w:pPr>
            <w:r w:rsidRPr="008F54C7">
              <w:rPr>
                <w:rFonts w:cs="Arial"/>
              </w:rPr>
              <w:t>Extremely compromised self-care ability to the extent that there is a real and present danger of the adolescent experiencing harm related to these deficits.</w:t>
            </w:r>
          </w:p>
          <w:p w14:paraId="348C6EC9" w14:textId="56186766" w:rsidR="00B578F4" w:rsidRPr="008F54C7" w:rsidRDefault="61A74C1D" w:rsidP="005613CF">
            <w:pPr>
              <w:pStyle w:val="Tablebody"/>
              <w:numPr>
                <w:ilvl w:val="0"/>
                <w:numId w:val="41"/>
              </w:numPr>
              <w:rPr>
                <w:rFonts w:cs="Arial"/>
              </w:rPr>
            </w:pPr>
            <w:r w:rsidRPr="3817ED88">
              <w:rPr>
                <w:rFonts w:cs="Arial"/>
              </w:rPr>
              <w:t>Life-threatening medical risks and</w:t>
            </w:r>
            <w:r w:rsidR="4A1A83F1" w:rsidRPr="3817ED88">
              <w:rPr>
                <w:rFonts w:cs="Arial"/>
              </w:rPr>
              <w:t>/or</w:t>
            </w:r>
            <w:r w:rsidRPr="3817ED88">
              <w:rPr>
                <w:rFonts w:cs="Arial"/>
              </w:rPr>
              <w:t xml:space="preserve"> complications associated with a</w:t>
            </w:r>
            <w:r w:rsidR="1AF3E276" w:rsidRPr="3817ED88">
              <w:rPr>
                <w:rFonts w:cs="Arial"/>
              </w:rPr>
              <w:t xml:space="preserve"> mental illness</w:t>
            </w:r>
            <w:r w:rsidRPr="3817ED88">
              <w:rPr>
                <w:rFonts w:cs="Arial"/>
              </w:rPr>
              <w:t>.</w:t>
            </w:r>
          </w:p>
          <w:p w14:paraId="1A24EBD4" w14:textId="77777777" w:rsidR="00951418" w:rsidRPr="008F54C7" w:rsidRDefault="00B578F4" w:rsidP="005613CF">
            <w:pPr>
              <w:pStyle w:val="Tablebody"/>
              <w:numPr>
                <w:ilvl w:val="0"/>
                <w:numId w:val="41"/>
              </w:numPr>
              <w:rPr>
                <w:rFonts w:cs="Arial"/>
              </w:rPr>
            </w:pPr>
            <w:r w:rsidRPr="008F54C7">
              <w:rPr>
                <w:rFonts w:cs="Arial"/>
              </w:rPr>
              <w:t>Other signs or indicators of imminent risk of serious harm to themselves or others.</w:t>
            </w:r>
          </w:p>
        </w:tc>
      </w:tr>
    </w:tbl>
    <w:p w14:paraId="26E7D244" w14:textId="7BF8DD71" w:rsidR="0042007B" w:rsidRPr="00842E04" w:rsidRDefault="0042007B" w:rsidP="004043E7">
      <w:pPr>
        <w:pStyle w:val="Boxheading"/>
        <w:spacing w:before="480"/>
      </w:pPr>
      <w:bookmarkStart w:id="66" w:name="_Toc167784970"/>
      <w:r w:rsidRPr="00842E04">
        <w:t>Practice point – evaluating harm associated with suicidal thoughts, impulses, or behaviours</w:t>
      </w:r>
      <w:bookmarkEnd w:id="66"/>
    </w:p>
    <w:p w14:paraId="267A347A" w14:textId="188EB7F7" w:rsidR="0042007B" w:rsidRPr="00A07DE8" w:rsidRDefault="0042007B" w:rsidP="0042007B">
      <w:pPr>
        <w:pStyle w:val="Boxparagraph"/>
      </w:pPr>
      <w:r w:rsidRPr="00A07DE8">
        <w:lastRenderedPageBreak/>
        <w:t>This domain must be considered in the context of information gathered across the other seven domains. Information gathered across the other seven domains (e.g., severe symptoms, impulsivity, use of substances, environmental stressors, recent changes, and degree of engagement with helping</w:t>
      </w:r>
      <w:r w:rsidR="00894C97">
        <w:t xml:space="preserve"> </w:t>
      </w:r>
      <w:r w:rsidRPr="00A07DE8">
        <w:t>resources) is especially important when evaluating harm.</w:t>
      </w:r>
    </w:p>
    <w:p w14:paraId="393BE185" w14:textId="5B49A312" w:rsidR="0042007B" w:rsidRPr="00A07DE8" w:rsidRDefault="0042007B" w:rsidP="0042007B">
      <w:pPr>
        <w:pStyle w:val="Boxparagraph"/>
      </w:pPr>
      <w:r w:rsidRPr="00C0543B">
        <w:t>The IAR-DST is not a suicide risk assessment or risk formulation tool. If an individual expresses suicidal thoughts or impulses or displays suicidal behaviours, a risk formulation compatible with local or state-based protocols (e.g., Towards Zero, Connecting with People) is indicated.</w:t>
      </w:r>
    </w:p>
    <w:p w14:paraId="494783CE" w14:textId="3301C64D" w:rsidR="0042007B" w:rsidRPr="00A07DE8" w:rsidRDefault="0042007B" w:rsidP="0042007B">
      <w:pPr>
        <w:pStyle w:val="Boxparagraph"/>
      </w:pPr>
      <w:r w:rsidRPr="00A07DE8">
        <w:t>A risk formulation generally involves:</w:t>
      </w:r>
    </w:p>
    <w:p w14:paraId="57986388" w14:textId="66214CDD" w:rsidR="0042007B" w:rsidRPr="00A07DE8" w:rsidRDefault="0042007B" w:rsidP="0042007B">
      <w:pPr>
        <w:pStyle w:val="Boxparagraph"/>
      </w:pPr>
      <w:r w:rsidRPr="00C0543B">
        <w:t>Determining risk status</w:t>
      </w:r>
      <w:r w:rsidRPr="00A07DE8">
        <w:t xml:space="preserve"> through consideration of static factors such as a history of psychiatric illness, family history of suicide, history of abuse, and history of suicidal behaviour.</w:t>
      </w:r>
    </w:p>
    <w:p w14:paraId="0C2F2F40" w14:textId="0CB31EB4" w:rsidR="0042007B" w:rsidRPr="00A07DE8" w:rsidRDefault="0042007B" w:rsidP="0042007B">
      <w:pPr>
        <w:pStyle w:val="Boxparagraph"/>
      </w:pPr>
      <w:r w:rsidRPr="00C0543B">
        <w:t xml:space="preserve">Exploring risk state </w:t>
      </w:r>
      <w:r w:rsidRPr="00A07DE8">
        <w:t>through consideration of</w:t>
      </w:r>
      <w:r w:rsidRPr="00C0543B">
        <w:t xml:space="preserve"> </w:t>
      </w:r>
      <w:r w:rsidRPr="00A07DE8">
        <w:t>recent suicidal behaviours, current symptoms and stressors, and engagement with helping resources. Comparing the current risk state to the person’s “baseline” and “worst-point” states. Exploring the risk state includes building an understanding of the:</w:t>
      </w:r>
    </w:p>
    <w:p w14:paraId="093471BC" w14:textId="77777777" w:rsidR="0042007B" w:rsidRPr="00A07DE8" w:rsidRDefault="0042007B" w:rsidP="005613CF">
      <w:pPr>
        <w:pStyle w:val="Boxparagraph"/>
        <w:numPr>
          <w:ilvl w:val="0"/>
          <w:numId w:val="8"/>
        </w:numPr>
      </w:pPr>
      <w:r w:rsidRPr="00A07DE8">
        <w:t>Nature of the suicidal thoughts (frequency, intensity, speed of onset, persistence, intrusiveness)</w:t>
      </w:r>
    </w:p>
    <w:p w14:paraId="3BFBF7B6" w14:textId="77777777" w:rsidR="0042007B" w:rsidRPr="00A07DE8" w:rsidRDefault="0042007B" w:rsidP="005613CF">
      <w:pPr>
        <w:pStyle w:val="Boxparagraph"/>
        <w:numPr>
          <w:ilvl w:val="0"/>
          <w:numId w:val="8"/>
        </w:numPr>
      </w:pPr>
      <w:r w:rsidRPr="00A07DE8">
        <w:t>Perception of the future (hope, alternatives to suicide)</w:t>
      </w:r>
    </w:p>
    <w:p w14:paraId="4C5AE6B8" w14:textId="77777777" w:rsidR="0042007B" w:rsidRPr="00A07DE8" w:rsidRDefault="0042007B" w:rsidP="005613CF">
      <w:pPr>
        <w:pStyle w:val="Boxparagraph"/>
        <w:numPr>
          <w:ilvl w:val="0"/>
          <w:numId w:val="8"/>
        </w:numPr>
      </w:pPr>
      <w:r w:rsidRPr="00A07DE8">
        <w:t>Degree of planning</w:t>
      </w:r>
    </w:p>
    <w:p w14:paraId="5652065F" w14:textId="77777777" w:rsidR="0042007B" w:rsidRPr="00A07DE8" w:rsidRDefault="0042007B" w:rsidP="005613CF">
      <w:pPr>
        <w:pStyle w:val="Boxparagraph"/>
        <w:numPr>
          <w:ilvl w:val="0"/>
          <w:numId w:val="8"/>
        </w:numPr>
      </w:pPr>
      <w:r w:rsidRPr="00A07DE8">
        <w:t>Degree of preparation</w:t>
      </w:r>
    </w:p>
    <w:p w14:paraId="23CB4913" w14:textId="77777777" w:rsidR="0042007B" w:rsidRPr="00A07DE8" w:rsidRDefault="0042007B" w:rsidP="005613CF">
      <w:pPr>
        <w:pStyle w:val="Boxparagraph"/>
        <w:numPr>
          <w:ilvl w:val="0"/>
          <w:numId w:val="8"/>
        </w:numPr>
      </w:pPr>
      <w:r w:rsidRPr="00A07DE8">
        <w:t>Ability to resist thoughts of suicide</w:t>
      </w:r>
    </w:p>
    <w:p w14:paraId="21354237" w14:textId="77777777" w:rsidR="00674E6F" w:rsidRDefault="00674E6F" w:rsidP="00674E6F">
      <w:pPr>
        <w:pStyle w:val="Boxparagraph"/>
      </w:pPr>
      <w:r w:rsidRPr="00A07DE8">
        <w:t xml:space="preserve">Considering the </w:t>
      </w:r>
      <w:r w:rsidRPr="00770E9B">
        <w:rPr>
          <w:b/>
          <w:bCs/>
        </w:rPr>
        <w:t>resources available</w:t>
      </w:r>
      <w:r w:rsidRPr="00A07DE8">
        <w:t xml:space="preserve"> to the person and </w:t>
      </w:r>
      <w:r w:rsidRPr="00770E9B">
        <w:rPr>
          <w:b/>
          <w:bCs/>
        </w:rPr>
        <w:t>foreseeable</w:t>
      </w:r>
      <w:r w:rsidRPr="00C0543B">
        <w:t xml:space="preserve"> </w:t>
      </w:r>
      <w:r w:rsidRPr="00770E9B">
        <w:rPr>
          <w:b/>
          <w:bCs/>
        </w:rPr>
        <w:t>changes</w:t>
      </w:r>
      <w:r w:rsidRPr="00A07DE8">
        <w:t xml:space="preserve"> that might exacerbate risk</w:t>
      </w:r>
      <w:r>
        <w:t>, a</w:t>
      </w:r>
      <w:r w:rsidRPr="00EF5752">
        <w:rPr>
          <w:b/>
          <w:bCs/>
        </w:rPr>
        <w:t xml:space="preserve"> suicide risk formulation may need to happen urgently.</w:t>
      </w:r>
      <w:r w:rsidRPr="00C0543B">
        <w:t xml:space="preserve"> If this is the case, refer to localised urgent assessment and care pathways.</w:t>
      </w:r>
    </w:p>
    <w:p w14:paraId="575F3143" w14:textId="77777777" w:rsidR="00842E04" w:rsidRPr="00C0543B" w:rsidRDefault="00842E04" w:rsidP="00B77C49"/>
    <w:p w14:paraId="665DB8A6" w14:textId="77777777" w:rsidR="0042007B" w:rsidRPr="00A07DE8" w:rsidRDefault="0042007B" w:rsidP="00842E04">
      <w:pPr>
        <w:pStyle w:val="Boxheading"/>
      </w:pPr>
      <w:bookmarkStart w:id="67" w:name="_Toc167784971"/>
      <w:r w:rsidRPr="00A07DE8">
        <w:t>Practice point – safety planning</w:t>
      </w:r>
      <w:bookmarkEnd w:id="67"/>
    </w:p>
    <w:p w14:paraId="201B474A" w14:textId="77777777" w:rsidR="00347EAC" w:rsidRDefault="00347EAC" w:rsidP="00347EAC">
      <w:pPr>
        <w:pStyle w:val="Boxparagraph"/>
      </w:pPr>
      <w:r w:rsidRPr="00231E4C">
        <w:t xml:space="preserve">If indicated, a safety plan </w:t>
      </w:r>
      <w:r>
        <w:t>can be</w:t>
      </w:r>
      <w:r w:rsidRPr="00231E4C">
        <w:t xml:space="preserve"> an important resource</w:t>
      </w:r>
      <w:r>
        <w:t xml:space="preserve"> to develop with a patient. There are templates and guidance for developing a safety plan available online from mental health service providers and systems. </w:t>
      </w:r>
    </w:p>
    <w:p w14:paraId="6712CB6E" w14:textId="77777777" w:rsidR="0042007B" w:rsidRPr="00A07DE8" w:rsidRDefault="0042007B" w:rsidP="00781FA5"/>
    <w:p w14:paraId="57131ED7" w14:textId="77777777" w:rsidR="0042007B" w:rsidRPr="00A07DE8" w:rsidRDefault="0042007B" w:rsidP="0042007B">
      <w:pPr>
        <w:pStyle w:val="Boxheading"/>
      </w:pPr>
      <w:bookmarkStart w:id="68" w:name="_Toc167784972"/>
      <w:r w:rsidRPr="00A07DE8">
        <w:t>Practice point – assessment of adolescents with a suicide attempt history but no current suicidal indicators</w:t>
      </w:r>
      <w:bookmarkEnd w:id="68"/>
    </w:p>
    <w:p w14:paraId="1392FCD1" w14:textId="77777777" w:rsidR="0042007B" w:rsidRPr="00A07DE8" w:rsidRDefault="0042007B" w:rsidP="0042007B">
      <w:pPr>
        <w:pStyle w:val="Boxparagraph"/>
      </w:pPr>
      <w:r w:rsidRPr="00A07DE8">
        <w:t>While any history of a suicide attempt is a risk factor for a subsequent attempt, several factors elevate this risk. These factors include:</w:t>
      </w:r>
    </w:p>
    <w:p w14:paraId="08F9A82F" w14:textId="77777777" w:rsidR="0042007B" w:rsidRPr="00A07DE8" w:rsidRDefault="0042007B" w:rsidP="005613CF">
      <w:pPr>
        <w:pStyle w:val="Boxparagraph"/>
        <w:numPr>
          <w:ilvl w:val="0"/>
          <w:numId w:val="9"/>
        </w:numPr>
      </w:pPr>
      <w:r w:rsidRPr="00A07DE8">
        <w:t xml:space="preserve">When the previous suicide attempt occurred: the risk of re-attempting suicide remains high throughout a person’s life but is particularly high in the 12-months following an attempt. </w:t>
      </w:r>
    </w:p>
    <w:p w14:paraId="6CB5C6C6" w14:textId="77777777" w:rsidR="0042007B" w:rsidRPr="00A07DE8" w:rsidRDefault="0042007B" w:rsidP="005613CF">
      <w:pPr>
        <w:pStyle w:val="Boxparagraph"/>
        <w:numPr>
          <w:ilvl w:val="0"/>
          <w:numId w:val="9"/>
        </w:numPr>
      </w:pPr>
      <w:r w:rsidRPr="00A07DE8">
        <w:t xml:space="preserve">The lethality of the previous attempt: the method, medical seriousness, </w:t>
      </w:r>
      <w:proofErr w:type="spellStart"/>
      <w:r w:rsidRPr="00A07DE8">
        <w:t>rescuability</w:t>
      </w:r>
      <w:proofErr w:type="spellEnd"/>
      <w:r w:rsidRPr="00A07DE8">
        <w:t xml:space="preserve">, and physical consequences of the attempt all contribute to assessing potential lethality. A previous attempt with higher lethality is associated with an increased risk of a subsequent attempt. </w:t>
      </w:r>
    </w:p>
    <w:p w14:paraId="14978082" w14:textId="77777777" w:rsidR="0042007B" w:rsidRPr="00A07DE8" w:rsidRDefault="0042007B" w:rsidP="005613CF">
      <w:pPr>
        <w:pStyle w:val="Boxparagraph"/>
        <w:numPr>
          <w:ilvl w:val="0"/>
          <w:numId w:val="9"/>
        </w:numPr>
      </w:pPr>
      <w:r w:rsidRPr="00A07DE8">
        <w:t>Post-attempt aftercare services: a person’s participation in high-quality post-attempt aftercare services is associated with a decreased risk of a subsequent suicide attempt.</w:t>
      </w:r>
    </w:p>
    <w:p w14:paraId="1329C855" w14:textId="77777777" w:rsidR="0042007B" w:rsidRPr="00A07DE8" w:rsidRDefault="0042007B" w:rsidP="0042007B">
      <w:pPr>
        <w:pStyle w:val="Boxparagraph"/>
      </w:pPr>
      <w:r w:rsidRPr="00A07DE8">
        <w:lastRenderedPageBreak/>
        <w:t xml:space="preserve">The factors contributing to a person attempting or dying by suicide are complex and highly variable. A previous suicide attempt is considered a risk factor – however, some people who attempt suicide may never again experience suicidal thinking or behaviours. </w:t>
      </w:r>
    </w:p>
    <w:p w14:paraId="44F714D5" w14:textId="77777777" w:rsidR="0042007B" w:rsidRDefault="0042007B" w:rsidP="0042007B">
      <w:pPr>
        <w:pStyle w:val="Boxparagraph"/>
      </w:pPr>
      <w:r w:rsidRPr="00A07DE8">
        <w:t>An adolescent who has previously attempted suicide is rated at minimum as a 2 (moderate risk) on this domain - or higher if there are current suicidal behaviours. A rating of 2 on Domain 2 is aligned with Level 3 care and above. This rating will help to ensure a comprehensive mental health assessment is made available (a core feature of all Level 3 services). Following a comprehensive mental health assessment, the clinician can consider the suitability of lower-intensity interventions (Level 1/Level 2).</w:t>
      </w:r>
    </w:p>
    <w:p w14:paraId="64B579F2" w14:textId="77777777" w:rsidR="00781FA5" w:rsidRPr="00A07DE8" w:rsidRDefault="00781FA5" w:rsidP="00781FA5"/>
    <w:p w14:paraId="55E712CF" w14:textId="77777777" w:rsidR="0042007B" w:rsidRPr="00A07DE8" w:rsidRDefault="0042007B" w:rsidP="0042007B">
      <w:pPr>
        <w:pStyle w:val="Boxheading"/>
      </w:pPr>
      <w:bookmarkStart w:id="69" w:name="_Toc167784973"/>
      <w:bookmarkStart w:id="70" w:name="_Hlk103266673"/>
      <w:r w:rsidRPr="00A07DE8">
        <w:t>Practice point – mandatory reporting</w:t>
      </w:r>
      <w:bookmarkEnd w:id="69"/>
    </w:p>
    <w:p w14:paraId="1CC96A77" w14:textId="044AAFA5" w:rsidR="0042007B" w:rsidRPr="00A07DE8" w:rsidRDefault="0042007B" w:rsidP="0042007B">
      <w:pPr>
        <w:pStyle w:val="Boxparagraph"/>
      </w:pPr>
      <w:r w:rsidRPr="00A07DE8">
        <w:t>Mandatory reporting laws aim to identify adolescents at risk, including abuse and neglect incidents, and protect the individual adolescents involved. The laws require selected groups of people to report suspected child abuse and neglect to government authorities. Laws exist in all Australian jurisdictions. However, the laws are not the same across all jurisdictions. Differences exist in who must report, the nature of risks and incidents that must be reported, and to whom the report is made.</w:t>
      </w:r>
    </w:p>
    <w:p w14:paraId="760613D8" w14:textId="77777777" w:rsidR="0042007B" w:rsidRPr="00A07DE8" w:rsidRDefault="0042007B" w:rsidP="0042007B">
      <w:pPr>
        <w:pStyle w:val="Boxparagraph"/>
      </w:pPr>
      <w:r w:rsidRPr="00A07DE8">
        <w:t>It is important to note that any person is lawfully entitled to make a report if they are concerned for an adolescent's welfare, even if they are not required to do so as a mandatory reporter.</w:t>
      </w:r>
    </w:p>
    <w:p w14:paraId="623443A5" w14:textId="65A0F610" w:rsidR="0042007B" w:rsidRPr="00B757A4" w:rsidRDefault="0042007B" w:rsidP="00B757A4">
      <w:pPr>
        <w:pStyle w:val="Boxparagraph"/>
      </w:pPr>
      <w:r w:rsidRPr="00B757A4">
        <w:t>Users of the IAR-DST should be familiar with signs of abuse and neglect and their legal responsibilities regarding mandatory reporting. Visit: the Australian Institute for Family Studies for more information</w:t>
      </w:r>
      <w:r w:rsidR="00AF4D30">
        <w:t>:</w:t>
      </w:r>
      <w:r w:rsidRPr="00B757A4">
        <w:t xml:space="preserve"> </w:t>
      </w:r>
      <w:hyperlink r:id="rId26" w:history="1">
        <w:r w:rsidR="00AF4D30" w:rsidRPr="00003918">
          <w:rPr>
            <w:rStyle w:val="Hyperlink"/>
          </w:rPr>
          <w:t>https://aifs.gov.au/cfca/publications/mandatory-reporting-child-abuse-and-neglect</w:t>
        </w:r>
      </w:hyperlink>
      <w:r w:rsidR="00AF4D30">
        <w:rPr>
          <w:rStyle w:val="Hyperlink"/>
          <w:color w:val="auto"/>
          <w:u w:val="none"/>
        </w:rPr>
        <w:t xml:space="preserve"> </w:t>
      </w:r>
      <w:r w:rsidRPr="00B757A4">
        <w:t>or seek advice from your professional indemnity insurer or professional association.</w:t>
      </w:r>
    </w:p>
    <w:p w14:paraId="5C9E437B" w14:textId="77777777" w:rsidR="008601B2" w:rsidRPr="00BE7A75" w:rsidRDefault="008601B2" w:rsidP="00991BB0">
      <w:pPr>
        <w:pStyle w:val="Heading3"/>
      </w:pPr>
      <w:bookmarkStart w:id="71" w:name="_Toc87544144"/>
      <w:bookmarkStart w:id="72" w:name="_Toc167784959"/>
      <w:bookmarkEnd w:id="70"/>
      <w:r w:rsidRPr="00BE7A75">
        <w:t>Domain 3 – Functioning</w:t>
      </w:r>
      <w:bookmarkEnd w:id="71"/>
      <w:bookmarkEnd w:id="72"/>
      <w:r w:rsidRPr="00BE7A75">
        <w:t xml:space="preserve"> </w:t>
      </w:r>
    </w:p>
    <w:p w14:paraId="3E8F9D5A" w14:textId="77777777" w:rsidR="008601B2" w:rsidRPr="00BE7A75" w:rsidRDefault="008601B2" w:rsidP="008601B2">
      <w:pPr>
        <w:tabs>
          <w:tab w:val="left" w:pos="284"/>
        </w:tabs>
        <w:rPr>
          <w:rFonts w:cs="Arial"/>
          <w:szCs w:val="20"/>
        </w:rPr>
      </w:pPr>
      <w:r w:rsidRPr="00BE7A75">
        <w:rPr>
          <w:rFonts w:cs="Arial"/>
          <w:szCs w:val="20"/>
        </w:rPr>
        <w:t xml:space="preserve">This domain considers functional impairment associated with or exacerbated by mental health issues. While some types of illnesses and disabilities experienced by the adolescent may play a role in determining what types of support services may be required, they should not be considered in determining mental health service </w:t>
      </w:r>
      <w:r w:rsidRPr="00BE7A75">
        <w:rPr>
          <w:rFonts w:cs="Arial"/>
          <w:b/>
          <w:bCs/>
          <w:szCs w:val="20"/>
        </w:rPr>
        <w:t xml:space="preserve">intensity </w:t>
      </w:r>
      <w:r w:rsidRPr="00BE7A75">
        <w:rPr>
          <w:rFonts w:cs="Arial"/>
          <w:szCs w:val="20"/>
        </w:rPr>
        <w:t>within a stepped care continuum.</w:t>
      </w:r>
    </w:p>
    <w:p w14:paraId="26944D1B" w14:textId="77777777" w:rsidR="008601B2" w:rsidRPr="00BE7A75" w:rsidRDefault="008601B2" w:rsidP="008601B2">
      <w:r w:rsidRPr="00BE7A75">
        <w:t>Assessment of an adolescent on this domain should consider the impact of the mental health issues on:</w:t>
      </w:r>
    </w:p>
    <w:p w14:paraId="225EBC42" w14:textId="77777777" w:rsidR="008601B2" w:rsidRPr="00FD3800" w:rsidRDefault="008601B2" w:rsidP="00144654">
      <w:pPr>
        <w:pStyle w:val="Bulletlevel1"/>
      </w:pPr>
      <w:r w:rsidRPr="00FD3800">
        <w:t>The adolescent’s ability to fulfil usual roles/responsibilities appropriate to their age, developmental level, capability, and cultural background.</w:t>
      </w:r>
    </w:p>
    <w:p w14:paraId="2768F357" w14:textId="77777777" w:rsidR="008601B2" w:rsidRPr="00FD3800" w:rsidRDefault="008601B2" w:rsidP="00144654">
      <w:pPr>
        <w:pStyle w:val="Bulletlevel1"/>
      </w:pPr>
      <w:r w:rsidRPr="00FD3800">
        <w:t>The adolescent’s functioning within the family or home environment, in educational, social, or vocational settings, with friends and peers and in the community.</w:t>
      </w:r>
    </w:p>
    <w:p w14:paraId="004C0F66" w14:textId="77777777" w:rsidR="008601B2" w:rsidRPr="00FD3800" w:rsidRDefault="008601B2" w:rsidP="00144654">
      <w:pPr>
        <w:pStyle w:val="Bulletlevel1"/>
      </w:pPr>
      <w:r w:rsidRPr="00FD3800">
        <w:t>The adolescent’s ability to undertake basic activities of daily living appropriate to their age, capability, and developmental level (e.g., self-care, mobility, toileting, nutrition, and personal hygiene).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E757BA" w:rsidRPr="008F54C7" w14:paraId="4AAFAF1F" w14:textId="77777777" w:rsidTr="00D376A6">
        <w:trPr>
          <w:trHeight w:val="238"/>
        </w:trPr>
        <w:tc>
          <w:tcPr>
            <w:tcW w:w="9629" w:type="dxa"/>
            <w:shd w:val="clear" w:color="auto" w:fill="003C6A"/>
          </w:tcPr>
          <w:p w14:paraId="6B342656" w14:textId="77777777" w:rsidR="00E757BA" w:rsidRPr="008F54C7" w:rsidRDefault="00E757BA"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E757BA" w:rsidRPr="008F54C7" w14:paraId="734F36C5" w14:textId="77777777" w:rsidTr="00EA7E00">
        <w:trPr>
          <w:trHeight w:val="238"/>
          <w:tblHeader/>
        </w:trPr>
        <w:tc>
          <w:tcPr>
            <w:tcW w:w="9629" w:type="dxa"/>
            <w:shd w:val="clear" w:color="auto" w:fill="003C6A"/>
          </w:tcPr>
          <w:p w14:paraId="50DE1818"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1 = Mild impact</w:t>
            </w:r>
          </w:p>
        </w:tc>
      </w:tr>
      <w:tr w:rsidR="00E757BA" w:rsidRPr="008F54C7" w14:paraId="516FB950" w14:textId="77777777" w:rsidTr="00EA7E00">
        <w:trPr>
          <w:trHeight w:val="238"/>
          <w:tblHeader/>
        </w:trPr>
        <w:tc>
          <w:tcPr>
            <w:tcW w:w="9629" w:type="dxa"/>
            <w:shd w:val="clear" w:color="auto" w:fill="E6ECF0"/>
          </w:tcPr>
          <w:p w14:paraId="4B9605FB" w14:textId="77777777" w:rsidR="005F4376" w:rsidRPr="008F54C7" w:rsidRDefault="005F4376" w:rsidP="005613CF">
            <w:pPr>
              <w:pStyle w:val="Tablebody"/>
              <w:numPr>
                <w:ilvl w:val="0"/>
                <w:numId w:val="16"/>
              </w:numPr>
              <w:rPr>
                <w:rFonts w:cs="Arial"/>
              </w:rPr>
            </w:pPr>
            <w:r w:rsidRPr="008F54C7">
              <w:rPr>
                <w:rFonts w:cs="Arial"/>
              </w:rPr>
              <w:t>Mildly diminished ability to function in one or more of their usual roles (e.g., at home, in educational, social, or vocational settings, with friends and peers and in the community), but without significant or adverse consequences.</w:t>
            </w:r>
          </w:p>
          <w:p w14:paraId="13EEF668" w14:textId="1A251696" w:rsidR="00E757BA" w:rsidRPr="008F54C7" w:rsidRDefault="005F4376" w:rsidP="005613CF">
            <w:pPr>
              <w:pStyle w:val="Tablebody"/>
              <w:numPr>
                <w:ilvl w:val="0"/>
                <w:numId w:val="16"/>
              </w:numPr>
              <w:rPr>
                <w:rFonts w:cs="Arial"/>
              </w:rPr>
            </w:pPr>
            <w:r w:rsidRPr="008F54C7">
              <w:rPr>
                <w:rFonts w:cs="Arial"/>
              </w:rPr>
              <w:t>Mental health issues contribute to brief and transient disruptions in one or more areas of functioning.</w:t>
            </w:r>
          </w:p>
        </w:tc>
      </w:tr>
      <w:tr w:rsidR="00E757BA" w:rsidRPr="008F54C7" w14:paraId="19824959" w14:textId="77777777" w:rsidTr="00EA7E00">
        <w:trPr>
          <w:trHeight w:val="238"/>
          <w:tblHeader/>
        </w:trPr>
        <w:tc>
          <w:tcPr>
            <w:tcW w:w="9629" w:type="dxa"/>
            <w:shd w:val="clear" w:color="auto" w:fill="003C6A"/>
          </w:tcPr>
          <w:p w14:paraId="4625217B"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impact</w:t>
            </w:r>
          </w:p>
        </w:tc>
      </w:tr>
      <w:tr w:rsidR="00E757BA" w:rsidRPr="008F54C7" w14:paraId="59AF418F" w14:textId="77777777" w:rsidTr="00EA7E00">
        <w:trPr>
          <w:trHeight w:val="238"/>
          <w:tblHeader/>
        </w:trPr>
        <w:tc>
          <w:tcPr>
            <w:tcW w:w="9629" w:type="dxa"/>
            <w:shd w:val="clear" w:color="auto" w:fill="E6ECF0"/>
          </w:tcPr>
          <w:p w14:paraId="57E41453" w14:textId="77777777" w:rsidR="00414209" w:rsidRPr="008F54C7" w:rsidRDefault="00414209" w:rsidP="005613CF">
            <w:pPr>
              <w:pStyle w:val="Tablebody"/>
              <w:numPr>
                <w:ilvl w:val="0"/>
                <w:numId w:val="17"/>
              </w:numPr>
              <w:rPr>
                <w:rFonts w:cs="Arial"/>
              </w:rPr>
            </w:pPr>
            <w:r w:rsidRPr="008F54C7">
              <w:rPr>
                <w:rFonts w:cs="Arial"/>
              </w:rPr>
              <w:lastRenderedPageBreak/>
              <w:t>Moderate functional impairment in more than one of their usual roles (e.g., at home, in educational or vocational settings, with friends and peers and in the community) to the extent that they are reasonably frequently unable to meet the requirements of those roles but without significant or adverse consequences.</w:t>
            </w:r>
          </w:p>
          <w:p w14:paraId="7F722981" w14:textId="6B010487" w:rsidR="00E757BA" w:rsidRPr="008F54C7" w:rsidRDefault="00414209" w:rsidP="005613CF">
            <w:pPr>
              <w:pStyle w:val="Tablebody"/>
              <w:numPr>
                <w:ilvl w:val="0"/>
                <w:numId w:val="17"/>
              </w:numPr>
              <w:rPr>
                <w:rFonts w:cs="Arial"/>
              </w:rPr>
            </w:pPr>
            <w:r w:rsidRPr="008F54C7">
              <w:rPr>
                <w:rFonts w:cs="Arial"/>
              </w:rPr>
              <w:t>Mental health issues contribute to occasional difficulties with basic activities of daily living (e.g., eating, mobility, bathing, getting dressed, and toileting) or instrumental activities of daily living (e.g., preparing food, cleaning, transportation, managing money) but without threat to health.</w:t>
            </w:r>
          </w:p>
        </w:tc>
      </w:tr>
      <w:tr w:rsidR="00E757BA" w:rsidRPr="008F54C7" w14:paraId="597AEE28" w14:textId="77777777" w:rsidTr="00EA7E00">
        <w:trPr>
          <w:trHeight w:val="238"/>
          <w:tblHeader/>
        </w:trPr>
        <w:tc>
          <w:tcPr>
            <w:tcW w:w="9629" w:type="dxa"/>
            <w:shd w:val="clear" w:color="auto" w:fill="003C6A"/>
          </w:tcPr>
          <w:p w14:paraId="3372E2FE"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3 = Severe impact</w:t>
            </w:r>
          </w:p>
        </w:tc>
      </w:tr>
      <w:tr w:rsidR="00E757BA" w:rsidRPr="008F54C7" w14:paraId="2A5A2CC2" w14:textId="77777777" w:rsidTr="00EA7E00">
        <w:trPr>
          <w:trHeight w:val="238"/>
          <w:tblHeader/>
        </w:trPr>
        <w:tc>
          <w:tcPr>
            <w:tcW w:w="9629" w:type="dxa"/>
            <w:shd w:val="clear" w:color="auto" w:fill="E6ECF0"/>
          </w:tcPr>
          <w:p w14:paraId="5D22A298" w14:textId="77777777" w:rsidR="00414209" w:rsidRPr="008F54C7" w:rsidRDefault="00414209" w:rsidP="005613CF">
            <w:pPr>
              <w:pStyle w:val="Tablebody"/>
              <w:numPr>
                <w:ilvl w:val="0"/>
                <w:numId w:val="18"/>
              </w:numPr>
              <w:rPr>
                <w:rFonts w:cs="Arial"/>
              </w:rPr>
            </w:pPr>
            <w:r w:rsidRPr="008F54C7">
              <w:rPr>
                <w:rFonts w:cs="Arial"/>
              </w:rPr>
              <w:t>Significant difficulties with functioning, resulting in disruption to many areas of the adolescent’s life most of the time (e.g., limited participation in educational or vocational activities, deterioration in or some withdrawal from the community or relationships with friends and peers), but the adolescent can function independently with adequate treatment, family, and community support.</w:t>
            </w:r>
          </w:p>
          <w:p w14:paraId="557FFEAE" w14:textId="750EECC7" w:rsidR="00E757BA" w:rsidRPr="008F54C7" w:rsidRDefault="00414209" w:rsidP="005613CF">
            <w:pPr>
              <w:pStyle w:val="Tablebody"/>
              <w:numPr>
                <w:ilvl w:val="0"/>
                <w:numId w:val="18"/>
              </w:numPr>
              <w:rPr>
                <w:rFonts w:cs="Arial"/>
              </w:rPr>
            </w:pPr>
            <w:r w:rsidRPr="008F54C7">
              <w:rPr>
                <w:rFonts w:cs="Arial"/>
              </w:rPr>
              <w:t xml:space="preserve">Mental health issues frequently contribute to difficulties with basic activities of daily living (e.g., eating, mobility, bathing, getting dressed, and toileting) or instrumental activities of daily living (e.g., preparing food, cleaning, transportation, managing money) on a consistent basis but without threat to health. </w:t>
            </w:r>
          </w:p>
        </w:tc>
      </w:tr>
      <w:tr w:rsidR="00E757BA" w:rsidRPr="008F54C7" w14:paraId="56EF7C44" w14:textId="77777777" w:rsidTr="00EA7E00">
        <w:trPr>
          <w:trHeight w:val="238"/>
          <w:tblHeader/>
        </w:trPr>
        <w:tc>
          <w:tcPr>
            <w:tcW w:w="9629" w:type="dxa"/>
            <w:shd w:val="clear" w:color="auto" w:fill="003C6A"/>
          </w:tcPr>
          <w:p w14:paraId="6073D642" w14:textId="77777777" w:rsidR="00E757BA" w:rsidRPr="008F54C7" w:rsidRDefault="00E757BA" w:rsidP="00EA7E00">
            <w:pPr>
              <w:pStyle w:val="Tableheading"/>
              <w:spacing w:line="240" w:lineRule="auto"/>
              <w:rPr>
                <w:rFonts w:ascii="Arial" w:hAnsi="Arial" w:cs="Arial"/>
                <w:b w:val="0"/>
                <w:bCs w:val="0"/>
              </w:rPr>
            </w:pPr>
            <w:r w:rsidRPr="008F54C7">
              <w:rPr>
                <w:rFonts w:ascii="Arial" w:hAnsi="Arial" w:cs="Arial"/>
                <w:color w:val="F16E3D"/>
                <w:sz w:val="24"/>
                <w:szCs w:val="24"/>
              </w:rPr>
              <w:t>4 = Very severe impact</w:t>
            </w:r>
          </w:p>
        </w:tc>
      </w:tr>
      <w:tr w:rsidR="00E757BA" w:rsidRPr="008F54C7" w14:paraId="0EA2CFE7" w14:textId="77777777" w:rsidTr="00EA7E00">
        <w:trPr>
          <w:trHeight w:val="238"/>
          <w:tblHeader/>
        </w:trPr>
        <w:tc>
          <w:tcPr>
            <w:tcW w:w="9629" w:type="dxa"/>
            <w:shd w:val="clear" w:color="auto" w:fill="E6ECF0"/>
          </w:tcPr>
          <w:p w14:paraId="3D314C9E" w14:textId="77777777" w:rsidR="00414209" w:rsidRPr="008F54C7" w:rsidRDefault="00414209" w:rsidP="005613CF">
            <w:pPr>
              <w:pStyle w:val="Tablebody"/>
              <w:numPr>
                <w:ilvl w:val="0"/>
                <w:numId w:val="19"/>
              </w:numPr>
              <w:rPr>
                <w:rFonts w:cs="Arial"/>
              </w:rPr>
            </w:pPr>
            <w:r w:rsidRPr="008F54C7">
              <w:rPr>
                <w:rFonts w:cs="Arial"/>
              </w:rPr>
              <w:t>Profound difficulties with functioning, resulting in significant disruption to virtually all areas of the adolescent’s life (e.g., unable to participate in educational, social, or vocational activities, complete withdrawal from community, friends, and peers).</w:t>
            </w:r>
          </w:p>
          <w:p w14:paraId="71DB8C50" w14:textId="24E932DF" w:rsidR="00E757BA" w:rsidRPr="008F54C7" w:rsidRDefault="00414209" w:rsidP="005613CF">
            <w:pPr>
              <w:pStyle w:val="Tablebody"/>
              <w:numPr>
                <w:ilvl w:val="0"/>
                <w:numId w:val="19"/>
              </w:numPr>
              <w:rPr>
                <w:rFonts w:cs="Arial"/>
              </w:rPr>
            </w:pPr>
            <w:r w:rsidRPr="008F54C7">
              <w:rPr>
                <w:rFonts w:cs="Arial"/>
              </w:rPr>
              <w:t xml:space="preserve">Mental health issues contribute to severe and persistent self-neglect that </w:t>
            </w:r>
            <w:bookmarkStart w:id="73" w:name="_Hlk127475100"/>
            <w:r w:rsidRPr="008F54C7">
              <w:rPr>
                <w:rFonts w:cs="Arial"/>
              </w:rPr>
              <w:t>poses a threat to health</w:t>
            </w:r>
            <w:bookmarkEnd w:id="73"/>
            <w:r w:rsidRPr="008F54C7">
              <w:rPr>
                <w:rFonts w:cs="Arial"/>
              </w:rPr>
              <w:t>.</w:t>
            </w:r>
            <w:r w:rsidRPr="008F54C7">
              <w:rPr>
                <w:rFonts w:cs="Arial"/>
              </w:rPr>
              <w:br w:type="page"/>
            </w:r>
          </w:p>
        </w:tc>
      </w:tr>
    </w:tbl>
    <w:p w14:paraId="0B5FC52A" w14:textId="74BD39BB" w:rsidR="008601B2" w:rsidRPr="008814E3" w:rsidRDefault="008601B2" w:rsidP="00991BB0">
      <w:pPr>
        <w:pStyle w:val="Heading3"/>
      </w:pPr>
      <w:bookmarkStart w:id="74" w:name="_Toc87544145"/>
      <w:bookmarkStart w:id="75" w:name="_Toc167784960"/>
      <w:r w:rsidRPr="008814E3">
        <w:t>Domain 4 – Impact of co-existing conditions</w:t>
      </w:r>
      <w:bookmarkEnd w:id="74"/>
      <w:bookmarkEnd w:id="75"/>
    </w:p>
    <w:p w14:paraId="741B8EAF" w14:textId="77777777" w:rsidR="008601B2" w:rsidRPr="00AB3B21" w:rsidRDefault="008601B2" w:rsidP="008601B2">
      <w:pPr>
        <w:tabs>
          <w:tab w:val="left" w:pos="284"/>
        </w:tabs>
        <w:rPr>
          <w:rFonts w:cs="Arial"/>
          <w:szCs w:val="20"/>
        </w:rPr>
      </w:pPr>
      <w:r w:rsidRPr="00AB3B21">
        <w:rPr>
          <w:rFonts w:cs="Arial"/>
          <w:szCs w:val="20"/>
        </w:rPr>
        <w:t>Increasingly, individuals are experiencing and managing multi-morbidity (coexistence of multiple conditions</w:t>
      </w:r>
      <w:r>
        <w:rPr>
          <w:rFonts w:cs="Arial"/>
          <w:szCs w:val="20"/>
        </w:rPr>
        <w:t>,</w:t>
      </w:r>
      <w:r w:rsidRPr="00AB3B21">
        <w:rPr>
          <w:rFonts w:cs="Arial"/>
          <w:szCs w:val="20"/>
        </w:rPr>
        <w:t xml:space="preserve"> including chronic disease). This domain considers the extent to which other conditions contribute to (or have the potential to contribute to) increased severity of the mental health issue</w:t>
      </w:r>
      <w:r>
        <w:rPr>
          <w:rFonts w:cs="Arial"/>
          <w:szCs w:val="20"/>
        </w:rPr>
        <w:t xml:space="preserve"> </w:t>
      </w:r>
      <w:r w:rsidRPr="000E5631">
        <w:t xml:space="preserve">or compromise the </w:t>
      </w:r>
      <w:r>
        <w:t>adolescent</w:t>
      </w:r>
      <w:r w:rsidRPr="000E5631">
        <w:t>’s ability to participate in the recommended services and support.</w:t>
      </w:r>
    </w:p>
    <w:p w14:paraId="603DB2C7" w14:textId="77777777" w:rsidR="008601B2" w:rsidRPr="008814E3" w:rsidRDefault="008601B2" w:rsidP="008601B2">
      <w:r w:rsidRPr="008814E3">
        <w:t xml:space="preserve">Assessment of an </w:t>
      </w:r>
      <w:r>
        <w:t>adolescent</w:t>
      </w:r>
      <w:r w:rsidRPr="008814E3">
        <w:t xml:space="preserve"> on this domain should consider the presence, and impact of, three possible coexisting conditions:</w:t>
      </w:r>
    </w:p>
    <w:p w14:paraId="3A006904" w14:textId="77777777" w:rsidR="008601B2" w:rsidRPr="00162DFF" w:rsidRDefault="008601B2" w:rsidP="00144654">
      <w:pPr>
        <w:pStyle w:val="Bulletlevel1"/>
      </w:pPr>
      <w:r w:rsidRPr="00162DFF">
        <w:t>Physical health conditions (consider all physical health issues).</w:t>
      </w:r>
    </w:p>
    <w:p w14:paraId="3CC9876F" w14:textId="57DF32A0" w:rsidR="008601B2" w:rsidRPr="00162DFF" w:rsidRDefault="324C2B01" w:rsidP="00144654">
      <w:pPr>
        <w:pStyle w:val="Bulletlevel1"/>
      </w:pPr>
      <w:r w:rsidRPr="00162DFF">
        <w:t>Cognitive impairment, i</w:t>
      </w:r>
      <w:r w:rsidR="008601B2" w:rsidRPr="00162DFF">
        <w:t>ntellectual disability, developmental delay, neurological conditions, or learning and communication disorders.</w:t>
      </w:r>
    </w:p>
    <w:p w14:paraId="1A5D8405" w14:textId="77777777" w:rsidR="008601B2" w:rsidRPr="00162DFF" w:rsidRDefault="008601B2" w:rsidP="00144654">
      <w:pPr>
        <w:pStyle w:val="Bulletlevel1"/>
      </w:pPr>
      <w:r w:rsidRPr="00162DFF">
        <w:t>Substance use.</w:t>
      </w:r>
    </w:p>
    <w:p w14:paraId="109E6D5D" w14:textId="77777777" w:rsidR="008601B2" w:rsidRPr="00162DFF" w:rsidRDefault="008601B2" w:rsidP="00144654">
      <w:pPr>
        <w:pStyle w:val="Bulletlevel1"/>
      </w:pPr>
      <w:r w:rsidRPr="00162DFF">
        <w:t>Where the adolescent has more than one of the coexisting conditions, consider the condition which has the most impact.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DE761C" w:rsidRPr="008F54C7" w14:paraId="03BA15C5" w14:textId="77777777" w:rsidTr="3817ED88">
        <w:trPr>
          <w:trHeight w:val="238"/>
        </w:trPr>
        <w:tc>
          <w:tcPr>
            <w:tcW w:w="9629" w:type="dxa"/>
            <w:shd w:val="clear" w:color="auto" w:fill="003C6A"/>
          </w:tcPr>
          <w:p w14:paraId="319D89BE" w14:textId="77777777" w:rsidR="00DE761C" w:rsidRPr="008F54C7" w:rsidRDefault="00DE761C" w:rsidP="00EA7E00">
            <w:pPr>
              <w:pStyle w:val="Tableheading"/>
              <w:spacing w:line="240" w:lineRule="auto"/>
              <w:rPr>
                <w:rFonts w:ascii="Arial" w:hAnsi="Arial" w:cs="Arial"/>
              </w:rPr>
            </w:pPr>
            <w:r w:rsidRPr="008F54C7">
              <w:rPr>
                <w:rFonts w:ascii="Arial" w:hAnsi="Arial" w:cs="Arial"/>
                <w:color w:val="F16E3D"/>
                <w:sz w:val="24"/>
                <w:szCs w:val="24"/>
              </w:rPr>
              <w:t>0 = No problem in this domain</w:t>
            </w:r>
          </w:p>
        </w:tc>
      </w:tr>
      <w:tr w:rsidR="00DE761C" w:rsidRPr="008F54C7" w14:paraId="35BEDD75" w14:textId="77777777" w:rsidTr="3817ED88">
        <w:trPr>
          <w:trHeight w:val="238"/>
        </w:trPr>
        <w:tc>
          <w:tcPr>
            <w:tcW w:w="9629" w:type="dxa"/>
            <w:shd w:val="clear" w:color="auto" w:fill="003C6A"/>
          </w:tcPr>
          <w:p w14:paraId="14E1CE95"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t>1 = Minor impact</w:t>
            </w:r>
          </w:p>
        </w:tc>
      </w:tr>
      <w:tr w:rsidR="00DE761C" w:rsidRPr="008F54C7" w14:paraId="47F1C873" w14:textId="77777777" w:rsidTr="3817ED88">
        <w:trPr>
          <w:trHeight w:val="238"/>
        </w:trPr>
        <w:tc>
          <w:tcPr>
            <w:tcW w:w="9629" w:type="dxa"/>
            <w:shd w:val="clear" w:color="auto" w:fill="E6ECF0"/>
          </w:tcPr>
          <w:p w14:paraId="4B80E7AF" w14:textId="77777777" w:rsidR="00DE761C" w:rsidRPr="008F54C7" w:rsidRDefault="00DE761C" w:rsidP="005613CF">
            <w:pPr>
              <w:pStyle w:val="Tablebody"/>
              <w:numPr>
                <w:ilvl w:val="0"/>
                <w:numId w:val="20"/>
              </w:numPr>
              <w:rPr>
                <w:rFonts w:cs="Arial"/>
              </w:rPr>
            </w:pPr>
            <w:r w:rsidRPr="008F54C7">
              <w:rPr>
                <w:rFonts w:cs="Arial"/>
              </w:rPr>
              <w:t>Physical health condition(s) present but are stable and have no or a minimal impact on the adolescent's mental health.</w:t>
            </w:r>
          </w:p>
          <w:p w14:paraId="2B44FE1D" w14:textId="1C68B088" w:rsidR="00DE761C" w:rsidRPr="008F54C7" w:rsidRDefault="00DE761C" w:rsidP="005613CF">
            <w:pPr>
              <w:pStyle w:val="Tablebody"/>
              <w:numPr>
                <w:ilvl w:val="0"/>
                <w:numId w:val="20"/>
              </w:numPr>
              <w:rPr>
                <w:rFonts w:cs="Arial"/>
              </w:rPr>
            </w:pPr>
            <w:r w:rsidRPr="20C8A29C">
              <w:rPr>
                <w:rFonts w:cs="Arial"/>
              </w:rPr>
              <w:t xml:space="preserve">Cognitive impairment, intellectual disability, </w:t>
            </w:r>
            <w:r w:rsidR="0CFF3749" w:rsidRPr="20C8A29C">
              <w:rPr>
                <w:rFonts w:cs="Arial"/>
              </w:rPr>
              <w:t xml:space="preserve">developmental delay, </w:t>
            </w:r>
            <w:bookmarkStart w:id="76" w:name="_Hlk134547107"/>
            <w:r w:rsidRPr="20C8A29C">
              <w:rPr>
                <w:rFonts w:cs="Arial"/>
              </w:rPr>
              <w:t xml:space="preserve">neurological condition, </w:t>
            </w:r>
            <w:bookmarkEnd w:id="76"/>
            <w:r w:rsidRPr="20C8A29C">
              <w:rPr>
                <w:rFonts w:cs="Arial"/>
              </w:rPr>
              <w:t>or learning and communication disorder present but has no or minimal impact on the adolescent's mental health.</w:t>
            </w:r>
          </w:p>
          <w:p w14:paraId="6431074C" w14:textId="62462062" w:rsidR="00DE761C" w:rsidRPr="008F54C7" w:rsidRDefault="00DE761C" w:rsidP="005613CF">
            <w:pPr>
              <w:pStyle w:val="Tablebody"/>
              <w:numPr>
                <w:ilvl w:val="0"/>
                <w:numId w:val="20"/>
              </w:numPr>
              <w:rPr>
                <w:rFonts w:cs="Arial"/>
              </w:rPr>
            </w:pPr>
            <w:r w:rsidRPr="008F54C7">
              <w:rPr>
                <w:rFonts w:cs="Arial"/>
              </w:rPr>
              <w:t>Recent episodes of substance use are limited, are not currently causing any concerns, and do not impact the adolescent’s mental health.</w:t>
            </w:r>
          </w:p>
        </w:tc>
      </w:tr>
      <w:tr w:rsidR="00DE761C" w:rsidRPr="008F54C7" w14:paraId="2074D62B" w14:textId="77777777" w:rsidTr="3817ED88">
        <w:trPr>
          <w:trHeight w:val="238"/>
        </w:trPr>
        <w:tc>
          <w:tcPr>
            <w:tcW w:w="9629" w:type="dxa"/>
            <w:shd w:val="clear" w:color="auto" w:fill="003C6A"/>
          </w:tcPr>
          <w:p w14:paraId="21A3B574"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impact</w:t>
            </w:r>
          </w:p>
        </w:tc>
      </w:tr>
      <w:tr w:rsidR="00DE761C" w:rsidRPr="008F54C7" w14:paraId="6D0C0B79" w14:textId="77777777" w:rsidTr="3817ED88">
        <w:trPr>
          <w:trHeight w:val="238"/>
        </w:trPr>
        <w:tc>
          <w:tcPr>
            <w:tcW w:w="9629" w:type="dxa"/>
            <w:shd w:val="clear" w:color="auto" w:fill="E6ECF0"/>
          </w:tcPr>
          <w:p w14:paraId="29C11D35" w14:textId="60EC8DE9" w:rsidR="00DE761C" w:rsidRPr="008F54C7" w:rsidRDefault="48C3F2F0" w:rsidP="005613CF">
            <w:pPr>
              <w:pStyle w:val="Tablebody"/>
              <w:numPr>
                <w:ilvl w:val="0"/>
                <w:numId w:val="21"/>
              </w:numPr>
              <w:rPr>
                <w:rFonts w:cs="Arial"/>
              </w:rPr>
            </w:pPr>
            <w:r w:rsidRPr="3817ED88">
              <w:rPr>
                <w:rFonts w:cs="Arial"/>
              </w:rPr>
              <w:t xml:space="preserve">Physical health condition(s) present and </w:t>
            </w:r>
            <w:r w:rsidR="6FD6B7EE" w:rsidRPr="3817ED88">
              <w:rPr>
                <w:rFonts w:eastAsia="Arial" w:cs="Arial"/>
                <w:color w:val="000000" w:themeColor="text1"/>
              </w:rPr>
              <w:t xml:space="preserve">moderately </w:t>
            </w:r>
            <w:r w:rsidRPr="3817ED88">
              <w:rPr>
                <w:rFonts w:cs="Arial"/>
              </w:rPr>
              <w:t>impacts the adolescent's mental health.</w:t>
            </w:r>
          </w:p>
          <w:p w14:paraId="46E48E5A" w14:textId="4719C11F" w:rsidR="00FE0BBC" w:rsidRPr="008F54C7" w:rsidRDefault="6973C6D3" w:rsidP="005613CF">
            <w:pPr>
              <w:pStyle w:val="Tablebody"/>
              <w:numPr>
                <w:ilvl w:val="0"/>
                <w:numId w:val="21"/>
              </w:numPr>
              <w:rPr>
                <w:rFonts w:cs="Arial"/>
              </w:rPr>
            </w:pPr>
            <w:r w:rsidRPr="3817ED88">
              <w:rPr>
                <w:rFonts w:cs="Arial"/>
              </w:rPr>
              <w:lastRenderedPageBreak/>
              <w:t>C</w:t>
            </w:r>
            <w:r w:rsidR="72C8FB61" w:rsidRPr="3817ED88">
              <w:rPr>
                <w:rFonts w:cs="Arial"/>
              </w:rPr>
              <w:t xml:space="preserve">ognitive impairment, intellectual disability, </w:t>
            </w:r>
            <w:r w:rsidR="05DA438C" w:rsidRPr="3817ED88">
              <w:rPr>
                <w:rFonts w:cs="Arial"/>
              </w:rPr>
              <w:t xml:space="preserve">developmental delay, </w:t>
            </w:r>
            <w:r w:rsidR="72C8FB61" w:rsidRPr="3817ED88">
              <w:rPr>
                <w:rFonts w:cs="Arial"/>
              </w:rPr>
              <w:t xml:space="preserve">neurological condition, or learning and communication disorder </w:t>
            </w:r>
            <w:r w:rsidR="38C170B4" w:rsidRPr="3817ED88">
              <w:rPr>
                <w:rFonts w:cs="Arial"/>
              </w:rPr>
              <w:t xml:space="preserve">and </w:t>
            </w:r>
            <w:r w:rsidR="1E8ECCBA" w:rsidRPr="3817ED88">
              <w:rPr>
                <w:rFonts w:eastAsia="Arial" w:cs="Arial"/>
                <w:color w:val="000000" w:themeColor="text1"/>
              </w:rPr>
              <w:t xml:space="preserve">moderately </w:t>
            </w:r>
            <w:r w:rsidR="38C170B4" w:rsidRPr="3817ED88">
              <w:rPr>
                <w:rFonts w:cs="Arial"/>
              </w:rPr>
              <w:t xml:space="preserve">impacts, or has the potential to </w:t>
            </w:r>
            <w:r w:rsidR="34EF6136" w:rsidRPr="3817ED88">
              <w:rPr>
                <w:rFonts w:eastAsia="Arial" w:cs="Arial"/>
                <w:color w:val="000000" w:themeColor="text1"/>
              </w:rPr>
              <w:t xml:space="preserve">moderately </w:t>
            </w:r>
            <w:r w:rsidR="38C170B4" w:rsidRPr="3817ED88">
              <w:rPr>
                <w:rFonts w:cs="Arial"/>
              </w:rPr>
              <w:t xml:space="preserve">impact the mental health of the </w:t>
            </w:r>
            <w:r w:rsidR="01EF44AB" w:rsidRPr="3817ED88">
              <w:rPr>
                <w:rFonts w:cs="Arial"/>
              </w:rPr>
              <w:t>adolescent</w:t>
            </w:r>
            <w:r w:rsidR="38C170B4" w:rsidRPr="3817ED88">
              <w:rPr>
                <w:rFonts w:cs="Arial"/>
              </w:rPr>
              <w:t>.</w:t>
            </w:r>
          </w:p>
          <w:p w14:paraId="62E1CE84" w14:textId="412848BC" w:rsidR="00DE761C" w:rsidRPr="008F54C7" w:rsidRDefault="72C8FB61" w:rsidP="005613CF">
            <w:pPr>
              <w:pStyle w:val="Tablebody"/>
              <w:numPr>
                <w:ilvl w:val="0"/>
                <w:numId w:val="21"/>
              </w:numPr>
              <w:rPr>
                <w:rFonts w:cs="Arial"/>
              </w:rPr>
            </w:pPr>
            <w:r w:rsidRPr="3817ED88">
              <w:rPr>
                <w:rFonts w:cs="Arial"/>
              </w:rPr>
              <w:t xml:space="preserve">Occasional substance </w:t>
            </w:r>
            <w:proofErr w:type="gramStart"/>
            <w:r w:rsidRPr="3817ED88">
              <w:rPr>
                <w:rFonts w:cs="Arial"/>
              </w:rPr>
              <w:t>use</w:t>
            </w:r>
            <w:proofErr w:type="gramEnd"/>
            <w:r w:rsidRPr="3817ED88">
              <w:rPr>
                <w:rFonts w:cs="Arial"/>
              </w:rPr>
              <w:t xml:space="preserve"> impacts on</w:t>
            </w:r>
            <w:r w:rsidR="01EF44AB" w:rsidRPr="3817ED88">
              <w:rPr>
                <w:rFonts w:cs="Arial"/>
              </w:rPr>
              <w:t>,</w:t>
            </w:r>
            <w:r w:rsidRPr="3817ED88">
              <w:rPr>
                <w:rFonts w:cs="Arial"/>
              </w:rPr>
              <w:t xml:space="preserve"> or </w:t>
            </w:r>
            <w:r w:rsidR="01EF44AB" w:rsidRPr="3817ED88">
              <w:rPr>
                <w:rFonts w:cs="Arial"/>
              </w:rPr>
              <w:t>has</w:t>
            </w:r>
            <w:r w:rsidRPr="3817ED88">
              <w:rPr>
                <w:rFonts w:cs="Arial"/>
              </w:rPr>
              <w:t xml:space="preserve"> the potential to impact </w:t>
            </w:r>
            <w:r w:rsidR="01EF44AB" w:rsidRPr="3817ED88">
              <w:rPr>
                <w:rFonts w:cs="Arial"/>
              </w:rPr>
              <w:t xml:space="preserve">on, </w:t>
            </w:r>
            <w:r w:rsidRPr="3817ED88">
              <w:rPr>
                <w:rFonts w:cs="Arial"/>
              </w:rPr>
              <w:t xml:space="preserve">the adolescent's mental health. </w:t>
            </w:r>
          </w:p>
          <w:p w14:paraId="7890FB77" w14:textId="20BC6A98" w:rsidR="00DE761C" w:rsidRPr="008F54C7" w:rsidRDefault="0ABCD312" w:rsidP="005613CF">
            <w:pPr>
              <w:pStyle w:val="Tablebody"/>
              <w:numPr>
                <w:ilvl w:val="0"/>
                <w:numId w:val="21"/>
              </w:numPr>
              <w:rPr>
                <w:rFonts w:eastAsia="Arial" w:cs="Arial"/>
                <w:color w:val="000000" w:themeColor="text1"/>
                <w:lang w:val="en-GB"/>
              </w:rPr>
            </w:pPr>
            <w:r w:rsidRPr="3817ED88">
              <w:rPr>
                <w:rFonts w:eastAsia="Arial" w:cs="Arial"/>
                <w:color w:val="000000" w:themeColor="text1"/>
              </w:rPr>
              <w:t>Non prescribed use of prescription medications impacts on, or has the potential to impact on, the adolescent’s mental health.</w:t>
            </w:r>
          </w:p>
        </w:tc>
      </w:tr>
      <w:tr w:rsidR="00DE761C" w:rsidRPr="008F54C7" w14:paraId="4B38BCB2" w14:textId="77777777" w:rsidTr="3817ED88">
        <w:trPr>
          <w:trHeight w:val="238"/>
        </w:trPr>
        <w:tc>
          <w:tcPr>
            <w:tcW w:w="9629" w:type="dxa"/>
            <w:shd w:val="clear" w:color="auto" w:fill="003C6A"/>
          </w:tcPr>
          <w:p w14:paraId="02211BEB" w14:textId="77777777" w:rsidR="00DE761C" w:rsidRPr="008F54C7" w:rsidRDefault="00DE761C" w:rsidP="00EA7E00">
            <w:pPr>
              <w:pStyle w:val="Tableheading"/>
              <w:spacing w:line="240" w:lineRule="auto"/>
              <w:rPr>
                <w:rFonts w:ascii="Arial" w:hAnsi="Arial" w:cs="Arial"/>
                <w:b w:val="0"/>
                <w:bCs w:val="0"/>
              </w:rPr>
            </w:pPr>
            <w:r w:rsidRPr="008F54C7">
              <w:rPr>
                <w:rFonts w:ascii="Arial" w:hAnsi="Arial" w:cs="Arial"/>
                <w:color w:val="F16E3D"/>
                <w:sz w:val="24"/>
                <w:szCs w:val="24"/>
              </w:rPr>
              <w:lastRenderedPageBreak/>
              <w:t>3 = Severe impact</w:t>
            </w:r>
          </w:p>
        </w:tc>
      </w:tr>
      <w:tr w:rsidR="00DE761C" w:rsidRPr="008F54C7" w14:paraId="478B7B98" w14:textId="77777777" w:rsidTr="3817ED88">
        <w:trPr>
          <w:trHeight w:val="238"/>
        </w:trPr>
        <w:tc>
          <w:tcPr>
            <w:tcW w:w="9629" w:type="dxa"/>
            <w:shd w:val="clear" w:color="auto" w:fill="E6ECF0"/>
          </w:tcPr>
          <w:p w14:paraId="04D5B7B1" w14:textId="205F78D5" w:rsidR="00DE761C" w:rsidRPr="008F54C7" w:rsidRDefault="00DE761C" w:rsidP="005613CF">
            <w:pPr>
              <w:pStyle w:val="Tablebody"/>
              <w:numPr>
                <w:ilvl w:val="0"/>
                <w:numId w:val="22"/>
              </w:numPr>
              <w:rPr>
                <w:rFonts w:cs="Arial"/>
              </w:rPr>
            </w:pPr>
            <w:r w:rsidRPr="008F54C7">
              <w:rPr>
                <w:rFonts w:cs="Arial"/>
              </w:rPr>
              <w:t xml:space="preserve">Physical health condition(s) present, which requires intensive medical monitoring and </w:t>
            </w:r>
            <w:r w:rsidR="00957117" w:rsidRPr="008F54C7">
              <w:rPr>
                <w:rFonts w:cs="Arial"/>
              </w:rPr>
              <w:t>severely</w:t>
            </w:r>
            <w:r w:rsidRPr="008F54C7">
              <w:rPr>
                <w:rFonts w:cs="Arial"/>
              </w:rPr>
              <w:t xml:space="preserve"> impacts the adolescent's mental health (e.g., worsened symptoms, heightened distress).</w:t>
            </w:r>
          </w:p>
          <w:p w14:paraId="15F4C257" w14:textId="1EB33758" w:rsidR="00DE761C" w:rsidRPr="008F54C7" w:rsidRDefault="48C3F2F0" w:rsidP="005613CF">
            <w:pPr>
              <w:pStyle w:val="Tablebody"/>
              <w:numPr>
                <w:ilvl w:val="0"/>
                <w:numId w:val="22"/>
              </w:numPr>
              <w:rPr>
                <w:rFonts w:cs="Arial"/>
              </w:rPr>
            </w:pPr>
            <w:r w:rsidRPr="3817ED88">
              <w:rPr>
                <w:rFonts w:cs="Arial"/>
              </w:rPr>
              <w:t xml:space="preserve">Cognitive impairment, intellectual disability, </w:t>
            </w:r>
            <w:r w:rsidR="27600ECC" w:rsidRPr="3817ED88">
              <w:rPr>
                <w:rFonts w:cs="Arial"/>
              </w:rPr>
              <w:t xml:space="preserve">developmental delay, </w:t>
            </w:r>
            <w:r w:rsidRPr="3817ED88">
              <w:rPr>
                <w:rFonts w:cs="Arial"/>
              </w:rPr>
              <w:t xml:space="preserve">neurological condition, or learning and communication disorder </w:t>
            </w:r>
            <w:r w:rsidR="5ABA7FE4" w:rsidRPr="3817ED88">
              <w:rPr>
                <w:rFonts w:cs="Arial"/>
              </w:rPr>
              <w:t xml:space="preserve">present and </w:t>
            </w:r>
            <w:r w:rsidR="7A6C7318" w:rsidRPr="3817ED88">
              <w:rPr>
                <w:rFonts w:cs="Arial"/>
              </w:rPr>
              <w:t>severely</w:t>
            </w:r>
            <w:r w:rsidRPr="3817ED88">
              <w:rPr>
                <w:rFonts w:cs="Arial"/>
              </w:rPr>
              <w:t xml:space="preserve"> impacts the adolescent’s mental health.</w:t>
            </w:r>
          </w:p>
          <w:p w14:paraId="69D0508E" w14:textId="77777777" w:rsidR="00DE761C" w:rsidRPr="008F54C7" w:rsidRDefault="00DE761C" w:rsidP="005613CF">
            <w:pPr>
              <w:pStyle w:val="Tablebody"/>
              <w:numPr>
                <w:ilvl w:val="0"/>
                <w:numId w:val="22"/>
              </w:numPr>
              <w:rPr>
                <w:rFonts w:cs="Arial"/>
              </w:rPr>
            </w:pPr>
            <w:r w:rsidRPr="008F54C7">
              <w:rPr>
                <w:rFonts w:cs="Arial"/>
              </w:rPr>
              <w:t>Frequent substance use threatens health and wellbeing or represents a barrier to mental health-related recovery.</w:t>
            </w:r>
          </w:p>
          <w:p w14:paraId="42E7CDC7" w14:textId="3F64F478" w:rsidR="00DE761C" w:rsidRPr="008F54C7" w:rsidRDefault="55927E69" w:rsidP="005613CF">
            <w:pPr>
              <w:pStyle w:val="Tablebody"/>
              <w:numPr>
                <w:ilvl w:val="0"/>
                <w:numId w:val="22"/>
              </w:numPr>
            </w:pPr>
            <w:r w:rsidRPr="3817ED88">
              <w:rPr>
                <w:rFonts w:eastAsia="Arial" w:cs="Arial"/>
                <w:color w:val="000000" w:themeColor="text1"/>
              </w:rPr>
              <w:t xml:space="preserve">Non prescribed use of prescription medications significantly impacts the </w:t>
            </w:r>
            <w:r w:rsidRPr="3817ED88">
              <w:rPr>
                <w:rFonts w:cs="Arial"/>
              </w:rPr>
              <w:t xml:space="preserve">adolescent’s </w:t>
            </w:r>
            <w:r w:rsidRPr="3817ED88">
              <w:rPr>
                <w:rFonts w:eastAsia="Arial" w:cs="Arial"/>
                <w:color w:val="000000" w:themeColor="text1"/>
              </w:rPr>
              <w:t>mental health or presents a barrier to mental health-related recovery.</w:t>
            </w:r>
          </w:p>
          <w:p w14:paraId="165B4C51" w14:textId="3A856E14" w:rsidR="00DE761C" w:rsidRPr="008F54C7" w:rsidRDefault="55927E69" w:rsidP="005613CF">
            <w:pPr>
              <w:pStyle w:val="Tablebody"/>
              <w:numPr>
                <w:ilvl w:val="0"/>
                <w:numId w:val="22"/>
              </w:numPr>
              <w:rPr>
                <w:rFonts w:cs="Arial"/>
              </w:rPr>
            </w:pPr>
            <w:r w:rsidRPr="3817ED88">
              <w:rPr>
                <w:rFonts w:eastAsia="Arial" w:cs="Arial"/>
              </w:rPr>
              <w:t>Occasional use of high or extreme risk substances. (e.g., substances with a high risk of adverse outcomes such as injury, loss of life, criminal charges and/or use of injection drugs which have a high risk of infection of blood-borne diseases)</w:t>
            </w:r>
            <w:r w:rsidR="77A1CF46" w:rsidRPr="3817ED88">
              <w:rPr>
                <w:rFonts w:eastAsia="Arial" w:cs="Arial"/>
              </w:rPr>
              <w:t>.</w:t>
            </w:r>
          </w:p>
        </w:tc>
      </w:tr>
      <w:tr w:rsidR="00DE761C" w:rsidRPr="008F54C7" w14:paraId="2B674A90" w14:textId="77777777" w:rsidTr="3817ED88">
        <w:trPr>
          <w:trHeight w:val="238"/>
        </w:trPr>
        <w:tc>
          <w:tcPr>
            <w:tcW w:w="9629" w:type="dxa"/>
            <w:shd w:val="clear" w:color="auto" w:fill="003C6A"/>
          </w:tcPr>
          <w:p w14:paraId="4D114A96" w14:textId="77777777" w:rsidR="00DE761C" w:rsidRPr="008F54C7" w:rsidRDefault="48C3F2F0" w:rsidP="00EA7E00">
            <w:pPr>
              <w:pStyle w:val="Tableheading"/>
              <w:spacing w:line="240" w:lineRule="auto"/>
              <w:rPr>
                <w:rFonts w:ascii="Arial" w:hAnsi="Arial" w:cs="Arial"/>
                <w:b w:val="0"/>
                <w:bCs w:val="0"/>
              </w:rPr>
            </w:pPr>
            <w:r w:rsidRPr="3817ED88">
              <w:rPr>
                <w:rFonts w:ascii="Arial" w:hAnsi="Arial" w:cs="Arial"/>
                <w:color w:val="F16E3D"/>
                <w:sz w:val="24"/>
                <w:szCs w:val="24"/>
              </w:rPr>
              <w:t>4 = Very severe impact</w:t>
            </w:r>
          </w:p>
        </w:tc>
      </w:tr>
      <w:tr w:rsidR="00DE761C" w:rsidRPr="008F54C7" w14:paraId="36703E70" w14:textId="77777777" w:rsidTr="3817ED88">
        <w:trPr>
          <w:trHeight w:val="238"/>
        </w:trPr>
        <w:tc>
          <w:tcPr>
            <w:tcW w:w="9629" w:type="dxa"/>
            <w:shd w:val="clear" w:color="auto" w:fill="E6ECF0"/>
          </w:tcPr>
          <w:p w14:paraId="6A8E4F51" w14:textId="77777777" w:rsidR="00DE761C" w:rsidRPr="008F54C7" w:rsidRDefault="00DE761C" w:rsidP="005613CF">
            <w:pPr>
              <w:pStyle w:val="Tablebody"/>
              <w:numPr>
                <w:ilvl w:val="0"/>
                <w:numId w:val="23"/>
              </w:numPr>
              <w:rPr>
                <w:rFonts w:cs="Arial"/>
              </w:rPr>
            </w:pPr>
            <w:r w:rsidRPr="008F54C7">
              <w:rPr>
                <w:rFonts w:cs="Arial"/>
              </w:rPr>
              <w:t>One or more significant physical health conditions exist that are poorly managed or life-threatening and in the context of a concurrent mental health condition.</w:t>
            </w:r>
          </w:p>
          <w:p w14:paraId="7085C445" w14:textId="6E709B47" w:rsidR="00DE761C" w:rsidRPr="008F54C7" w:rsidRDefault="19F06799" w:rsidP="005613CF">
            <w:pPr>
              <w:pStyle w:val="Tablebody"/>
              <w:numPr>
                <w:ilvl w:val="0"/>
                <w:numId w:val="23"/>
              </w:numPr>
              <w:rPr>
                <w:rFonts w:cs="Arial"/>
              </w:rPr>
            </w:pPr>
            <w:r w:rsidRPr="3817ED88">
              <w:rPr>
                <w:rFonts w:cs="Arial"/>
              </w:rPr>
              <w:t>C</w:t>
            </w:r>
            <w:r w:rsidR="48C3F2F0" w:rsidRPr="3817ED88">
              <w:rPr>
                <w:rFonts w:cs="Arial"/>
              </w:rPr>
              <w:t>ognitive impairment, intellectual disability,</w:t>
            </w:r>
            <w:r w:rsidR="653B6EAD" w:rsidRPr="3817ED88">
              <w:rPr>
                <w:rFonts w:cs="Arial"/>
              </w:rPr>
              <w:t xml:space="preserve"> developmental delay,</w:t>
            </w:r>
            <w:r w:rsidR="48C3F2F0" w:rsidRPr="3817ED88">
              <w:rPr>
                <w:rFonts w:cs="Arial"/>
              </w:rPr>
              <w:t xml:space="preserve"> neurological condition, or learning and communication disorder </w:t>
            </w:r>
            <w:r w:rsidR="64F24FB6" w:rsidRPr="3817ED88">
              <w:rPr>
                <w:rFonts w:cs="Arial"/>
              </w:rPr>
              <w:t xml:space="preserve">present and very </w:t>
            </w:r>
            <w:r w:rsidR="4CF0D2A3" w:rsidRPr="3817ED88">
              <w:rPr>
                <w:rFonts w:cs="Arial"/>
              </w:rPr>
              <w:t>severely</w:t>
            </w:r>
            <w:r w:rsidR="48C3F2F0" w:rsidRPr="3817ED88">
              <w:rPr>
                <w:rFonts w:cs="Arial"/>
              </w:rPr>
              <w:t xml:space="preserve"> impacts the adolescent's mental health.</w:t>
            </w:r>
          </w:p>
          <w:p w14:paraId="56C76FD8" w14:textId="56432ACC" w:rsidR="00DE761C" w:rsidRPr="008F54C7" w:rsidRDefault="48C3F2F0" w:rsidP="005613CF">
            <w:pPr>
              <w:pStyle w:val="Tablebody"/>
              <w:numPr>
                <w:ilvl w:val="0"/>
                <w:numId w:val="23"/>
              </w:numPr>
              <w:rPr>
                <w:rFonts w:cs="Arial"/>
              </w:rPr>
            </w:pPr>
            <w:r w:rsidRPr="3817ED88">
              <w:rPr>
                <w:rFonts w:cs="Arial"/>
              </w:rPr>
              <w:t>Regular and uncontrolled substance use.</w:t>
            </w:r>
          </w:p>
          <w:p w14:paraId="101DC834" w14:textId="3ECB4D28" w:rsidR="18F0FC76" w:rsidRDefault="18F0FC76" w:rsidP="005613CF">
            <w:pPr>
              <w:pStyle w:val="Tablebody"/>
              <w:numPr>
                <w:ilvl w:val="0"/>
                <w:numId w:val="23"/>
              </w:numPr>
            </w:pPr>
            <w:r w:rsidRPr="3817ED88">
              <w:rPr>
                <w:rFonts w:eastAsia="Arial" w:cs="Arial"/>
                <w:color w:val="000000" w:themeColor="text1"/>
              </w:rPr>
              <w:t xml:space="preserve">Regular and uncontrolled non-prescribed use of prescribed medications that has the potential to threaten health and well-being. </w:t>
            </w:r>
            <w:r w:rsidRPr="3817ED88">
              <w:t xml:space="preserve"> </w:t>
            </w:r>
          </w:p>
          <w:p w14:paraId="013702BA" w14:textId="1E8247E5" w:rsidR="00DE761C" w:rsidRPr="008F54C7" w:rsidRDefault="72C8FB61" w:rsidP="005613CF">
            <w:pPr>
              <w:pStyle w:val="Tablebody"/>
              <w:numPr>
                <w:ilvl w:val="0"/>
                <w:numId w:val="23"/>
              </w:numPr>
              <w:rPr>
                <w:rFonts w:cs="Arial"/>
              </w:rPr>
            </w:pPr>
            <w:r w:rsidRPr="3817ED88">
              <w:rPr>
                <w:rFonts w:cs="Arial"/>
              </w:rPr>
              <w:t>Frequent use of</w:t>
            </w:r>
            <w:r w:rsidR="7368D1B3" w:rsidRPr="3817ED88">
              <w:rPr>
                <w:rFonts w:cs="Arial"/>
              </w:rPr>
              <w:t xml:space="preserve"> high or</w:t>
            </w:r>
            <w:r w:rsidRPr="3817ED88">
              <w:rPr>
                <w:rFonts w:cs="Arial"/>
              </w:rPr>
              <w:t xml:space="preserve"> extreme risk substances</w:t>
            </w:r>
            <w:r w:rsidR="7368D1B3" w:rsidRPr="3817ED88">
              <w:rPr>
                <w:rFonts w:cs="Arial"/>
              </w:rPr>
              <w:t xml:space="preserve"> (i.e., substances with a high risk of adverse outcomes such as injury, loss of life, criminal charges and/or use of injection drugs which have a high risk of infection of blood-borne diseases).</w:t>
            </w:r>
          </w:p>
        </w:tc>
      </w:tr>
    </w:tbl>
    <w:p w14:paraId="714666CA" w14:textId="127438A7" w:rsidR="00E2732A" w:rsidRPr="00E2732A" w:rsidRDefault="00E2732A" w:rsidP="00E2732A">
      <w:pPr>
        <w:pStyle w:val="Boxheading"/>
      </w:pPr>
      <w:bookmarkStart w:id="77" w:name="_Toc167784974"/>
      <w:r w:rsidRPr="00E2732A">
        <w:t xml:space="preserve">Practice point – definitions of </w:t>
      </w:r>
      <w:r w:rsidR="009422AF" w:rsidRPr="00E2732A">
        <w:t xml:space="preserve">cognitive impairment, </w:t>
      </w:r>
      <w:r w:rsidRPr="00E2732A">
        <w:t>intellectual disability, developmental delay, neurological condition, and learning and communication disorders</w:t>
      </w:r>
      <w:bookmarkEnd w:id="77"/>
    </w:p>
    <w:p w14:paraId="34E23F35" w14:textId="4B666E1A" w:rsidR="00E2732A" w:rsidRDefault="00E2732A" w:rsidP="00E2732A">
      <w:pPr>
        <w:pStyle w:val="Boxparagraph"/>
      </w:pPr>
      <w:r w:rsidRPr="00E2732A">
        <w:t xml:space="preserve">The terms </w:t>
      </w:r>
      <w:r w:rsidR="009422AF" w:rsidRPr="00E2732A">
        <w:t xml:space="preserve">cognitive impairment, </w:t>
      </w:r>
      <w:r w:rsidRPr="00E2732A">
        <w:t>intellectual disability, developmental delay, neurological condition, and learning and communication disorders have no universally agreed definitions. For this Guidance, the below definitions will apply:</w:t>
      </w:r>
    </w:p>
    <w:p w14:paraId="41CF78A7" w14:textId="77777777" w:rsidR="00E26545" w:rsidRPr="00E2732A" w:rsidRDefault="00E26545" w:rsidP="00E26545">
      <w:pPr>
        <w:pStyle w:val="Boxparagraph"/>
      </w:pPr>
      <w:r w:rsidRPr="00E2732A">
        <w:t>Cognitive impairment – A description of a person's current functioning regarding learning, communication, attention, memory, thinking and problem-solving. Cognitive impairment can be temporary, permanent, mild, moderate, or severe. Cognitive impairment can affect what the person can understand and how they relate to others and interpret the environment.</w:t>
      </w:r>
    </w:p>
    <w:p w14:paraId="669F966A" w14:textId="1017E2F5" w:rsidR="00E2732A" w:rsidRPr="00E2732A" w:rsidRDefault="00E2732A" w:rsidP="00E2732A">
      <w:pPr>
        <w:pStyle w:val="Boxparagraph"/>
      </w:pPr>
      <w:r w:rsidRPr="00E2732A">
        <w:t>Intellectual disability – A disability characterised by significant intellectual functioning and adaptive behaviour limitations, covering many everyday social and practical skills. This disability originates before the age of 18. Genetic factors cause most intellectual disabilities. However, there are other causes of intellectual disabilities, such as brain injury or being born prematurely.</w:t>
      </w:r>
    </w:p>
    <w:p w14:paraId="09B94046" w14:textId="397912CC" w:rsidR="00E2732A" w:rsidRPr="00E2732A" w:rsidRDefault="00E2732A" w:rsidP="00E2732A">
      <w:pPr>
        <w:pStyle w:val="Boxparagraph"/>
      </w:pPr>
      <w:r w:rsidRPr="00E2732A">
        <w:lastRenderedPageBreak/>
        <w:t>Developmental delay – A developmental delay is when a</w:t>
      </w:r>
      <w:r w:rsidR="00937DF3">
        <w:t>n</w:t>
      </w:r>
      <w:r w:rsidRPr="00E2732A">
        <w:t xml:space="preserve"> </w:t>
      </w:r>
      <w:r w:rsidR="00284895">
        <w:t>adolescent’s</w:t>
      </w:r>
      <w:r w:rsidRPr="00E2732A">
        <w:t xml:space="preserve"> physical, social, emotional, language or communication skill development is not at the level expected for their age and significantly affects their ability to engage in daily routines and activities.</w:t>
      </w:r>
    </w:p>
    <w:p w14:paraId="22E361FF" w14:textId="43489AA9" w:rsidR="00E2732A" w:rsidRPr="00E2732A" w:rsidRDefault="00E2732A" w:rsidP="00E2732A">
      <w:pPr>
        <w:pStyle w:val="Boxparagraph"/>
      </w:pPr>
      <w:r w:rsidRPr="00E2732A">
        <w:t>Neurological condition – Neurological conditions affect the brain, spinal cord, and the nerves that connect them. There are more than 600 nervous system diseases (e.g., epilepsy, motor neurone disease, traumatic brain injury, multiple sclerosis).</w:t>
      </w:r>
    </w:p>
    <w:p w14:paraId="08333FB1" w14:textId="74D2E3AA" w:rsidR="00E2732A" w:rsidRPr="00E2732A" w:rsidRDefault="00E2732A" w:rsidP="00E2732A">
      <w:pPr>
        <w:pStyle w:val="Boxparagraph"/>
      </w:pPr>
      <w:r w:rsidRPr="00E2732A">
        <w:t>Learning and communication disorders – Learning and communication disorders may affect how a</w:t>
      </w:r>
      <w:r w:rsidR="00937DF3">
        <w:t>n</w:t>
      </w:r>
      <w:r w:rsidRPr="00E2732A">
        <w:t xml:space="preserve"> </w:t>
      </w:r>
      <w:r w:rsidR="00284895">
        <w:t>adolescent</w:t>
      </w:r>
      <w:r w:rsidRPr="00E2732A">
        <w:t xml:space="preserve"> comprehends, recalls, understands, or expresses information. These disorders are often dynamic and can improve over time. The impairment caused by these disorders might be minimal or significant and vary from person to person.</w:t>
      </w:r>
    </w:p>
    <w:p w14:paraId="3B0F3F0F" w14:textId="77777777" w:rsidR="008601B2" w:rsidRPr="008814E3" w:rsidRDefault="008601B2" w:rsidP="00991BB0">
      <w:pPr>
        <w:pStyle w:val="Heading3"/>
      </w:pPr>
      <w:bookmarkStart w:id="78" w:name="_Toc87544146"/>
      <w:bookmarkStart w:id="79" w:name="_Toc167784961"/>
      <w:r w:rsidRPr="008814E3">
        <w:t>Domain 5 – Service use and response history</w:t>
      </w:r>
      <w:bookmarkEnd w:id="78"/>
      <w:bookmarkEnd w:id="79"/>
      <w:r w:rsidRPr="008814E3">
        <w:t xml:space="preserve"> </w:t>
      </w:r>
    </w:p>
    <w:p w14:paraId="52F2EF7A" w14:textId="77777777" w:rsidR="008601B2" w:rsidRPr="00F92C0C" w:rsidRDefault="008601B2" w:rsidP="008601B2">
      <w:pPr>
        <w:rPr>
          <w:rFonts w:hAnsiTheme="minorHAnsi" w:cstheme="minorHAnsi"/>
        </w:rPr>
      </w:pPr>
      <w:r w:rsidRPr="004E4622">
        <w:rPr>
          <w:rFonts w:cs="Arial"/>
          <w:szCs w:val="20"/>
        </w:rPr>
        <w:t xml:space="preserve">This domain considers </w:t>
      </w:r>
      <w:r w:rsidRPr="008814E3">
        <w:t>the adolescent and their family’s</w:t>
      </w:r>
      <w:r w:rsidRPr="004E4622">
        <w:rPr>
          <w:rFonts w:cs="Arial"/>
          <w:szCs w:val="20"/>
        </w:rPr>
        <w:t xml:space="preserve"> previous use of services and support focussed on mental health-</w:t>
      </w:r>
      <w:r w:rsidRPr="00F92C0C">
        <w:rPr>
          <w:rFonts w:hAnsiTheme="minorHAnsi" w:cstheme="minorHAnsi"/>
        </w:rPr>
        <w:t>related assistance. The initial assessment on this domain should consider:</w:t>
      </w:r>
    </w:p>
    <w:p w14:paraId="4CD9EAAB" w14:textId="77777777" w:rsidR="008601B2" w:rsidRPr="002F405F" w:rsidRDefault="008601B2" w:rsidP="00144654">
      <w:pPr>
        <w:pStyle w:val="Bulletlevel1"/>
      </w:pPr>
      <w:r w:rsidRPr="002F405F">
        <w:t>Whether the adolescent or their family has previously sought help from or required mental health services and related supports (including specialist or mental health inpatient services).</w:t>
      </w:r>
    </w:p>
    <w:p w14:paraId="5F0C89AC" w14:textId="77777777" w:rsidR="008601B2" w:rsidRPr="002F405F" w:rsidRDefault="008601B2" w:rsidP="00144654">
      <w:pPr>
        <w:pStyle w:val="Bulletlevel1"/>
      </w:pPr>
      <w:r w:rsidRPr="002F405F">
        <w:t>Their progress or benefit from past services and support.</w:t>
      </w:r>
    </w:p>
    <w:p w14:paraId="7F0A665E" w14:textId="77777777" w:rsidR="008601B2" w:rsidRPr="004E4622" w:rsidRDefault="008601B2" w:rsidP="008601B2">
      <w:pPr>
        <w:rPr>
          <w:rFonts w:cs="Arial"/>
          <w:szCs w:val="20"/>
        </w:rPr>
      </w:pPr>
      <w:r w:rsidRPr="00F92C0C">
        <w:rPr>
          <w:rFonts w:cs="Arial"/>
          <w:b/>
          <w:bCs/>
          <w:i/>
          <w:iCs/>
          <w:szCs w:val="20"/>
        </w:rPr>
        <w:t>Definition of the term services and support</w:t>
      </w:r>
      <w:r w:rsidRPr="004E4622">
        <w:rPr>
          <w:rFonts w:cs="Arial"/>
          <w:b/>
          <w:bCs/>
          <w:szCs w:val="20"/>
        </w:rPr>
        <w:t xml:space="preserve"> - </w:t>
      </w:r>
      <w:r>
        <w:rPr>
          <w:color w:val="000000" w:themeColor="text1"/>
        </w:rPr>
        <w:t>R</w:t>
      </w:r>
      <w:r w:rsidRPr="00F67F89">
        <w:rPr>
          <w:color w:val="000000" w:themeColor="text1"/>
        </w:rPr>
        <w:t>elevant services and support ref</w:t>
      </w:r>
      <w:r w:rsidRPr="00AF6E72">
        <w:rPr>
          <w:color w:val="000000" w:themeColor="text1"/>
        </w:rPr>
        <w:t xml:space="preserve">er to </w:t>
      </w:r>
      <w:r>
        <w:rPr>
          <w:color w:val="000000" w:themeColor="text1"/>
        </w:rPr>
        <w:t xml:space="preserve">safe, </w:t>
      </w:r>
      <w:r w:rsidRPr="00AF6E72">
        <w:rPr>
          <w:color w:val="000000" w:themeColor="text1"/>
        </w:rPr>
        <w:t>developmentally, and culturally appropriate</w:t>
      </w:r>
      <w:r w:rsidRPr="00F67F89">
        <w:rPr>
          <w:color w:val="000000" w:themeColor="text1"/>
        </w:rPr>
        <w:t xml:space="preserve"> evidence-</w:t>
      </w:r>
      <w:r>
        <w:rPr>
          <w:color w:val="000000" w:themeColor="text1"/>
        </w:rPr>
        <w:t>informed</w:t>
      </w:r>
      <w:r w:rsidRPr="00F67F89">
        <w:rPr>
          <w:color w:val="000000" w:themeColor="text1"/>
        </w:rPr>
        <w:t xml:space="preserve"> </w:t>
      </w:r>
      <w:r>
        <w:t xml:space="preserve">mental health, health or community </w:t>
      </w:r>
      <w:r w:rsidRPr="00603A57">
        <w:t xml:space="preserve">services focussed on </w:t>
      </w:r>
      <w:r>
        <w:t>or</w:t>
      </w:r>
      <w:r w:rsidRPr="004E4622">
        <w:rPr>
          <w:rFonts w:cs="Arial"/>
          <w:szCs w:val="20"/>
        </w:rPr>
        <w:t xml:space="preserve"> relevant to the </w:t>
      </w:r>
      <w:r>
        <w:rPr>
          <w:rFonts w:cs="Arial"/>
          <w:szCs w:val="20"/>
        </w:rPr>
        <w:t>adolescent'</w:t>
      </w:r>
      <w:r w:rsidRPr="004E4622">
        <w:rPr>
          <w:rFonts w:cs="Arial"/>
          <w:szCs w:val="20"/>
        </w:rPr>
        <w:t>s mental health (such as a psychological service delivered by a GP or mental health professional</w:t>
      </w:r>
      <w:r>
        <w:rPr>
          <w:rFonts w:cs="Arial"/>
          <w:szCs w:val="20"/>
        </w:rPr>
        <w:t xml:space="preserve"> or </w:t>
      </w:r>
      <w:r w:rsidRPr="004E4622">
        <w:rPr>
          <w:rFonts w:cs="Arial"/>
          <w:szCs w:val="20"/>
        </w:rPr>
        <w:t>other behavioural services) rather than the personal supports provided by friends, family, or social networks.</w:t>
      </w:r>
    </w:p>
    <w:p w14:paraId="4D063103" w14:textId="77777777" w:rsidR="008601B2" w:rsidRDefault="008601B2" w:rsidP="008601B2">
      <w:pPr>
        <w:shd w:val="clear" w:color="auto" w:fill="FCFCFC"/>
        <w:rPr>
          <w:rFonts w:cs="Arial"/>
          <w:b/>
          <w:bCs/>
          <w:color w:val="404040"/>
          <w:szCs w:val="20"/>
        </w:rPr>
      </w:pPr>
      <w:r w:rsidRPr="00603A57">
        <w:t xml:space="preserve">Consider both the </w:t>
      </w:r>
      <w:r>
        <w:t>adolescent</w:t>
      </w:r>
      <w:r w:rsidRPr="00603A57">
        <w:t xml:space="preserve"> and their family’s use of previous services and support but do not include those services and support </w:t>
      </w:r>
      <w:r>
        <w:t>relevant to, but not focused on, the adolescent's mental health</w:t>
      </w:r>
      <w:r w:rsidRPr="00603A57">
        <w:t>.</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3B16D9" w:rsidRPr="008F54C7" w14:paraId="1160ED9F" w14:textId="77777777" w:rsidTr="3817ED88">
        <w:trPr>
          <w:trHeight w:val="238"/>
          <w:tblHeader/>
        </w:trPr>
        <w:tc>
          <w:tcPr>
            <w:tcW w:w="9629" w:type="dxa"/>
            <w:shd w:val="clear" w:color="auto" w:fill="003C6A"/>
          </w:tcPr>
          <w:p w14:paraId="77E7C441" w14:textId="6CCE4A3F" w:rsidR="003B16D9" w:rsidRPr="008F54C7" w:rsidRDefault="587B5CAF" w:rsidP="3817ED88">
            <w:pPr>
              <w:pStyle w:val="Tableheading"/>
              <w:spacing w:line="240" w:lineRule="auto"/>
            </w:pPr>
            <w:r w:rsidRPr="3817ED88">
              <w:rPr>
                <w:rFonts w:ascii="Arial" w:hAnsi="Arial" w:cs="Arial"/>
                <w:color w:val="F16E3D"/>
                <w:sz w:val="24"/>
                <w:szCs w:val="24"/>
              </w:rPr>
              <w:t>0 = No</w:t>
            </w:r>
            <w:r w:rsidRPr="3817ED88">
              <w:rPr>
                <w:rFonts w:ascii="Arial" w:eastAsia="Arial" w:hAnsi="Arial" w:cs="Arial"/>
                <w:color w:val="F16E3D"/>
                <w:sz w:val="24"/>
                <w:szCs w:val="24"/>
              </w:rPr>
              <w:t xml:space="preserve"> </w:t>
            </w:r>
            <w:r w:rsidR="7925BA4E" w:rsidRPr="3817ED88">
              <w:rPr>
                <w:rFonts w:ascii="Arial" w:eastAsia="Arial" w:hAnsi="Arial" w:cs="Arial"/>
                <w:color w:val="F16E3D"/>
                <w:sz w:val="24"/>
                <w:szCs w:val="24"/>
              </w:rPr>
              <w:t>previous service use</w:t>
            </w:r>
          </w:p>
        </w:tc>
      </w:tr>
      <w:tr w:rsidR="003B16D9" w:rsidRPr="008F54C7" w14:paraId="6E046CF6" w14:textId="77777777" w:rsidTr="3817ED88">
        <w:trPr>
          <w:trHeight w:val="238"/>
          <w:tblHeader/>
        </w:trPr>
        <w:tc>
          <w:tcPr>
            <w:tcW w:w="9629" w:type="dxa"/>
            <w:shd w:val="clear" w:color="auto" w:fill="E6ECF0"/>
          </w:tcPr>
          <w:p w14:paraId="4E88B7EA" w14:textId="53622FA4" w:rsidR="003B16D9" w:rsidRPr="008F54C7" w:rsidRDefault="003B16D9" w:rsidP="005613CF">
            <w:pPr>
              <w:pStyle w:val="Tablebody"/>
              <w:numPr>
                <w:ilvl w:val="0"/>
                <w:numId w:val="24"/>
              </w:numPr>
              <w:ind w:left="357" w:hanging="357"/>
              <w:rPr>
                <w:rFonts w:cs="Arial"/>
              </w:rPr>
            </w:pPr>
            <w:r w:rsidRPr="008F54C7">
              <w:rPr>
                <w:rFonts w:cs="Arial"/>
              </w:rPr>
              <w:t>Has not previously sought help or required a referral for mental health issues.</w:t>
            </w:r>
          </w:p>
        </w:tc>
      </w:tr>
      <w:tr w:rsidR="003B16D9" w:rsidRPr="008F54C7" w14:paraId="1C8204F1" w14:textId="77777777" w:rsidTr="3817ED88">
        <w:trPr>
          <w:trHeight w:val="238"/>
          <w:tblHeader/>
        </w:trPr>
        <w:tc>
          <w:tcPr>
            <w:tcW w:w="9629" w:type="dxa"/>
            <w:shd w:val="clear" w:color="auto" w:fill="003C6A"/>
          </w:tcPr>
          <w:p w14:paraId="3AD51B38"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1 = Excellent progress from previous service use</w:t>
            </w:r>
          </w:p>
        </w:tc>
      </w:tr>
      <w:tr w:rsidR="003B16D9" w:rsidRPr="008F54C7" w14:paraId="1A7C19CE" w14:textId="77777777" w:rsidTr="3817ED88">
        <w:trPr>
          <w:trHeight w:val="238"/>
          <w:tblHeader/>
        </w:trPr>
        <w:tc>
          <w:tcPr>
            <w:tcW w:w="9629" w:type="dxa"/>
            <w:shd w:val="clear" w:color="auto" w:fill="E6ECF0"/>
          </w:tcPr>
          <w:p w14:paraId="430463F9" w14:textId="48E3C92A" w:rsidR="003B16D9" w:rsidRPr="008F54C7" w:rsidRDefault="00CC39EB" w:rsidP="005613CF">
            <w:pPr>
              <w:pStyle w:val="Tablebody"/>
              <w:numPr>
                <w:ilvl w:val="0"/>
                <w:numId w:val="25"/>
              </w:numPr>
              <w:rPr>
                <w:rFonts w:cs="Arial"/>
              </w:rPr>
            </w:pPr>
            <w:r w:rsidRPr="008F54C7">
              <w:rPr>
                <w:rFonts w:cs="Arial"/>
              </w:rPr>
              <w:t>Previously accessed services for a mental health issue and experienced a significant benefit resulting in no need for additional services at that time.</w:t>
            </w:r>
          </w:p>
        </w:tc>
      </w:tr>
      <w:tr w:rsidR="003B16D9" w:rsidRPr="008F54C7" w14:paraId="0612707C" w14:textId="77777777" w:rsidTr="3817ED88">
        <w:trPr>
          <w:trHeight w:val="238"/>
          <w:tblHeader/>
        </w:trPr>
        <w:tc>
          <w:tcPr>
            <w:tcW w:w="9629" w:type="dxa"/>
            <w:shd w:val="clear" w:color="auto" w:fill="003C6A"/>
          </w:tcPr>
          <w:p w14:paraId="25F6BF37"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2 = Moderate progress from previous service use</w:t>
            </w:r>
          </w:p>
        </w:tc>
      </w:tr>
      <w:tr w:rsidR="003B16D9" w:rsidRPr="008F54C7" w14:paraId="09BCF0D9" w14:textId="77777777" w:rsidTr="3817ED88">
        <w:trPr>
          <w:trHeight w:val="238"/>
          <w:tblHeader/>
        </w:trPr>
        <w:tc>
          <w:tcPr>
            <w:tcW w:w="9629" w:type="dxa"/>
            <w:shd w:val="clear" w:color="auto" w:fill="E6ECF0"/>
          </w:tcPr>
          <w:p w14:paraId="0C71EDD0" w14:textId="77C66D4A" w:rsidR="003B16D9" w:rsidRPr="008F54C7" w:rsidRDefault="005B4CA1" w:rsidP="005613CF">
            <w:pPr>
              <w:pStyle w:val="Tablebody"/>
              <w:numPr>
                <w:ilvl w:val="0"/>
                <w:numId w:val="26"/>
              </w:numPr>
              <w:rPr>
                <w:rFonts w:cs="Arial"/>
              </w:rPr>
            </w:pPr>
            <w:r w:rsidRPr="008F54C7">
              <w:rPr>
                <w:rFonts w:cs="Arial"/>
              </w:rPr>
              <w:t>Previously accessed services and experienced a moderate benefit and required some additional services (either ongoing or periodically) to maintain the benefit.</w:t>
            </w:r>
          </w:p>
        </w:tc>
      </w:tr>
      <w:tr w:rsidR="003B16D9" w:rsidRPr="008F54C7" w14:paraId="6560F938" w14:textId="77777777" w:rsidTr="3817ED88">
        <w:trPr>
          <w:trHeight w:val="238"/>
          <w:tblHeader/>
        </w:trPr>
        <w:tc>
          <w:tcPr>
            <w:tcW w:w="9629" w:type="dxa"/>
            <w:shd w:val="clear" w:color="auto" w:fill="003C6A"/>
          </w:tcPr>
          <w:p w14:paraId="307075B9"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3 = Minor progress from previous service use</w:t>
            </w:r>
          </w:p>
        </w:tc>
      </w:tr>
      <w:tr w:rsidR="003B16D9" w:rsidRPr="008F54C7" w14:paraId="15561171" w14:textId="77777777" w:rsidTr="3817ED88">
        <w:trPr>
          <w:trHeight w:val="238"/>
          <w:tblHeader/>
        </w:trPr>
        <w:tc>
          <w:tcPr>
            <w:tcW w:w="9629" w:type="dxa"/>
            <w:shd w:val="clear" w:color="auto" w:fill="E6ECF0"/>
          </w:tcPr>
          <w:p w14:paraId="5445D054" w14:textId="381690C8" w:rsidR="003B16D9" w:rsidRPr="008F54C7" w:rsidRDefault="00BC2FB2" w:rsidP="005613CF">
            <w:pPr>
              <w:pStyle w:val="Tablebody"/>
              <w:numPr>
                <w:ilvl w:val="0"/>
                <w:numId w:val="27"/>
              </w:numPr>
              <w:rPr>
                <w:rFonts w:cs="Arial"/>
              </w:rPr>
            </w:pPr>
            <w:r w:rsidRPr="008F54C7">
              <w:rPr>
                <w:rFonts w:cs="Arial"/>
              </w:rPr>
              <w:t>Previously accessed services with only minor benefits resulting in a need for additional services or longer duration of services.</w:t>
            </w:r>
          </w:p>
        </w:tc>
      </w:tr>
      <w:tr w:rsidR="003B16D9" w:rsidRPr="008F54C7" w14:paraId="56395265" w14:textId="77777777" w:rsidTr="3817ED88">
        <w:trPr>
          <w:trHeight w:val="238"/>
          <w:tblHeader/>
        </w:trPr>
        <w:tc>
          <w:tcPr>
            <w:tcW w:w="9629" w:type="dxa"/>
            <w:shd w:val="clear" w:color="auto" w:fill="003C6A"/>
          </w:tcPr>
          <w:p w14:paraId="21E7D73F" w14:textId="77777777" w:rsidR="003B16D9" w:rsidRPr="008F54C7" w:rsidRDefault="003B16D9" w:rsidP="00EA7E00">
            <w:pPr>
              <w:pStyle w:val="Tableheading"/>
              <w:spacing w:line="240" w:lineRule="auto"/>
              <w:rPr>
                <w:rFonts w:ascii="Arial" w:hAnsi="Arial" w:cs="Arial"/>
                <w:b w:val="0"/>
                <w:bCs w:val="0"/>
              </w:rPr>
            </w:pPr>
            <w:r w:rsidRPr="008F54C7">
              <w:rPr>
                <w:rFonts w:ascii="Arial" w:hAnsi="Arial" w:cs="Arial"/>
                <w:color w:val="F16E3D"/>
                <w:sz w:val="24"/>
                <w:szCs w:val="24"/>
              </w:rPr>
              <w:t>4 = Negligible progress from previous service use</w:t>
            </w:r>
          </w:p>
        </w:tc>
      </w:tr>
      <w:tr w:rsidR="003B16D9" w:rsidRPr="008F54C7" w14:paraId="4DCF061F" w14:textId="77777777" w:rsidTr="3817ED88">
        <w:trPr>
          <w:trHeight w:val="238"/>
          <w:tblHeader/>
        </w:trPr>
        <w:tc>
          <w:tcPr>
            <w:tcW w:w="9629" w:type="dxa"/>
            <w:shd w:val="clear" w:color="auto" w:fill="E6ECF0"/>
          </w:tcPr>
          <w:p w14:paraId="701AC39B" w14:textId="7E532BDE" w:rsidR="003B16D9" w:rsidRPr="008F54C7" w:rsidRDefault="009663D0" w:rsidP="005613CF">
            <w:pPr>
              <w:pStyle w:val="Tablebody"/>
              <w:numPr>
                <w:ilvl w:val="0"/>
                <w:numId w:val="28"/>
              </w:numPr>
              <w:rPr>
                <w:rFonts w:cs="Arial"/>
              </w:rPr>
            </w:pPr>
            <w:r w:rsidRPr="008F54C7">
              <w:rPr>
                <w:rFonts w:cs="Arial"/>
              </w:rPr>
              <w:t>Previously accessed services with little or no benefit.</w:t>
            </w:r>
          </w:p>
        </w:tc>
      </w:tr>
    </w:tbl>
    <w:p w14:paraId="7052A1C9" w14:textId="6B33F686" w:rsidR="008601B2" w:rsidRPr="008814E3" w:rsidRDefault="008601B2" w:rsidP="00991BB0">
      <w:pPr>
        <w:pStyle w:val="Heading3"/>
      </w:pPr>
      <w:bookmarkStart w:id="80" w:name="_Toc87544147"/>
      <w:bookmarkStart w:id="81" w:name="_Toc167784962"/>
      <w:r w:rsidRPr="008814E3">
        <w:t>Domain 6 – Social and environmental stressors</w:t>
      </w:r>
      <w:bookmarkEnd w:id="80"/>
      <w:bookmarkEnd w:id="81"/>
    </w:p>
    <w:p w14:paraId="2D157C9B" w14:textId="77777777" w:rsidR="008601B2" w:rsidRPr="00F92C0C" w:rsidRDefault="008601B2" w:rsidP="00F92C0C">
      <w:pPr>
        <w:rPr>
          <w:rFonts w:hAnsiTheme="minorHAnsi" w:cstheme="minorHAnsi"/>
        </w:rPr>
      </w:pPr>
      <w:r w:rsidRPr="00F92C0C">
        <w:rPr>
          <w:rFonts w:hAnsiTheme="minorHAnsi" w:cstheme="minorHAnsi"/>
        </w:rPr>
        <w:t>This domain considers the extent and severity of a range of factors in the adolescent</w:t>
      </w:r>
      <w:r w:rsidRPr="00F92C0C">
        <w:rPr>
          <w:rFonts w:hAnsiTheme="minorHAnsi" w:cstheme="minorHAnsi"/>
        </w:rPr>
        <w:t>’</w:t>
      </w:r>
      <w:r w:rsidRPr="00F92C0C">
        <w:rPr>
          <w:rFonts w:hAnsiTheme="minorHAnsi" w:cstheme="minorHAnsi"/>
        </w:rPr>
        <w:t xml:space="preserve">s environment that might contribute to the onset or continuation of the mental health </w:t>
      </w:r>
      <w:r w:rsidRPr="00F92C0C">
        <w:rPr>
          <w:rFonts w:hAnsiTheme="minorHAnsi" w:cstheme="minorHAnsi"/>
          <w:color w:val="404040" w:themeColor="text1" w:themeTint="BF"/>
        </w:rPr>
        <w:t>issue</w:t>
      </w:r>
      <w:r w:rsidRPr="00F92C0C">
        <w:rPr>
          <w:rFonts w:hAnsiTheme="minorHAnsi" w:cstheme="minorHAnsi"/>
        </w:rPr>
        <w:t xml:space="preserve">. Significant environmental </w:t>
      </w:r>
      <w:r w:rsidRPr="00F92C0C">
        <w:rPr>
          <w:rFonts w:hAnsiTheme="minorHAnsi" w:cstheme="minorHAnsi"/>
        </w:rPr>
        <w:lastRenderedPageBreak/>
        <w:t>stressors and adversity can lead to increased symptom severity and compromise the capacity of the adolescent and their family to participate in or benefit from the recommended resources or services. Furthermore, understanding the complexities the adolescent is experiencing (or has experienced) may alter the type of service offered or indicate that additional service referrals are required (e.g., a referral to a social support service).</w:t>
      </w:r>
    </w:p>
    <w:p w14:paraId="2C59FF08" w14:textId="02AFC20C" w:rsidR="008601B2" w:rsidRPr="00F92C0C" w:rsidRDefault="008601B2" w:rsidP="00F92C0C">
      <w:pPr>
        <w:rPr>
          <w:rFonts w:hAnsiTheme="minorHAnsi" w:cstheme="minorHAnsi"/>
        </w:rPr>
      </w:pPr>
      <w:r w:rsidRPr="00F92C0C">
        <w:rPr>
          <w:rFonts w:hAnsiTheme="minorHAnsi" w:cstheme="minorHAnsi"/>
        </w:rPr>
        <w:t xml:space="preserve">Assessment on this domain should consider the degree to which any or </w:t>
      </w:r>
      <w:proofErr w:type="gramStart"/>
      <w:r w:rsidRPr="00F92C0C">
        <w:rPr>
          <w:rFonts w:hAnsiTheme="minorHAnsi" w:cstheme="minorHAnsi"/>
        </w:rPr>
        <w:t xml:space="preserve">all </w:t>
      </w:r>
      <w:r w:rsidR="0001591B">
        <w:rPr>
          <w:rFonts w:hAnsiTheme="minorHAnsi" w:cstheme="minorHAnsi"/>
        </w:rPr>
        <w:t>of</w:t>
      </w:r>
      <w:proofErr w:type="gramEnd"/>
      <w:r w:rsidR="0001591B">
        <w:rPr>
          <w:rFonts w:hAnsiTheme="minorHAnsi" w:cstheme="minorHAnsi"/>
        </w:rPr>
        <w:t xml:space="preserve"> </w:t>
      </w:r>
      <w:r w:rsidRPr="00F92C0C">
        <w:rPr>
          <w:rFonts w:hAnsiTheme="minorHAnsi" w:cstheme="minorHAnsi"/>
        </w:rPr>
        <w:t>the following factors are relevant to the adolescent</w:t>
      </w:r>
      <w:r w:rsidRPr="00F92C0C">
        <w:rPr>
          <w:rFonts w:hAnsiTheme="minorHAnsi" w:cstheme="minorHAnsi"/>
        </w:rPr>
        <w:t>’</w:t>
      </w:r>
      <w:r w:rsidRPr="00F92C0C">
        <w:rPr>
          <w:rFonts w:hAnsiTheme="minorHAnsi" w:cstheme="minorHAnsi"/>
        </w:rPr>
        <w:t>s current circumstances and the referral decision:</w:t>
      </w:r>
    </w:p>
    <w:p w14:paraId="67193DE7" w14:textId="23A1FA73" w:rsidR="004F00F4" w:rsidRPr="0001591B" w:rsidRDefault="004F00F4" w:rsidP="00144654">
      <w:pPr>
        <w:pStyle w:val="Bulletlevel1"/>
      </w:pPr>
      <w:r w:rsidRPr="0001591B">
        <w:t>Significant losses (e.g., loss of friends or social connections, death of a loved one).</w:t>
      </w:r>
    </w:p>
    <w:p w14:paraId="13999CA4" w14:textId="4E5C4E8E" w:rsidR="008601B2" w:rsidRPr="0001591B" w:rsidRDefault="008601B2" w:rsidP="00144654">
      <w:pPr>
        <w:pStyle w:val="Bulletlevel1"/>
      </w:pPr>
      <w:r w:rsidRPr="0001591B">
        <w:t>Significant transitions (e.g., disruption to educational or vocational activities, parental separation/divorce, death of loved one, a romantic breakup, transitions relating to gender or sexual identity).</w:t>
      </w:r>
    </w:p>
    <w:p w14:paraId="071B050A" w14:textId="77777777" w:rsidR="008601B2" w:rsidRPr="0001591B" w:rsidRDefault="008601B2" w:rsidP="00144654">
      <w:pPr>
        <w:pStyle w:val="Bulletlevel1"/>
      </w:pPr>
      <w:r w:rsidRPr="0001591B">
        <w:t>Peer group stress (e.g., bullying, conflict with or isolation from peer group, loss of friendships).</w:t>
      </w:r>
    </w:p>
    <w:p w14:paraId="329D12B9" w14:textId="77777777" w:rsidR="008601B2" w:rsidRPr="0001591B" w:rsidRDefault="008601B2" w:rsidP="00144654">
      <w:pPr>
        <w:pStyle w:val="Bulletlevel1"/>
      </w:pPr>
      <w:r w:rsidRPr="0001591B">
        <w:t>Trauma (e.g., emotional, physical, psychological, or sexual abuse, exploitation, witnessing or being a victim of violence, family and domestic violence, intimate partner violence, natural disaster, exposure to suicide in family/community/school or peer group, loss, conflict).</w:t>
      </w:r>
    </w:p>
    <w:p w14:paraId="4EE3FEA0" w14:textId="77777777" w:rsidR="008601B2" w:rsidRPr="0001591B" w:rsidRDefault="008601B2" w:rsidP="00144654">
      <w:pPr>
        <w:pStyle w:val="Bulletlevel1"/>
      </w:pPr>
      <w:r w:rsidRPr="0001591B">
        <w:t>Victimisation (e.g., human rights abuses, discrimination, racial abuse, financial abuse, victim of crime, refugee, or asylum-seeking experiences).</w:t>
      </w:r>
    </w:p>
    <w:p w14:paraId="1BAC1B8A" w14:textId="77777777" w:rsidR="008601B2" w:rsidRPr="0001591B" w:rsidRDefault="008601B2" w:rsidP="00144654">
      <w:pPr>
        <w:pStyle w:val="Bulletlevel1"/>
      </w:pPr>
      <w:r w:rsidRPr="0001591B">
        <w:t>Family or household stress (e.g., household drug or alcohol abuse, a parent or family member with an illness or disability, carer stress or stress associated with a caregiver role).</w:t>
      </w:r>
    </w:p>
    <w:p w14:paraId="34A947B0" w14:textId="77777777" w:rsidR="008601B2" w:rsidRPr="0001591B" w:rsidRDefault="008601B2" w:rsidP="00144654">
      <w:pPr>
        <w:pStyle w:val="Bulletlevel1"/>
      </w:pPr>
      <w:r w:rsidRPr="0001591B">
        <w:t>Performance-related pressure (e.g., unrealistic role expectations or responsibilities, schooling or work demands, caregiving responsibilities) and stressors related to high-performance demands in school, dance, sport, and other relevant extra-curricular activities.</w:t>
      </w:r>
    </w:p>
    <w:p w14:paraId="5D2FFA83" w14:textId="77777777" w:rsidR="008601B2" w:rsidRPr="0001591B" w:rsidRDefault="008601B2" w:rsidP="00144654">
      <w:pPr>
        <w:pStyle w:val="Bulletlevel1"/>
      </w:pPr>
      <w:r w:rsidRPr="0001591B">
        <w:t>Socioeconomic disadvantage (e.g., poverty, parental unemployment, unstable or insecure housing).</w:t>
      </w:r>
    </w:p>
    <w:p w14:paraId="14AA49AF" w14:textId="77777777" w:rsidR="008601B2" w:rsidRPr="0001591B" w:rsidRDefault="008601B2" w:rsidP="00144654">
      <w:pPr>
        <w:pStyle w:val="Bulletlevel1"/>
      </w:pPr>
      <w:r w:rsidRPr="0001591B">
        <w:t>Legal issues (e.g., the juvenile justice system or family court involvement, enforced separation from family).</w:t>
      </w:r>
    </w:p>
    <w:p w14:paraId="749164D9" w14:textId="78D5DFB2" w:rsidR="008601B2" w:rsidRPr="00026A05" w:rsidRDefault="008601B2" w:rsidP="00026A05">
      <w:pPr>
        <w:rPr>
          <w:rFonts w:hAnsiTheme="minorHAnsi" w:cstheme="minorHAnsi"/>
        </w:rPr>
      </w:pPr>
      <w:r w:rsidRPr="00F92C0C">
        <w:rPr>
          <w:rFonts w:hAnsiTheme="minorHAnsi" w:cstheme="minorHAnsi"/>
        </w:rPr>
        <w:t>Evidence points to the contribution made by historical childhood adverse events to longer-term mental health development. Assessment on this domain should consider the adolescent</w:t>
      </w:r>
      <w:r w:rsidRPr="00F92C0C">
        <w:rPr>
          <w:rFonts w:hAnsiTheme="minorHAnsi" w:cstheme="minorHAnsi"/>
        </w:rPr>
        <w:t>’</w:t>
      </w:r>
      <w:r w:rsidRPr="00F92C0C">
        <w:rPr>
          <w:rFonts w:hAnsiTheme="minorHAnsi" w:cstheme="minorHAnsi"/>
        </w:rPr>
        <w:t xml:space="preserve">s history but </w:t>
      </w:r>
      <w:r w:rsidRPr="00F92C0C">
        <w:rPr>
          <w:rFonts w:hAnsiTheme="minorHAnsi" w:cstheme="minorHAnsi"/>
          <w:b/>
          <w:bCs/>
        </w:rPr>
        <w:t>only</w:t>
      </w:r>
      <w:r w:rsidRPr="00F92C0C">
        <w:rPr>
          <w:rFonts w:hAnsiTheme="minorHAnsi" w:cstheme="minorHAnsi"/>
        </w:rPr>
        <w:t xml:space="preserve"> record higher ratings where earlier experiences impact the current situation and require additional specific resources and services.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716C14" w:rsidRPr="00274525" w14:paraId="38DB3DF8" w14:textId="77777777" w:rsidTr="1631BAAF">
        <w:trPr>
          <w:trHeight w:val="238"/>
        </w:trPr>
        <w:tc>
          <w:tcPr>
            <w:tcW w:w="9629" w:type="dxa"/>
            <w:shd w:val="clear" w:color="auto" w:fill="003C6A"/>
          </w:tcPr>
          <w:p w14:paraId="39DB9B22" w14:textId="77777777" w:rsidR="00716C14" w:rsidRPr="00274525" w:rsidRDefault="00716C14" w:rsidP="00EA7E00">
            <w:pPr>
              <w:pStyle w:val="Tableheading"/>
              <w:spacing w:line="240" w:lineRule="auto"/>
              <w:rPr>
                <w:rFonts w:ascii="Arial" w:hAnsi="Arial" w:cs="Arial"/>
              </w:rPr>
            </w:pPr>
            <w:r w:rsidRPr="00274525">
              <w:rPr>
                <w:rFonts w:ascii="Arial" w:hAnsi="Arial" w:cs="Arial"/>
                <w:color w:val="F16E3D"/>
                <w:sz w:val="24"/>
                <w:szCs w:val="24"/>
              </w:rPr>
              <w:t>0 = No problem in this domain</w:t>
            </w:r>
          </w:p>
        </w:tc>
      </w:tr>
      <w:tr w:rsidR="00716C14" w:rsidRPr="00274525" w14:paraId="6BD7200C" w14:textId="77777777" w:rsidTr="1631BAAF">
        <w:trPr>
          <w:trHeight w:val="238"/>
        </w:trPr>
        <w:tc>
          <w:tcPr>
            <w:tcW w:w="9629" w:type="dxa"/>
            <w:shd w:val="clear" w:color="auto" w:fill="003C6A"/>
          </w:tcPr>
          <w:p w14:paraId="4DE52C08"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1 = Mildly stressful environment</w:t>
            </w:r>
          </w:p>
        </w:tc>
      </w:tr>
      <w:tr w:rsidR="00716C14" w:rsidRPr="00274525" w14:paraId="7C2B11E8" w14:textId="77777777" w:rsidTr="1631BAAF">
        <w:trPr>
          <w:trHeight w:val="238"/>
        </w:trPr>
        <w:tc>
          <w:tcPr>
            <w:tcW w:w="9629" w:type="dxa"/>
            <w:shd w:val="clear" w:color="auto" w:fill="E6ECF0"/>
          </w:tcPr>
          <w:p w14:paraId="36F550D7" w14:textId="3C6DD460" w:rsidR="00716C14" w:rsidRPr="00274525" w:rsidRDefault="63AFE7BA" w:rsidP="005613CF">
            <w:pPr>
              <w:pStyle w:val="Tablebody"/>
              <w:numPr>
                <w:ilvl w:val="0"/>
                <w:numId w:val="29"/>
              </w:numPr>
              <w:rPr>
                <w:rFonts w:cs="Arial"/>
              </w:rPr>
            </w:pPr>
            <w:r w:rsidRPr="1631BAAF">
              <w:rPr>
                <w:rFonts w:cs="Arial"/>
              </w:rPr>
              <w:t xml:space="preserve">The adolescent is experiencing (or has experienced) one or more stressors that are currently having or are likely to have </w:t>
            </w:r>
            <w:r w:rsidR="5B06E737" w:rsidRPr="1631BAAF">
              <w:rPr>
                <w:rFonts w:cs="Arial"/>
              </w:rPr>
              <w:t xml:space="preserve">only </w:t>
            </w:r>
            <w:r w:rsidRPr="1631BAAF">
              <w:rPr>
                <w:rFonts w:cs="Arial"/>
              </w:rPr>
              <w:t>a minor impact on the adolescent’s mental health.</w:t>
            </w:r>
          </w:p>
        </w:tc>
      </w:tr>
      <w:tr w:rsidR="00716C14" w:rsidRPr="00274525" w14:paraId="0A735949" w14:textId="77777777" w:rsidTr="1631BAAF">
        <w:trPr>
          <w:trHeight w:val="238"/>
        </w:trPr>
        <w:tc>
          <w:tcPr>
            <w:tcW w:w="9629" w:type="dxa"/>
            <w:shd w:val="clear" w:color="auto" w:fill="003C6A"/>
          </w:tcPr>
          <w:p w14:paraId="1B5AEE44"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2 = Moderately stressful environment</w:t>
            </w:r>
          </w:p>
        </w:tc>
      </w:tr>
      <w:tr w:rsidR="00716C14" w:rsidRPr="00274525" w14:paraId="36FF5A4E" w14:textId="77777777" w:rsidTr="1631BAAF">
        <w:trPr>
          <w:trHeight w:val="238"/>
        </w:trPr>
        <w:tc>
          <w:tcPr>
            <w:tcW w:w="9629" w:type="dxa"/>
            <w:shd w:val="clear" w:color="auto" w:fill="E6ECF0"/>
          </w:tcPr>
          <w:p w14:paraId="0634E9F0" w14:textId="3FACEC89" w:rsidR="00716C14" w:rsidRPr="00274525" w:rsidRDefault="00026A05" w:rsidP="005613CF">
            <w:pPr>
              <w:pStyle w:val="Tablebody"/>
              <w:numPr>
                <w:ilvl w:val="0"/>
                <w:numId w:val="30"/>
              </w:numPr>
              <w:rPr>
                <w:rFonts w:cs="Arial"/>
              </w:rPr>
            </w:pPr>
            <w:r w:rsidRPr="00274525">
              <w:rPr>
                <w:rFonts w:cs="Arial"/>
              </w:rPr>
              <w:t>The adolescent is experiencing (or has experienced) one or more stressors that are currently having or are likely to have a moderate impact on the adolescent’s mental health.</w:t>
            </w:r>
          </w:p>
        </w:tc>
      </w:tr>
      <w:tr w:rsidR="00716C14" w:rsidRPr="00274525" w14:paraId="6EFF57D2" w14:textId="77777777" w:rsidTr="1631BAAF">
        <w:trPr>
          <w:trHeight w:val="238"/>
        </w:trPr>
        <w:tc>
          <w:tcPr>
            <w:tcW w:w="9629" w:type="dxa"/>
            <w:shd w:val="clear" w:color="auto" w:fill="003C6A"/>
          </w:tcPr>
          <w:p w14:paraId="7D382C10"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 xml:space="preserve">3 = Highly stressful environment </w:t>
            </w:r>
          </w:p>
        </w:tc>
      </w:tr>
      <w:tr w:rsidR="00716C14" w:rsidRPr="00274525" w14:paraId="274C14D5" w14:textId="77777777" w:rsidTr="1631BAAF">
        <w:trPr>
          <w:trHeight w:val="238"/>
        </w:trPr>
        <w:tc>
          <w:tcPr>
            <w:tcW w:w="9629" w:type="dxa"/>
            <w:shd w:val="clear" w:color="auto" w:fill="E6ECF0"/>
          </w:tcPr>
          <w:p w14:paraId="54D916CA" w14:textId="430BAFFD" w:rsidR="00716C14" w:rsidRPr="00274525" w:rsidRDefault="00026A05" w:rsidP="005613CF">
            <w:pPr>
              <w:pStyle w:val="Tablebody"/>
              <w:numPr>
                <w:ilvl w:val="0"/>
                <w:numId w:val="31"/>
              </w:numPr>
              <w:rPr>
                <w:rFonts w:cs="Arial"/>
              </w:rPr>
            </w:pPr>
            <w:r w:rsidRPr="368FB438">
              <w:rPr>
                <w:rFonts w:cs="Arial"/>
              </w:rPr>
              <w:t xml:space="preserve">The adolescent is experiencing (or has experienced) one or more stressors that are currently having or are likely to </w:t>
            </w:r>
            <w:r w:rsidR="40293FD2" w:rsidRPr="368FB438">
              <w:rPr>
                <w:rFonts w:cs="Arial"/>
              </w:rPr>
              <w:t xml:space="preserve">have a significant </w:t>
            </w:r>
            <w:r w:rsidRPr="368FB438">
              <w:rPr>
                <w:rFonts w:cs="Arial"/>
              </w:rPr>
              <w:t xml:space="preserve">impact </w:t>
            </w:r>
            <w:r w:rsidR="6711EEBA" w:rsidRPr="368FB438">
              <w:rPr>
                <w:rFonts w:cs="Arial"/>
              </w:rPr>
              <w:t xml:space="preserve">on the adolescent’s </w:t>
            </w:r>
            <w:r w:rsidRPr="368FB438">
              <w:rPr>
                <w:rFonts w:cs="Arial"/>
              </w:rPr>
              <w:t>mental health.</w:t>
            </w:r>
          </w:p>
        </w:tc>
      </w:tr>
      <w:tr w:rsidR="00716C14" w:rsidRPr="00274525" w14:paraId="0DE33FE0" w14:textId="77777777" w:rsidTr="1631BAAF">
        <w:trPr>
          <w:trHeight w:val="238"/>
        </w:trPr>
        <w:tc>
          <w:tcPr>
            <w:tcW w:w="9629" w:type="dxa"/>
            <w:shd w:val="clear" w:color="auto" w:fill="003C6A"/>
          </w:tcPr>
          <w:p w14:paraId="2CC7F3DD" w14:textId="77777777" w:rsidR="00716C14" w:rsidRPr="00274525" w:rsidRDefault="00716C14" w:rsidP="00EA7E00">
            <w:pPr>
              <w:pStyle w:val="Tableheading"/>
              <w:spacing w:line="240" w:lineRule="auto"/>
              <w:rPr>
                <w:rFonts w:ascii="Arial" w:hAnsi="Arial" w:cs="Arial"/>
                <w:b w:val="0"/>
                <w:bCs w:val="0"/>
              </w:rPr>
            </w:pPr>
            <w:r w:rsidRPr="00274525">
              <w:rPr>
                <w:rFonts w:ascii="Arial" w:hAnsi="Arial" w:cs="Arial"/>
                <w:color w:val="F16E3D"/>
                <w:sz w:val="24"/>
                <w:szCs w:val="24"/>
              </w:rPr>
              <w:t>4 = Extremely stressful environment</w:t>
            </w:r>
          </w:p>
        </w:tc>
      </w:tr>
      <w:tr w:rsidR="00716C14" w:rsidRPr="00274525" w14:paraId="0A7BDFE9" w14:textId="77777777" w:rsidTr="1631BAAF">
        <w:trPr>
          <w:trHeight w:val="238"/>
        </w:trPr>
        <w:tc>
          <w:tcPr>
            <w:tcW w:w="9629" w:type="dxa"/>
            <w:shd w:val="clear" w:color="auto" w:fill="E6ECF0"/>
          </w:tcPr>
          <w:p w14:paraId="62163F00" w14:textId="5D4256AD" w:rsidR="00716C14" w:rsidRPr="00274525" w:rsidRDefault="00026A05" w:rsidP="005613CF">
            <w:pPr>
              <w:pStyle w:val="Tablebody"/>
              <w:numPr>
                <w:ilvl w:val="0"/>
                <w:numId w:val="32"/>
              </w:numPr>
              <w:rPr>
                <w:rFonts w:cs="Arial"/>
              </w:rPr>
            </w:pPr>
            <w:r w:rsidRPr="00274525">
              <w:rPr>
                <w:rFonts w:cs="Arial"/>
                <w:szCs w:val="20"/>
              </w:rPr>
              <w:t xml:space="preserve">The adolescent is experiencing (or has experienced) one or more stressors that are extreme, enduring, or recurring and are currently having, or are likely to have, a severe impact on the </w:t>
            </w:r>
            <w:r w:rsidRPr="00274525">
              <w:rPr>
                <w:rFonts w:cs="Arial"/>
              </w:rPr>
              <w:t>adolescent’s</w:t>
            </w:r>
            <w:r w:rsidRPr="00274525">
              <w:rPr>
                <w:rFonts w:cs="Arial"/>
                <w:szCs w:val="20"/>
              </w:rPr>
              <w:t xml:space="preserve"> mental health.</w:t>
            </w:r>
          </w:p>
        </w:tc>
      </w:tr>
    </w:tbl>
    <w:p w14:paraId="40283A32" w14:textId="71B7984B" w:rsidR="00716C14" w:rsidRPr="00716C14" w:rsidRDefault="00716C14" w:rsidP="00716C14">
      <w:pPr>
        <w:pStyle w:val="Boxheading"/>
      </w:pPr>
      <w:bookmarkStart w:id="82" w:name="_Toc167784975"/>
      <w:r w:rsidRPr="00716C14">
        <w:t>Practice point – childhood experiences of trauma</w:t>
      </w:r>
      <w:bookmarkEnd w:id="82"/>
    </w:p>
    <w:p w14:paraId="624D65E1" w14:textId="2B5A70E1" w:rsidR="00716C14" w:rsidRPr="00716C14" w:rsidRDefault="00716C14" w:rsidP="00716C14">
      <w:pPr>
        <w:pStyle w:val="Boxparagraph"/>
      </w:pPr>
      <w:r w:rsidRPr="00716C14">
        <w:lastRenderedPageBreak/>
        <w:t>Adverse Childhood Experiences (ACEs) are stressful events or circumstances that people may experience throughout their childhood. They may relate to childhood physical, sexual, or emotional abuse, physical or emotional neglect, exposure to family violence, parental substance use, parental mental illness, parental separation or divorce, or parental incarceration. A summary of the evidence and impacts by Emerging Minds reiterates that:</w:t>
      </w:r>
    </w:p>
    <w:p w14:paraId="4E4A6126" w14:textId="015033CC" w:rsidR="00716C14" w:rsidRPr="00716C14" w:rsidRDefault="00716C14" w:rsidP="00716C14">
      <w:pPr>
        <w:pStyle w:val="Boxparagraph"/>
      </w:pPr>
      <w:r w:rsidRPr="00716C14">
        <w:t>“Exposure to ACEs does not mean poor outcomes are inevitable. If present and reinforced in a child’s life, there are known protective factors that can build the child’s resilience and reduce the impacts of adversity. Nurturing relationships form the basis of healthy brain development, effective early learning, and a child’s capacity to positively respond and adapt to life challenges. Many adults who experienced significant adversity in their childhood have had successful lives and happy relationships – (</w:t>
      </w:r>
      <w:r w:rsidRPr="00B60EBC">
        <w:rPr>
          <w:i/>
          <w:iCs/>
        </w:rPr>
        <w:t>Marie-Mitchell &amp; Kostolansky, 2019; Traub &amp; Boynton-Jarrett, 2017</w:t>
      </w:r>
      <w:r w:rsidRPr="00716C14">
        <w:t>).</w:t>
      </w:r>
    </w:p>
    <w:p w14:paraId="167DC4AD" w14:textId="7A36D462" w:rsidR="00716C14" w:rsidRDefault="00716C14" w:rsidP="00716C14">
      <w:pPr>
        <w:pStyle w:val="Boxparagraph"/>
      </w:pPr>
      <w:bookmarkStart w:id="83" w:name="_Hlk132622759"/>
      <w:r w:rsidRPr="00716C14">
        <w:t>How a person responds to trauma is highly variable, and many individuals who have been exposed to ACEs will not require a mental health service. Immediate assignment of a level of care based on the experience of trauma alone is problematic and should be avoided. The ACEs study demonstrated a strong relationship between a person’s exposure to ACEs and their physical and mental health throughout their lives. Researchers have established a dose-response association for ACEs – for instance, four or more ACEs are associated with an increased risk of adverse impacts.</w:t>
      </w:r>
    </w:p>
    <w:p w14:paraId="5E9BBE34" w14:textId="77777777" w:rsidR="00716C14" w:rsidRPr="00716C14" w:rsidRDefault="00716C14" w:rsidP="00716C14"/>
    <w:p w14:paraId="71EEDA77" w14:textId="77777777" w:rsidR="00716C14" w:rsidRPr="00716C14" w:rsidRDefault="00716C14" w:rsidP="00510D28">
      <w:pPr>
        <w:pStyle w:val="Boxheading"/>
        <w:keepNext/>
      </w:pPr>
      <w:bookmarkStart w:id="84" w:name="_Toc167784976"/>
      <w:bookmarkEnd w:id="83"/>
      <w:r w:rsidRPr="00716C14">
        <w:t>Practice point – bullying (online and in-person)</w:t>
      </w:r>
      <w:bookmarkEnd w:id="84"/>
    </w:p>
    <w:p w14:paraId="733FFB37" w14:textId="419C2F94" w:rsidR="00716C14" w:rsidRPr="00A07DE8" w:rsidRDefault="00716C14" w:rsidP="00716C14">
      <w:pPr>
        <w:pStyle w:val="Boxparagraph"/>
      </w:pPr>
      <w:r w:rsidRPr="00A07DE8">
        <w:t>Bullying can impact the mental health of adolescents. Adolescents who experience bullying can experience feelings like shame, fear, embarrassment, anger, and worry. There is a marked increase in the risk of poor mental health outcomes, self-harm and suicidal ideation and behaviours among people who experience bullying, particularly if the experience of bullying is severe or prolonged.</w:t>
      </w:r>
    </w:p>
    <w:p w14:paraId="78957413" w14:textId="2815E201" w:rsidR="00716C14" w:rsidRPr="00A07DE8" w:rsidRDefault="00716C14" w:rsidP="00716C14">
      <w:pPr>
        <w:pStyle w:val="Boxparagraph"/>
      </w:pPr>
      <w:r w:rsidRPr="00A07DE8">
        <w:t>Bullying, whilst common, is not a normal part of growing up, and an initial assessment with an adolescent should explore the adolescent’s experience of bullying and the impacts of these</w:t>
      </w:r>
      <w:r w:rsidR="006754A1">
        <w:t xml:space="preserve"> </w:t>
      </w:r>
      <w:r w:rsidRPr="00A07DE8">
        <w:t>experiences.</w:t>
      </w:r>
    </w:p>
    <w:p w14:paraId="1892E9ED" w14:textId="2488756A" w:rsidR="00716C14" w:rsidRPr="00A07DE8" w:rsidRDefault="00716C14" w:rsidP="00716C14">
      <w:pPr>
        <w:pStyle w:val="Boxparagraph"/>
      </w:pPr>
      <w:r w:rsidRPr="00A07DE8">
        <w:t>Bullying should be considered in the context of social and environmental stressors (</w:t>
      </w:r>
      <w:r w:rsidR="00F1787F">
        <w:t>d</w:t>
      </w:r>
      <w:r w:rsidRPr="00A07DE8">
        <w:t>omain 6). The impacts of bullying on the adolescent (if present) will be captured in symptom severity and distress (</w:t>
      </w:r>
      <w:r w:rsidR="00F1787F">
        <w:t>d</w:t>
      </w:r>
      <w:r w:rsidRPr="00A07DE8">
        <w:t>omain 1), harm (</w:t>
      </w:r>
      <w:r>
        <w:t>d</w:t>
      </w:r>
      <w:r w:rsidRPr="00A07DE8">
        <w:t>omain 2), and functioning (</w:t>
      </w:r>
      <w:r>
        <w:t>d</w:t>
      </w:r>
      <w:r w:rsidRPr="00A07DE8">
        <w:t>omain 3).</w:t>
      </w:r>
    </w:p>
    <w:p w14:paraId="75ACCB7B" w14:textId="77777777" w:rsidR="00510D28" w:rsidRDefault="00716C14" w:rsidP="00716C14">
      <w:pPr>
        <w:pStyle w:val="Boxparagraph"/>
      </w:pPr>
      <w:r w:rsidRPr="00A07DE8">
        <w:t>When considering the level of care, consideration should be given to the informal supports that an adolescent might require outside the formal mental health system- social, school, family and community supports are generally important for adolescents experiencing bullying.</w:t>
      </w:r>
    </w:p>
    <w:p w14:paraId="66A3C0A1" w14:textId="77777777" w:rsidR="008601B2" w:rsidRPr="008814E3" w:rsidRDefault="008601B2" w:rsidP="00991BB0">
      <w:pPr>
        <w:pStyle w:val="Heading3"/>
      </w:pPr>
      <w:bookmarkStart w:id="85" w:name="_Toc87544148"/>
      <w:bookmarkStart w:id="86" w:name="_Toc167784963"/>
      <w:r w:rsidRPr="008814E3">
        <w:t>Domain 7 – Family and other supports</w:t>
      </w:r>
      <w:bookmarkEnd w:id="85"/>
      <w:bookmarkEnd w:id="86"/>
    </w:p>
    <w:p w14:paraId="3321C977" w14:textId="77777777" w:rsidR="008601B2" w:rsidRPr="00F92C0C" w:rsidRDefault="008601B2" w:rsidP="008601B2">
      <w:pPr>
        <w:rPr>
          <w:rFonts w:hAnsiTheme="minorHAnsi" w:cstheme="minorHAnsi"/>
        </w:rPr>
      </w:pPr>
      <w:r w:rsidRPr="00F92C0C">
        <w:rPr>
          <w:rFonts w:hAnsiTheme="minorHAnsi" w:cstheme="minorHAnsi"/>
        </w:rPr>
        <w:t>This domain considers whether personal supports, including emotionally nurturing relationships, practical support, and social support are present in the adolescent</w:t>
      </w:r>
      <w:r w:rsidRPr="00F92C0C">
        <w:rPr>
          <w:rFonts w:hAnsiTheme="minorHAnsi" w:cstheme="minorHAnsi"/>
        </w:rPr>
        <w:t>’</w:t>
      </w:r>
      <w:r w:rsidRPr="00F92C0C">
        <w:rPr>
          <w:rFonts w:hAnsiTheme="minorHAnsi" w:cstheme="minorHAnsi"/>
        </w:rPr>
        <w:t>s environment and their potential to contribute to improved mental health. This domain does not include or consider professional support. Personal supports include:</w:t>
      </w:r>
    </w:p>
    <w:p w14:paraId="323AA011" w14:textId="77777777" w:rsidR="008601B2" w:rsidRPr="00007673" w:rsidRDefault="008601B2" w:rsidP="00144654">
      <w:pPr>
        <w:pStyle w:val="Bulletlevel1"/>
      </w:pPr>
      <w:r w:rsidRPr="00007673">
        <w:t>Family/primary caregivers.</w:t>
      </w:r>
    </w:p>
    <w:p w14:paraId="0E1B6ABF" w14:textId="77777777" w:rsidR="008601B2" w:rsidRPr="00007673" w:rsidRDefault="008601B2" w:rsidP="00144654">
      <w:pPr>
        <w:pStyle w:val="Bulletlevel1"/>
      </w:pPr>
      <w:r w:rsidRPr="00007673">
        <w:t>Friends and peers.</w:t>
      </w:r>
    </w:p>
    <w:p w14:paraId="4CDAC833" w14:textId="77777777" w:rsidR="008601B2" w:rsidRPr="00007673" w:rsidRDefault="008601B2" w:rsidP="00144654">
      <w:pPr>
        <w:pStyle w:val="Bulletlevel1"/>
      </w:pPr>
      <w:r w:rsidRPr="00007673">
        <w:t>Supports within the school environment.</w:t>
      </w:r>
    </w:p>
    <w:p w14:paraId="003F29D1" w14:textId="0C94C57C" w:rsidR="008601B2" w:rsidRPr="00007673" w:rsidRDefault="008601B2" w:rsidP="00144654">
      <w:pPr>
        <w:pStyle w:val="Bulletlevel1"/>
      </w:pPr>
      <w:r w:rsidRPr="00007673">
        <w:t>Supports within the community (e.g., cultural connections, elders, spiritual leaders, sporting groups, neighbours etc.).</w:t>
      </w:r>
    </w:p>
    <w:p w14:paraId="03FA24B4" w14:textId="7481F017" w:rsidR="7A42EC27" w:rsidRDefault="7A42EC27" w:rsidP="3817ED88">
      <w:pPr>
        <w:rPr>
          <w:rFonts w:eastAsia="Arial" w:cs="Arial"/>
          <w:color w:val="000000" w:themeColor="text1"/>
          <w:szCs w:val="20"/>
        </w:rPr>
      </w:pPr>
      <w:r w:rsidRPr="3817ED88">
        <w:rPr>
          <w:rFonts w:eastAsia="Arial" w:cs="Arial"/>
          <w:color w:val="000000" w:themeColor="text1"/>
          <w:szCs w:val="20"/>
        </w:rPr>
        <w:t xml:space="preserve">Personal supports may be present, but unable to provide the needed support at the time. There are a range of factors that may impact on whether personal supports are able to be provided, such as competing caring responsibilities, a lack of access to respite or other supports, financial or practical </w:t>
      </w:r>
      <w:r w:rsidRPr="3817ED88">
        <w:rPr>
          <w:rFonts w:eastAsia="Arial" w:cs="Arial"/>
          <w:color w:val="000000" w:themeColor="text1"/>
          <w:szCs w:val="20"/>
        </w:rPr>
        <w:lastRenderedPageBreak/>
        <w:t>constraints, additional skill development requirements, or illness or distress in family or primary caregivers. It is important to avoid blame or judgement of personal supports when exploring this domain.</w:t>
      </w:r>
    </w:p>
    <w:p w14:paraId="226A0F8E" w14:textId="3160AA08" w:rsidR="7A42EC27" w:rsidRDefault="7A42EC27" w:rsidP="3817ED88">
      <w:pPr>
        <w:rPr>
          <w:rFonts w:eastAsia="Arial" w:cs="Arial"/>
          <w:color w:val="000000" w:themeColor="text1"/>
          <w:szCs w:val="20"/>
        </w:rPr>
      </w:pPr>
      <w:r w:rsidRPr="3817ED88">
        <w:rPr>
          <w:rFonts w:eastAsia="Arial" w:cs="Arial"/>
          <w:color w:val="000000" w:themeColor="text1"/>
          <w:szCs w:val="20"/>
        </w:rPr>
        <w:t>Where appropriate, a mental health assessment and intervention for the support person (or family as a whole) should be considered.</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4A4069" w:rsidRPr="00274525" w14:paraId="48AABE8F" w14:textId="77777777" w:rsidTr="37A803E9">
        <w:trPr>
          <w:trHeight w:val="238"/>
        </w:trPr>
        <w:tc>
          <w:tcPr>
            <w:tcW w:w="9629" w:type="dxa"/>
            <w:shd w:val="clear" w:color="auto" w:fill="003C6A"/>
          </w:tcPr>
          <w:p w14:paraId="07CC6E29" w14:textId="77777777" w:rsidR="004A4069" w:rsidRPr="00274525" w:rsidRDefault="004A4069" w:rsidP="00EA7E00">
            <w:pPr>
              <w:pStyle w:val="Tableheading"/>
              <w:spacing w:line="240" w:lineRule="auto"/>
              <w:rPr>
                <w:rFonts w:ascii="Arial" w:hAnsi="Arial" w:cs="Arial"/>
              </w:rPr>
            </w:pPr>
            <w:r w:rsidRPr="00274525">
              <w:rPr>
                <w:rFonts w:ascii="Arial" w:hAnsi="Arial" w:cs="Arial"/>
                <w:color w:val="F16E3D"/>
                <w:sz w:val="24"/>
                <w:szCs w:val="24"/>
              </w:rPr>
              <w:t>0 = Highly supported</w:t>
            </w:r>
          </w:p>
        </w:tc>
      </w:tr>
      <w:tr w:rsidR="004A4069" w:rsidRPr="00274525" w14:paraId="6E247188" w14:textId="77777777" w:rsidTr="37A803E9">
        <w:trPr>
          <w:trHeight w:val="238"/>
          <w:tblHeader/>
        </w:trPr>
        <w:tc>
          <w:tcPr>
            <w:tcW w:w="9629" w:type="dxa"/>
            <w:shd w:val="clear" w:color="auto" w:fill="E6ECF0"/>
          </w:tcPr>
          <w:p w14:paraId="595D5F78" w14:textId="66BAD4D0" w:rsidR="004A4069" w:rsidRPr="00274525" w:rsidRDefault="00484359" w:rsidP="005613CF">
            <w:pPr>
              <w:pStyle w:val="Tablebody"/>
              <w:numPr>
                <w:ilvl w:val="0"/>
                <w:numId w:val="33"/>
              </w:numPr>
              <w:rPr>
                <w:rFonts w:cs="Arial"/>
              </w:rPr>
            </w:pPr>
            <w:r w:rsidRPr="00274525">
              <w:rPr>
                <w:rFonts w:cs="Arial"/>
              </w:rPr>
              <w:t xml:space="preserve">There are family/primary caregivers and other personal supports available that are highly supportive, willing, and capable to meet the </w:t>
            </w:r>
            <w:r w:rsidR="00FC4554">
              <w:rPr>
                <w:rFonts w:cs="Arial"/>
              </w:rPr>
              <w:t>adolescent’s</w:t>
            </w:r>
            <w:r w:rsidRPr="00274525">
              <w:rPr>
                <w:rFonts w:cs="Arial"/>
              </w:rPr>
              <w:t xml:space="preserve"> developmental, emotional, practical, and social needs.</w:t>
            </w:r>
          </w:p>
        </w:tc>
      </w:tr>
      <w:tr w:rsidR="004A4069" w:rsidRPr="00274525" w14:paraId="199D807A" w14:textId="77777777" w:rsidTr="37A803E9">
        <w:trPr>
          <w:trHeight w:val="238"/>
          <w:tblHeader/>
        </w:trPr>
        <w:tc>
          <w:tcPr>
            <w:tcW w:w="9629" w:type="dxa"/>
            <w:shd w:val="clear" w:color="auto" w:fill="003C6A"/>
          </w:tcPr>
          <w:p w14:paraId="072460A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1 = Well supported</w:t>
            </w:r>
          </w:p>
        </w:tc>
      </w:tr>
      <w:tr w:rsidR="004A4069" w:rsidRPr="00274525" w14:paraId="73B568D2" w14:textId="77777777" w:rsidTr="37A803E9">
        <w:trPr>
          <w:trHeight w:val="238"/>
          <w:tblHeader/>
        </w:trPr>
        <w:tc>
          <w:tcPr>
            <w:tcW w:w="9629" w:type="dxa"/>
            <w:shd w:val="clear" w:color="auto" w:fill="E6ECF0"/>
          </w:tcPr>
          <w:p w14:paraId="4A568191" w14:textId="61186A08" w:rsidR="004A4069" w:rsidRPr="00274525" w:rsidRDefault="00082851" w:rsidP="005613CF">
            <w:pPr>
              <w:pStyle w:val="Tablebody"/>
              <w:numPr>
                <w:ilvl w:val="0"/>
                <w:numId w:val="34"/>
              </w:numPr>
              <w:rPr>
                <w:rFonts w:cs="Arial"/>
              </w:rPr>
            </w:pPr>
            <w:r w:rsidRPr="00274525">
              <w:rPr>
                <w:rFonts w:cs="Arial"/>
              </w:rPr>
              <w:t>There are a few family/primary caregivers and other personal supports available that are supportive, willing, and capable of meeting the adolescent’s developmental, emotional, practical, and social needs.</w:t>
            </w:r>
          </w:p>
        </w:tc>
      </w:tr>
      <w:tr w:rsidR="004A4069" w:rsidRPr="00274525" w14:paraId="71AD2658" w14:textId="77777777" w:rsidTr="37A803E9">
        <w:trPr>
          <w:trHeight w:val="238"/>
          <w:tblHeader/>
        </w:trPr>
        <w:tc>
          <w:tcPr>
            <w:tcW w:w="9629" w:type="dxa"/>
            <w:shd w:val="clear" w:color="auto" w:fill="003C6A"/>
          </w:tcPr>
          <w:p w14:paraId="118335A1"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 xml:space="preserve">2 = Limited supports </w:t>
            </w:r>
          </w:p>
        </w:tc>
      </w:tr>
      <w:tr w:rsidR="004A4069" w:rsidRPr="00274525" w14:paraId="1FB30B36" w14:textId="77777777" w:rsidTr="37A803E9">
        <w:trPr>
          <w:trHeight w:val="238"/>
          <w:tblHeader/>
        </w:trPr>
        <w:tc>
          <w:tcPr>
            <w:tcW w:w="9629" w:type="dxa"/>
            <w:shd w:val="clear" w:color="auto" w:fill="E6ECF0"/>
          </w:tcPr>
          <w:p w14:paraId="65DF2174" w14:textId="6421D895" w:rsidR="00B27CB3" w:rsidRPr="00274525" w:rsidRDefault="00B27CB3" w:rsidP="005613CF">
            <w:pPr>
              <w:pStyle w:val="Tablebody"/>
              <w:numPr>
                <w:ilvl w:val="0"/>
                <w:numId w:val="35"/>
              </w:numPr>
              <w:rPr>
                <w:rFonts w:cs="Arial"/>
              </w:rPr>
            </w:pPr>
            <w:r w:rsidRPr="00274525">
              <w:rPr>
                <w:rFonts w:cs="Arial"/>
              </w:rPr>
              <w:t>There are a few family/primary caregivers available to provide support, but their willingness to provide support is variable or difficult to access, or the sources of support have insufficient resources or capabilities to meet the adolescent’s developmental, emotional, practical, and social needs whenever it is needed, or the adolescent is reluctant to utilise the available supports.</w:t>
            </w:r>
          </w:p>
          <w:p w14:paraId="464D5497" w14:textId="0A808067" w:rsidR="004A4069" w:rsidRPr="00274525" w:rsidRDefault="00B27CB3" w:rsidP="005613CF">
            <w:pPr>
              <w:pStyle w:val="Tablebody"/>
              <w:numPr>
                <w:ilvl w:val="0"/>
                <w:numId w:val="35"/>
              </w:numPr>
              <w:rPr>
                <w:rFonts w:cs="Arial"/>
              </w:rPr>
            </w:pPr>
            <w:r w:rsidRPr="00274525">
              <w:rPr>
                <w:rFonts w:cs="Arial"/>
              </w:rPr>
              <w:t xml:space="preserve">Other personal supports are available for the </w:t>
            </w:r>
            <w:r w:rsidR="004D3CA3">
              <w:rPr>
                <w:rFonts w:cs="Arial"/>
              </w:rPr>
              <w:t>adolescent</w:t>
            </w:r>
            <w:r w:rsidRPr="00274525">
              <w:rPr>
                <w:rFonts w:cs="Arial"/>
              </w:rPr>
              <w:t xml:space="preserve"> but only partially compensate for needs not met within the family.</w:t>
            </w:r>
          </w:p>
        </w:tc>
      </w:tr>
      <w:tr w:rsidR="004A4069" w:rsidRPr="00274525" w14:paraId="5025045F" w14:textId="77777777" w:rsidTr="37A803E9">
        <w:trPr>
          <w:trHeight w:val="238"/>
          <w:tblHeader/>
        </w:trPr>
        <w:tc>
          <w:tcPr>
            <w:tcW w:w="9629" w:type="dxa"/>
            <w:shd w:val="clear" w:color="auto" w:fill="003C6A"/>
          </w:tcPr>
          <w:p w14:paraId="32C1CEB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3 = Minimal supports</w:t>
            </w:r>
          </w:p>
        </w:tc>
      </w:tr>
      <w:tr w:rsidR="004A4069" w:rsidRPr="00274525" w14:paraId="32CE1D2C" w14:textId="77777777" w:rsidTr="37A803E9">
        <w:trPr>
          <w:trHeight w:val="238"/>
          <w:tblHeader/>
        </w:trPr>
        <w:tc>
          <w:tcPr>
            <w:tcW w:w="9629" w:type="dxa"/>
            <w:shd w:val="clear" w:color="auto" w:fill="E6ECF0"/>
          </w:tcPr>
          <w:p w14:paraId="4417015B" w14:textId="1A90E6A5" w:rsidR="00D15111" w:rsidRPr="00274525" w:rsidRDefault="00D15111" w:rsidP="005613CF">
            <w:pPr>
              <w:pStyle w:val="Tablebody"/>
              <w:numPr>
                <w:ilvl w:val="0"/>
                <w:numId w:val="36"/>
              </w:numPr>
              <w:rPr>
                <w:rFonts w:cs="Arial"/>
              </w:rPr>
            </w:pPr>
            <w:r w:rsidRPr="00274525">
              <w:rPr>
                <w:rFonts w:cs="Arial"/>
              </w:rPr>
              <w:t>Very few actual or potential useful sources of support are available, willing</w:t>
            </w:r>
            <w:r w:rsidR="009F10DD">
              <w:rPr>
                <w:rFonts w:cs="Arial"/>
              </w:rPr>
              <w:t>,</w:t>
            </w:r>
            <w:r w:rsidRPr="00274525">
              <w:rPr>
                <w:rFonts w:cs="Arial"/>
              </w:rPr>
              <w:t xml:space="preserve"> and capable of meeting the adolescent’s developmental, emotional, practical, and social needs.</w:t>
            </w:r>
          </w:p>
          <w:p w14:paraId="381C5AA4" w14:textId="761E6107" w:rsidR="004A4069" w:rsidRPr="00274525" w:rsidRDefault="00D15111" w:rsidP="005613CF">
            <w:pPr>
              <w:pStyle w:val="Tablebody"/>
              <w:numPr>
                <w:ilvl w:val="0"/>
                <w:numId w:val="36"/>
              </w:numPr>
              <w:rPr>
                <w:rFonts w:cs="Arial"/>
              </w:rPr>
            </w:pPr>
            <w:r w:rsidRPr="00274525">
              <w:rPr>
                <w:rFonts w:cs="Arial"/>
              </w:rPr>
              <w:t>There are serious limitations in the capacity or availability of supports outside the family, so that developmental, emotional, practical</w:t>
            </w:r>
            <w:r w:rsidR="005140E6">
              <w:rPr>
                <w:rFonts w:cs="Arial"/>
              </w:rPr>
              <w:t>,</w:t>
            </w:r>
            <w:r w:rsidRPr="00274525">
              <w:rPr>
                <w:rFonts w:cs="Arial"/>
              </w:rPr>
              <w:t xml:space="preserve"> or social needs are mostly unmet.</w:t>
            </w:r>
          </w:p>
        </w:tc>
      </w:tr>
      <w:tr w:rsidR="004A4069" w:rsidRPr="00274525" w14:paraId="0271CE2B" w14:textId="77777777" w:rsidTr="37A803E9">
        <w:trPr>
          <w:trHeight w:val="238"/>
          <w:tblHeader/>
        </w:trPr>
        <w:tc>
          <w:tcPr>
            <w:tcW w:w="9629" w:type="dxa"/>
            <w:shd w:val="clear" w:color="auto" w:fill="003C6A"/>
          </w:tcPr>
          <w:p w14:paraId="2841E16D" w14:textId="77777777" w:rsidR="004A4069" w:rsidRPr="00274525" w:rsidRDefault="004A4069" w:rsidP="00EA7E00">
            <w:pPr>
              <w:pStyle w:val="Tableheading"/>
              <w:spacing w:line="240" w:lineRule="auto"/>
              <w:rPr>
                <w:rFonts w:ascii="Arial" w:hAnsi="Arial" w:cs="Arial"/>
                <w:b w:val="0"/>
                <w:bCs w:val="0"/>
              </w:rPr>
            </w:pPr>
            <w:r w:rsidRPr="00274525">
              <w:rPr>
                <w:rFonts w:ascii="Arial" w:hAnsi="Arial" w:cs="Arial"/>
                <w:color w:val="F16E3D"/>
                <w:sz w:val="24"/>
                <w:szCs w:val="24"/>
              </w:rPr>
              <w:t>4 = No supports</w:t>
            </w:r>
          </w:p>
        </w:tc>
      </w:tr>
      <w:tr w:rsidR="004A4069" w:rsidRPr="00274525" w14:paraId="4EFFDEDF" w14:textId="77777777" w:rsidTr="37A803E9">
        <w:trPr>
          <w:trHeight w:val="238"/>
          <w:tblHeader/>
        </w:trPr>
        <w:tc>
          <w:tcPr>
            <w:tcW w:w="9629" w:type="dxa"/>
            <w:shd w:val="clear" w:color="auto" w:fill="E6ECF0"/>
          </w:tcPr>
          <w:p w14:paraId="62FF0A9B" w14:textId="184B27BC" w:rsidR="004A4069" w:rsidRPr="00274525" w:rsidRDefault="004A4069" w:rsidP="005613CF">
            <w:pPr>
              <w:pStyle w:val="Tablebody"/>
              <w:numPr>
                <w:ilvl w:val="0"/>
                <w:numId w:val="37"/>
              </w:numPr>
              <w:rPr>
                <w:rFonts w:cs="Arial"/>
              </w:rPr>
            </w:pPr>
            <w:r w:rsidRPr="37A803E9">
              <w:rPr>
                <w:rFonts w:cs="Arial"/>
              </w:rPr>
              <w:t>No useful sources of support are available, and developmental, emotional, practical, and</w:t>
            </w:r>
            <w:r w:rsidR="3284281B" w:rsidRPr="37A803E9">
              <w:rPr>
                <w:rFonts w:cs="Arial"/>
              </w:rPr>
              <w:t>/or</w:t>
            </w:r>
            <w:r w:rsidRPr="37A803E9">
              <w:rPr>
                <w:rFonts w:cs="Arial"/>
              </w:rPr>
              <w:t xml:space="preserve"> social needs are mostly unmet.</w:t>
            </w:r>
          </w:p>
          <w:p w14:paraId="6D46C4FC" w14:textId="4738C0ED" w:rsidR="004A4069" w:rsidRPr="00274525" w:rsidRDefault="004A4069" w:rsidP="005613CF">
            <w:pPr>
              <w:pStyle w:val="Tablebody"/>
              <w:numPr>
                <w:ilvl w:val="0"/>
                <w:numId w:val="37"/>
              </w:numPr>
              <w:rPr>
                <w:rFonts w:cs="Arial"/>
              </w:rPr>
            </w:pPr>
            <w:r w:rsidRPr="00274525">
              <w:rPr>
                <w:rFonts w:cs="Arial"/>
              </w:rPr>
              <w:t xml:space="preserve">The </w:t>
            </w:r>
            <w:r w:rsidR="00E70749" w:rsidRPr="00274525">
              <w:rPr>
                <w:rFonts w:cs="Arial"/>
              </w:rPr>
              <w:t>adolescent</w:t>
            </w:r>
            <w:r w:rsidRPr="00274525">
              <w:rPr>
                <w:rFonts w:cs="Arial"/>
              </w:rPr>
              <w:t xml:space="preserve"> has no access to other supports that could compensate for needs not met within the family.</w:t>
            </w:r>
          </w:p>
        </w:tc>
      </w:tr>
    </w:tbl>
    <w:p w14:paraId="4F63CA5F" w14:textId="77777777" w:rsidR="008601B2" w:rsidRPr="008814E3" w:rsidRDefault="008601B2" w:rsidP="00991BB0">
      <w:pPr>
        <w:pStyle w:val="Heading3"/>
      </w:pPr>
      <w:bookmarkStart w:id="87" w:name="_Toc87544149"/>
      <w:bookmarkStart w:id="88" w:name="_Toc167784964"/>
      <w:r w:rsidRPr="008814E3">
        <w:t>Domain 8 – Engagement and motivation</w:t>
      </w:r>
      <w:bookmarkEnd w:id="87"/>
      <w:bookmarkEnd w:id="88"/>
    </w:p>
    <w:p w14:paraId="42578FCE" w14:textId="0EFF41EE" w:rsidR="008601B2" w:rsidRPr="00F92C0C" w:rsidRDefault="008601B2" w:rsidP="00F92C0C">
      <w:pPr>
        <w:rPr>
          <w:rFonts w:hAnsiTheme="minorHAnsi" w:cstheme="minorHAnsi"/>
        </w:rPr>
      </w:pPr>
      <w:r w:rsidRPr="00F92C0C">
        <w:rPr>
          <w:rFonts w:hAnsiTheme="minorHAnsi" w:cstheme="minorHAnsi"/>
        </w:rPr>
        <w:t>This domain considers the adolescent or their parent/caregiver</w:t>
      </w:r>
      <w:r w:rsidRPr="00F92C0C">
        <w:rPr>
          <w:rFonts w:hAnsiTheme="minorHAnsi" w:cstheme="minorHAnsi"/>
        </w:rPr>
        <w:t>’</w:t>
      </w:r>
      <w:r w:rsidRPr="00F92C0C">
        <w:rPr>
          <w:rFonts w:hAnsiTheme="minorHAnsi" w:cstheme="minorHAnsi"/>
        </w:rPr>
        <w:t>s awareness of the mental health issue and their motivation to engage in or accept assistance.</w:t>
      </w:r>
    </w:p>
    <w:p w14:paraId="34349DE4" w14:textId="77777777" w:rsidR="008601B2" w:rsidRPr="00F92C0C" w:rsidRDefault="008601B2" w:rsidP="00F92C0C">
      <w:pPr>
        <w:rPr>
          <w:rFonts w:hAnsiTheme="minorHAnsi" w:cstheme="minorHAnsi"/>
        </w:rPr>
      </w:pPr>
      <w:r w:rsidRPr="00F92C0C">
        <w:rPr>
          <w:rFonts w:hAnsiTheme="minorHAnsi" w:cstheme="minorHAnsi"/>
        </w:rPr>
        <w:t>Many adolescents do not have the agency or resources required to seek and access services and support independently. Therefore, the engagement and motivation of the parent/caregiver is the primary determinant of access and uptake, and the parent/caregiver sub-scale is used. Whilst the parent/caregiver sub-scale rates the engagement and motivation of the parent/caregivers, the adolescent should be included in discussions, using language they understand, and supported to express their choices, preferences, fears, and goals about referral next steps.</w:t>
      </w:r>
    </w:p>
    <w:p w14:paraId="6199F550" w14:textId="77777777" w:rsidR="008601B2" w:rsidRPr="00F92C0C" w:rsidRDefault="008601B2" w:rsidP="00F92C0C">
      <w:pPr>
        <w:rPr>
          <w:rFonts w:hAnsiTheme="minorHAnsi" w:cstheme="minorHAnsi"/>
        </w:rPr>
      </w:pPr>
      <w:r w:rsidRPr="00F92C0C">
        <w:rPr>
          <w:rFonts w:hAnsiTheme="minorHAnsi" w:cstheme="minorHAnsi"/>
        </w:rPr>
        <w:t>The parent/caregiver sub-scale is used when the adolescent cannot exercise decision-making control of their healthcare decisions. The parent/caregiver sub-scale considers:</w:t>
      </w:r>
    </w:p>
    <w:p w14:paraId="6A64F4D2" w14:textId="77777777" w:rsidR="008601B2" w:rsidRPr="00692467" w:rsidRDefault="008601B2" w:rsidP="00144654">
      <w:pPr>
        <w:pStyle w:val="Bulletlevel1"/>
      </w:pPr>
      <w:r w:rsidRPr="00692467">
        <w:t>Ability and capacity to support the adolescent to manage the condition.</w:t>
      </w:r>
    </w:p>
    <w:p w14:paraId="3E1118AC" w14:textId="77777777" w:rsidR="008601B2" w:rsidRPr="00692467" w:rsidRDefault="008601B2" w:rsidP="00144654">
      <w:pPr>
        <w:pStyle w:val="Bulletlevel1"/>
      </w:pPr>
      <w:r w:rsidRPr="00692467">
        <w:t>The parent/caregiver’s motivation to assist the adolescent to access necessary support (critical if considering self-management options).</w:t>
      </w:r>
    </w:p>
    <w:p w14:paraId="30EC460B" w14:textId="77777777" w:rsidR="008601B2" w:rsidRPr="00F92C0C" w:rsidRDefault="008601B2" w:rsidP="00F92C0C">
      <w:pPr>
        <w:rPr>
          <w:rFonts w:hAnsiTheme="minorHAnsi" w:cstheme="minorHAnsi"/>
        </w:rPr>
      </w:pPr>
      <w:r w:rsidRPr="00F92C0C">
        <w:rPr>
          <w:rFonts w:hAnsiTheme="minorHAnsi" w:cstheme="minorHAnsi"/>
        </w:rPr>
        <w:lastRenderedPageBreak/>
        <w:t>Conversely, where the adolescent can exercise decision-making control of their healthcare decisions, the adolescent's engagement and motivation take precedence (adolescent sub-scale). The adolescent sub-scale considers:</w:t>
      </w:r>
    </w:p>
    <w:p w14:paraId="7347D960" w14:textId="1DF92931" w:rsidR="008601B2" w:rsidRPr="00054054" w:rsidRDefault="00D522B0" w:rsidP="00144654">
      <w:pPr>
        <w:pStyle w:val="Bulletlevel1"/>
      </w:pPr>
      <w:r w:rsidRPr="00054054">
        <w:t>T</w:t>
      </w:r>
      <w:r w:rsidR="008601B2" w:rsidRPr="00054054">
        <w:t>he adolescent’s motivation to participate in the recommended services and support.</w:t>
      </w:r>
    </w:p>
    <w:p w14:paraId="09DF0532" w14:textId="3E091AD7" w:rsidR="008601B2" w:rsidRPr="00DB7757" w:rsidRDefault="00A07DE8" w:rsidP="00DB7757">
      <w:pPr>
        <w:pStyle w:val="Heading4"/>
        <w:rPr>
          <w:sz w:val="22"/>
          <w:szCs w:val="20"/>
        </w:rPr>
      </w:pPr>
      <w:r w:rsidRPr="00DB7757">
        <w:rPr>
          <w:sz w:val="22"/>
          <w:szCs w:val="20"/>
        </w:rPr>
        <w:t>Parent/Caregiver Sub-scale</w:t>
      </w:r>
    </w:p>
    <w:p w14:paraId="4BD70317" w14:textId="7191086C" w:rsidR="008601B2" w:rsidRPr="00444263" w:rsidRDefault="008601B2" w:rsidP="008601B2">
      <w:pPr>
        <w:rPr>
          <w:i/>
          <w:iCs/>
        </w:rPr>
      </w:pPr>
      <w:r w:rsidRPr="009A06C5">
        <w:rPr>
          <w:i/>
          <w:iCs/>
        </w:rPr>
        <w:t xml:space="preserve">Use the parent sub-scale where the adolescent </w:t>
      </w:r>
      <w:r>
        <w:rPr>
          <w:i/>
          <w:iCs/>
        </w:rPr>
        <w:t>cannot</w:t>
      </w:r>
      <w:r w:rsidRPr="009A06C5">
        <w:rPr>
          <w:i/>
          <w:iCs/>
        </w:rPr>
        <w:t xml:space="preserve"> exercise decision-making control of their healthcare decis</w:t>
      </w:r>
      <w:r w:rsidRPr="007258D8">
        <w:rPr>
          <w:i/>
          <w:iCs/>
        </w:rPr>
        <w:t>ions.</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9B7123" w:rsidRPr="007E2854" w14:paraId="08E97091" w14:textId="77777777" w:rsidTr="3817ED88">
        <w:trPr>
          <w:trHeight w:val="238"/>
        </w:trPr>
        <w:tc>
          <w:tcPr>
            <w:tcW w:w="9629" w:type="dxa"/>
            <w:shd w:val="clear" w:color="auto" w:fill="003C6A"/>
          </w:tcPr>
          <w:p w14:paraId="43BEC71D" w14:textId="29F9C0D1"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0 = Optimal</w:t>
            </w:r>
          </w:p>
        </w:tc>
      </w:tr>
      <w:tr w:rsidR="009B7123" w:rsidRPr="007E2854" w14:paraId="0ED61BF5" w14:textId="77777777" w:rsidTr="3817ED88">
        <w:trPr>
          <w:trHeight w:val="238"/>
          <w:tblHeader/>
        </w:trPr>
        <w:tc>
          <w:tcPr>
            <w:tcW w:w="9629" w:type="dxa"/>
            <w:shd w:val="clear" w:color="auto" w:fill="E6ECF0"/>
          </w:tcPr>
          <w:p w14:paraId="5B7343BE" w14:textId="633C198B" w:rsidR="00171073" w:rsidRPr="00274525" w:rsidRDefault="00171073" w:rsidP="005613CF">
            <w:pPr>
              <w:pStyle w:val="Tablebody"/>
              <w:numPr>
                <w:ilvl w:val="0"/>
                <w:numId w:val="42"/>
              </w:numPr>
              <w:rPr>
                <w:rFonts w:cs="Arial"/>
              </w:rPr>
            </w:pPr>
            <w:r w:rsidRPr="00274525">
              <w:rPr>
                <w:rFonts w:cs="Arial"/>
              </w:rPr>
              <w:t>The parent/caregiver is</w:t>
            </w:r>
            <w:r w:rsidR="008B6E4F" w:rsidRPr="00274525">
              <w:rPr>
                <w:rFonts w:cs="Arial"/>
              </w:rPr>
              <w:t xml:space="preserve"> </w:t>
            </w:r>
            <w:r w:rsidRPr="00274525">
              <w:rPr>
                <w:rFonts w:cs="Arial"/>
              </w:rPr>
              <w:t>motivated and capable of participating fully in the recommended services and supports.</w:t>
            </w:r>
          </w:p>
          <w:p w14:paraId="784F21F1" w14:textId="174528C2" w:rsidR="009B7123" w:rsidRPr="00274525" w:rsidRDefault="00171073" w:rsidP="005613CF">
            <w:pPr>
              <w:pStyle w:val="Tablebody"/>
              <w:numPr>
                <w:ilvl w:val="0"/>
                <w:numId w:val="42"/>
              </w:numPr>
              <w:rPr>
                <w:rFonts w:cs="Arial"/>
              </w:rPr>
            </w:pPr>
            <w:r w:rsidRPr="00274525">
              <w:rPr>
                <w:rFonts w:cs="Arial"/>
              </w:rPr>
              <w:t xml:space="preserve">The parent/caregiver </w:t>
            </w:r>
            <w:proofErr w:type="gramStart"/>
            <w:r w:rsidRPr="00274525">
              <w:rPr>
                <w:rFonts w:cs="Arial"/>
              </w:rPr>
              <w:t>is capable of taking</w:t>
            </w:r>
            <w:proofErr w:type="gramEnd"/>
            <w:r w:rsidRPr="00274525">
              <w:rPr>
                <w:rFonts w:cs="Arial"/>
              </w:rPr>
              <w:t xml:space="preserve"> an active role in supporting the adolescent to manage the condition.</w:t>
            </w:r>
          </w:p>
        </w:tc>
      </w:tr>
      <w:tr w:rsidR="009B7123" w:rsidRPr="007E2854" w14:paraId="2A47D189" w14:textId="77777777" w:rsidTr="3817ED88">
        <w:trPr>
          <w:trHeight w:val="238"/>
          <w:tblHeader/>
        </w:trPr>
        <w:tc>
          <w:tcPr>
            <w:tcW w:w="9629" w:type="dxa"/>
            <w:shd w:val="clear" w:color="auto" w:fill="003C6A"/>
          </w:tcPr>
          <w:p w14:paraId="59C65F6D" w14:textId="2EC310FB"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1 = Positive</w:t>
            </w:r>
          </w:p>
        </w:tc>
      </w:tr>
      <w:tr w:rsidR="009B7123" w:rsidRPr="007E2854" w14:paraId="20C55A9C" w14:textId="77777777" w:rsidTr="3817ED88">
        <w:trPr>
          <w:trHeight w:val="238"/>
          <w:tblHeader/>
        </w:trPr>
        <w:tc>
          <w:tcPr>
            <w:tcW w:w="9629" w:type="dxa"/>
            <w:shd w:val="clear" w:color="auto" w:fill="E6ECF0"/>
          </w:tcPr>
          <w:p w14:paraId="60B41CAD" w14:textId="13ACDF83" w:rsidR="00171073" w:rsidRPr="00274525" w:rsidRDefault="00171073" w:rsidP="005613CF">
            <w:pPr>
              <w:pStyle w:val="Tablebody"/>
              <w:numPr>
                <w:ilvl w:val="0"/>
                <w:numId w:val="43"/>
              </w:numPr>
              <w:rPr>
                <w:rFonts w:cs="Arial"/>
              </w:rPr>
            </w:pPr>
            <w:r w:rsidRPr="00274525">
              <w:rPr>
                <w:rFonts w:cs="Arial"/>
              </w:rPr>
              <w:t>The parent/caregiver is mostly willing to accept and participate in the recommended services and support.</w:t>
            </w:r>
          </w:p>
          <w:p w14:paraId="4CE24D89" w14:textId="61F56BEA" w:rsidR="009B7123" w:rsidRPr="00274525" w:rsidRDefault="00171073" w:rsidP="005613CF">
            <w:pPr>
              <w:pStyle w:val="Tablebody"/>
              <w:numPr>
                <w:ilvl w:val="0"/>
                <w:numId w:val="43"/>
              </w:numPr>
              <w:rPr>
                <w:rFonts w:cs="Arial"/>
                <w:szCs w:val="20"/>
              </w:rPr>
            </w:pPr>
            <w:r w:rsidRPr="00274525">
              <w:rPr>
                <w:rFonts w:cs="Arial"/>
              </w:rPr>
              <w:t>The parent/caregiver can mostly take an active role in supporting the adolescent to manage the condition.</w:t>
            </w:r>
          </w:p>
        </w:tc>
      </w:tr>
      <w:tr w:rsidR="009B7123" w:rsidRPr="007E2854" w14:paraId="0C91FF71" w14:textId="77777777" w:rsidTr="3817ED88">
        <w:trPr>
          <w:trHeight w:val="238"/>
          <w:tblHeader/>
        </w:trPr>
        <w:tc>
          <w:tcPr>
            <w:tcW w:w="9629" w:type="dxa"/>
            <w:shd w:val="clear" w:color="auto" w:fill="003C6A"/>
          </w:tcPr>
          <w:p w14:paraId="203E2EB1" w14:textId="6E360541"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2 = Limited or mixed</w:t>
            </w:r>
          </w:p>
        </w:tc>
      </w:tr>
      <w:tr w:rsidR="009B7123" w:rsidRPr="007E2854" w14:paraId="2765E0A6" w14:textId="77777777" w:rsidTr="3817ED88">
        <w:trPr>
          <w:trHeight w:val="238"/>
          <w:tblHeader/>
        </w:trPr>
        <w:tc>
          <w:tcPr>
            <w:tcW w:w="9629" w:type="dxa"/>
            <w:shd w:val="clear" w:color="auto" w:fill="E6ECF0"/>
          </w:tcPr>
          <w:p w14:paraId="64C245AA" w14:textId="6A075B49" w:rsidR="00171073" w:rsidRPr="00274525" w:rsidRDefault="00171073" w:rsidP="005613CF">
            <w:pPr>
              <w:pStyle w:val="Tablebody"/>
              <w:numPr>
                <w:ilvl w:val="0"/>
                <w:numId w:val="44"/>
              </w:numPr>
              <w:rPr>
                <w:rFonts w:cs="Arial"/>
              </w:rPr>
            </w:pPr>
            <w:r w:rsidRPr="00274525">
              <w:rPr>
                <w:rFonts w:cs="Arial"/>
              </w:rPr>
              <w:t>The parent/caregiver is unsure whether they will accept or participate in the recommended services and supports or has limited capacity to do so.</w:t>
            </w:r>
          </w:p>
          <w:p w14:paraId="6B11DD5B" w14:textId="1BDD77DD" w:rsidR="009B7123" w:rsidRPr="00274525" w:rsidRDefault="45D80D87" w:rsidP="005613CF">
            <w:pPr>
              <w:pStyle w:val="Tablebody"/>
              <w:numPr>
                <w:ilvl w:val="0"/>
                <w:numId w:val="44"/>
              </w:numPr>
              <w:rPr>
                <w:rFonts w:cs="Arial"/>
              </w:rPr>
            </w:pPr>
            <w:r w:rsidRPr="3817ED88">
              <w:rPr>
                <w:rFonts w:cs="Arial"/>
              </w:rPr>
              <w:t>There is significant divergence between the parents/caregivers in the level of engagement</w:t>
            </w:r>
            <w:r w:rsidR="0E3F5C0B" w:rsidRPr="3817ED88">
              <w:rPr>
                <w:rFonts w:cs="Arial"/>
              </w:rPr>
              <w:t>,</w:t>
            </w:r>
            <w:r w:rsidRPr="3817ED88">
              <w:rPr>
                <w:rFonts w:cs="Arial"/>
              </w:rPr>
              <w:t xml:space="preserve"> motivation</w:t>
            </w:r>
            <w:r w:rsidR="3FF5A945" w:rsidRPr="3817ED88">
              <w:rPr>
                <w:rFonts w:cs="Arial"/>
              </w:rPr>
              <w:t>,</w:t>
            </w:r>
            <w:r w:rsidRPr="3817ED88">
              <w:rPr>
                <w:rFonts w:cs="Arial"/>
              </w:rPr>
              <w:t xml:space="preserve"> </w:t>
            </w:r>
            <w:r w:rsidR="5CF5BE4A" w:rsidRPr="3817ED88">
              <w:rPr>
                <w:rFonts w:cs="Arial"/>
              </w:rPr>
              <w:t xml:space="preserve">or ability </w:t>
            </w:r>
            <w:r w:rsidRPr="3817ED88">
              <w:rPr>
                <w:rFonts w:cs="Arial"/>
              </w:rPr>
              <w:t>to participate in the recommended services and supports.</w:t>
            </w:r>
          </w:p>
        </w:tc>
      </w:tr>
      <w:tr w:rsidR="009B7123" w:rsidRPr="007E2854" w14:paraId="42652E45" w14:textId="77777777" w:rsidTr="3817ED88">
        <w:trPr>
          <w:trHeight w:val="238"/>
          <w:tblHeader/>
        </w:trPr>
        <w:tc>
          <w:tcPr>
            <w:tcW w:w="9629" w:type="dxa"/>
            <w:shd w:val="clear" w:color="auto" w:fill="003C6A"/>
          </w:tcPr>
          <w:p w14:paraId="58013BEF" w14:textId="4FB5647C"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3 = Minimal</w:t>
            </w:r>
          </w:p>
        </w:tc>
      </w:tr>
      <w:tr w:rsidR="009B7123" w:rsidRPr="007E2854" w14:paraId="1BC3A17C" w14:textId="77777777" w:rsidTr="3817ED88">
        <w:trPr>
          <w:trHeight w:val="238"/>
          <w:tblHeader/>
        </w:trPr>
        <w:tc>
          <w:tcPr>
            <w:tcW w:w="9629" w:type="dxa"/>
            <w:shd w:val="clear" w:color="auto" w:fill="E6ECF0"/>
          </w:tcPr>
          <w:p w14:paraId="605BA197" w14:textId="11200886" w:rsidR="00171073" w:rsidRPr="00274525" w:rsidRDefault="00171073" w:rsidP="005613CF">
            <w:pPr>
              <w:pStyle w:val="Tablebody"/>
              <w:numPr>
                <w:ilvl w:val="0"/>
                <w:numId w:val="45"/>
              </w:numPr>
              <w:rPr>
                <w:rFonts w:cs="Arial"/>
              </w:rPr>
            </w:pPr>
            <w:r w:rsidRPr="00274525">
              <w:rPr>
                <w:rFonts w:cs="Arial"/>
              </w:rPr>
              <w:t>The parent/caregiver cannot participate in the recommended services and support without considerable practical or emotional assistance.</w:t>
            </w:r>
          </w:p>
          <w:p w14:paraId="54A3676D" w14:textId="14F3B4A7" w:rsidR="009B7123" w:rsidRPr="00274525" w:rsidRDefault="00171073" w:rsidP="005613CF">
            <w:pPr>
              <w:pStyle w:val="Tablebody"/>
              <w:numPr>
                <w:ilvl w:val="0"/>
                <w:numId w:val="45"/>
              </w:numPr>
              <w:rPr>
                <w:rFonts w:cs="Arial"/>
              </w:rPr>
            </w:pPr>
            <w:r w:rsidRPr="00274525">
              <w:rPr>
                <w:rFonts w:cs="Arial"/>
              </w:rPr>
              <w:t>Despite the adolescent requiring them, the parent/caregiver has not facilitated access to services and supports in the past due to low engagement or motivation.</w:t>
            </w:r>
          </w:p>
        </w:tc>
      </w:tr>
      <w:tr w:rsidR="009B7123" w:rsidRPr="007E2854" w14:paraId="08A1F549" w14:textId="77777777" w:rsidTr="3817ED88">
        <w:trPr>
          <w:trHeight w:val="238"/>
          <w:tblHeader/>
        </w:trPr>
        <w:tc>
          <w:tcPr>
            <w:tcW w:w="9629" w:type="dxa"/>
            <w:shd w:val="clear" w:color="auto" w:fill="003C6A"/>
          </w:tcPr>
          <w:p w14:paraId="3EACDCDE" w14:textId="62FECC78" w:rsidR="009B7123" w:rsidRPr="00274525" w:rsidRDefault="00171073" w:rsidP="00EA7E00">
            <w:pPr>
              <w:pStyle w:val="Tableheading"/>
              <w:spacing w:line="240" w:lineRule="auto"/>
              <w:rPr>
                <w:rFonts w:ascii="Arial" w:hAnsi="Arial" w:cs="Arial"/>
                <w:b w:val="0"/>
                <w:bCs w:val="0"/>
              </w:rPr>
            </w:pPr>
            <w:r w:rsidRPr="00274525">
              <w:rPr>
                <w:rFonts w:ascii="Arial" w:hAnsi="Arial" w:cs="Arial"/>
                <w:color w:val="F16E3D"/>
                <w:sz w:val="24"/>
                <w:szCs w:val="24"/>
              </w:rPr>
              <w:t>4 = Disengaged</w:t>
            </w:r>
          </w:p>
        </w:tc>
      </w:tr>
      <w:tr w:rsidR="009B7123" w:rsidRPr="007E2854" w14:paraId="71FC32D8" w14:textId="77777777" w:rsidTr="3817ED88">
        <w:trPr>
          <w:trHeight w:val="238"/>
          <w:tblHeader/>
        </w:trPr>
        <w:tc>
          <w:tcPr>
            <w:tcW w:w="9629" w:type="dxa"/>
            <w:shd w:val="clear" w:color="auto" w:fill="E6ECF0"/>
          </w:tcPr>
          <w:p w14:paraId="72D86088" w14:textId="64663871" w:rsidR="009B7123" w:rsidRPr="00274525" w:rsidRDefault="00171073" w:rsidP="005613CF">
            <w:pPr>
              <w:pStyle w:val="Tablebody"/>
              <w:numPr>
                <w:ilvl w:val="0"/>
                <w:numId w:val="46"/>
              </w:numPr>
              <w:rPr>
                <w:rFonts w:cs="Arial"/>
              </w:rPr>
            </w:pPr>
            <w:r w:rsidRPr="00274525">
              <w:rPr>
                <w:rFonts w:cs="Arial"/>
              </w:rPr>
              <w:t>The parent/caregiver cannot support participation in services and supports or avoids potentially useful and available supports.</w:t>
            </w:r>
          </w:p>
        </w:tc>
      </w:tr>
    </w:tbl>
    <w:p w14:paraId="207D6F7F" w14:textId="07B51C09" w:rsidR="008601B2" w:rsidRPr="00001AB7" w:rsidRDefault="00A07DE8" w:rsidP="00DB7757">
      <w:pPr>
        <w:pStyle w:val="Heading4"/>
        <w:rPr>
          <w:sz w:val="22"/>
          <w:szCs w:val="20"/>
        </w:rPr>
      </w:pPr>
      <w:r w:rsidRPr="00001AB7">
        <w:rPr>
          <w:sz w:val="22"/>
          <w:szCs w:val="20"/>
        </w:rPr>
        <w:lastRenderedPageBreak/>
        <w:t>Adolescent Sub-scale</w:t>
      </w:r>
    </w:p>
    <w:p w14:paraId="072B1D4D" w14:textId="610C7200" w:rsidR="008601B2" w:rsidRPr="00D03943" w:rsidRDefault="008601B2" w:rsidP="00C154DA">
      <w:pPr>
        <w:keepNext/>
        <w:rPr>
          <w:i/>
          <w:iCs/>
        </w:rPr>
      </w:pPr>
      <w:r w:rsidRPr="008D319A">
        <w:rPr>
          <w:i/>
          <w:iCs/>
        </w:rPr>
        <w:t xml:space="preserve">Use the adolescent sub-scale where the adolescent </w:t>
      </w:r>
      <w:r>
        <w:rPr>
          <w:i/>
          <w:iCs/>
        </w:rPr>
        <w:t>can</w:t>
      </w:r>
      <w:r w:rsidRPr="00D03943">
        <w:rPr>
          <w:i/>
          <w:iCs/>
        </w:rPr>
        <w:t xml:space="preserve"> ex</w:t>
      </w:r>
      <w:r w:rsidRPr="008D319A">
        <w:rPr>
          <w:i/>
          <w:iCs/>
        </w:rPr>
        <w:t xml:space="preserve">ercise decision-making control of their healthcare decisions. </w:t>
      </w:r>
      <w:r w:rsidRPr="009E3BCF">
        <w:rPr>
          <w:i/>
          <w:iCs/>
        </w:rPr>
        <w:t xml:space="preserve">In most instances, when working with a mature minor (see </w:t>
      </w:r>
      <w:r w:rsidR="00E155D7" w:rsidRPr="00FE3695">
        <w:rPr>
          <w:i/>
          <w:iCs/>
        </w:rPr>
        <w:t>practice point on informed consent</w:t>
      </w:r>
      <w:r w:rsidR="00FE3695">
        <w:rPr>
          <w:i/>
          <w:iCs/>
        </w:rPr>
        <w:t xml:space="preserve"> in Part A</w:t>
      </w:r>
      <w:r w:rsidRPr="009E3BCF">
        <w:rPr>
          <w:i/>
          <w:iCs/>
        </w:rPr>
        <w:t>)</w:t>
      </w:r>
      <w:r>
        <w:rPr>
          <w:i/>
          <w:iCs/>
        </w:rPr>
        <w:t>,</w:t>
      </w:r>
      <w:r w:rsidRPr="009E3BCF">
        <w:rPr>
          <w:i/>
          <w:iCs/>
        </w:rPr>
        <w:t xml:space="preserve"> the use of the adolescent sub-scale will be appropriate.</w:t>
      </w:r>
    </w:p>
    <w:tbl>
      <w:tblPr>
        <w:tblStyle w:val="TableGrid"/>
        <w:tblW w:w="9629"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85" w:type="dxa"/>
          <w:left w:w="85" w:type="dxa"/>
          <w:bottom w:w="85" w:type="dxa"/>
          <w:right w:w="85" w:type="dxa"/>
        </w:tblCellMar>
        <w:tblLook w:val="04A0" w:firstRow="1" w:lastRow="0" w:firstColumn="1" w:lastColumn="0" w:noHBand="0" w:noVBand="1"/>
      </w:tblPr>
      <w:tblGrid>
        <w:gridCol w:w="9629"/>
      </w:tblGrid>
      <w:tr w:rsidR="005D4C07" w:rsidRPr="00274525" w14:paraId="578EB7A8" w14:textId="77777777" w:rsidTr="00EA7E00">
        <w:trPr>
          <w:trHeight w:val="238"/>
          <w:tblHeader/>
        </w:trPr>
        <w:tc>
          <w:tcPr>
            <w:tcW w:w="9629" w:type="dxa"/>
            <w:shd w:val="clear" w:color="auto" w:fill="003C6A"/>
          </w:tcPr>
          <w:p w14:paraId="58372B8D"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0 = Optimal</w:t>
            </w:r>
          </w:p>
        </w:tc>
      </w:tr>
      <w:tr w:rsidR="005D4C07" w:rsidRPr="00274525" w14:paraId="46427E01" w14:textId="77777777" w:rsidTr="00EA7E00">
        <w:trPr>
          <w:trHeight w:val="238"/>
          <w:tblHeader/>
        </w:trPr>
        <w:tc>
          <w:tcPr>
            <w:tcW w:w="9629" w:type="dxa"/>
            <w:shd w:val="clear" w:color="auto" w:fill="E6ECF0"/>
          </w:tcPr>
          <w:p w14:paraId="0E5CBEB4" w14:textId="77777777" w:rsidR="005D4C07" w:rsidRPr="00274525" w:rsidRDefault="005D4C07" w:rsidP="005613CF">
            <w:pPr>
              <w:pStyle w:val="Tablebody"/>
              <w:numPr>
                <w:ilvl w:val="0"/>
                <w:numId w:val="47"/>
              </w:numPr>
              <w:rPr>
                <w:rFonts w:cs="Arial"/>
              </w:rPr>
            </w:pPr>
            <w:r w:rsidRPr="00274525">
              <w:rPr>
                <w:rFonts w:cs="Arial"/>
              </w:rPr>
              <w:t>The adolescent is motivated to participate in the recommended services and support.</w:t>
            </w:r>
          </w:p>
          <w:p w14:paraId="451EB640" w14:textId="625E0AE4" w:rsidR="005D4C07" w:rsidRPr="00274525" w:rsidRDefault="005D4C07" w:rsidP="005613CF">
            <w:pPr>
              <w:pStyle w:val="Tablebody"/>
              <w:numPr>
                <w:ilvl w:val="0"/>
                <w:numId w:val="47"/>
              </w:numPr>
              <w:rPr>
                <w:rFonts w:cs="Arial"/>
              </w:rPr>
            </w:pPr>
            <w:r w:rsidRPr="00274525">
              <w:rPr>
                <w:rFonts w:cs="Arial"/>
              </w:rPr>
              <w:t xml:space="preserve">The adolescent </w:t>
            </w:r>
            <w:proofErr w:type="gramStart"/>
            <w:r w:rsidRPr="00274525">
              <w:rPr>
                <w:rFonts w:cs="Arial"/>
              </w:rPr>
              <w:t>is capable of taking</w:t>
            </w:r>
            <w:proofErr w:type="gramEnd"/>
            <w:r w:rsidRPr="00274525">
              <w:rPr>
                <w:rFonts w:cs="Arial"/>
              </w:rPr>
              <w:t xml:space="preserve"> an active role in managing the condition.</w:t>
            </w:r>
          </w:p>
        </w:tc>
      </w:tr>
      <w:tr w:rsidR="005D4C07" w:rsidRPr="00274525" w14:paraId="222D91DD" w14:textId="77777777" w:rsidTr="00EA7E00">
        <w:trPr>
          <w:trHeight w:val="238"/>
          <w:tblHeader/>
        </w:trPr>
        <w:tc>
          <w:tcPr>
            <w:tcW w:w="9629" w:type="dxa"/>
            <w:shd w:val="clear" w:color="auto" w:fill="003C6A"/>
          </w:tcPr>
          <w:p w14:paraId="7FE8D483"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1 = Positive</w:t>
            </w:r>
          </w:p>
        </w:tc>
      </w:tr>
      <w:tr w:rsidR="005D4C07" w:rsidRPr="00274525" w14:paraId="55E42485" w14:textId="77777777" w:rsidTr="00EA7E00">
        <w:trPr>
          <w:trHeight w:val="238"/>
          <w:tblHeader/>
        </w:trPr>
        <w:tc>
          <w:tcPr>
            <w:tcW w:w="9629" w:type="dxa"/>
            <w:shd w:val="clear" w:color="auto" w:fill="E6ECF0"/>
          </w:tcPr>
          <w:p w14:paraId="320AAB4D" w14:textId="0C68FB07" w:rsidR="005D4C07" w:rsidRPr="00274525" w:rsidRDefault="005D4C07" w:rsidP="005613CF">
            <w:pPr>
              <w:pStyle w:val="Tablebody"/>
              <w:numPr>
                <w:ilvl w:val="0"/>
                <w:numId w:val="48"/>
              </w:numPr>
              <w:rPr>
                <w:rFonts w:cs="Arial"/>
              </w:rPr>
            </w:pPr>
            <w:r w:rsidRPr="00274525">
              <w:rPr>
                <w:rFonts w:cs="Arial"/>
              </w:rPr>
              <w:t>The adolescent is mostly willing to accept and participate in the recommended services and support.</w:t>
            </w:r>
          </w:p>
          <w:p w14:paraId="73607136" w14:textId="553C8A23" w:rsidR="005D4C07" w:rsidRPr="00274525" w:rsidRDefault="005D4C07" w:rsidP="005613CF">
            <w:pPr>
              <w:pStyle w:val="Tablebody"/>
              <w:numPr>
                <w:ilvl w:val="0"/>
                <w:numId w:val="48"/>
              </w:numPr>
              <w:rPr>
                <w:rFonts w:cs="Arial"/>
              </w:rPr>
            </w:pPr>
            <w:r w:rsidRPr="00274525">
              <w:rPr>
                <w:rFonts w:cs="Arial"/>
              </w:rPr>
              <w:t>The adolescent can mostly take an active role in managing the condition.</w:t>
            </w:r>
          </w:p>
        </w:tc>
      </w:tr>
      <w:tr w:rsidR="005D4C07" w:rsidRPr="00274525" w14:paraId="0EBBB811" w14:textId="77777777" w:rsidTr="00EA7E00">
        <w:trPr>
          <w:trHeight w:val="238"/>
          <w:tblHeader/>
        </w:trPr>
        <w:tc>
          <w:tcPr>
            <w:tcW w:w="9629" w:type="dxa"/>
            <w:shd w:val="clear" w:color="auto" w:fill="003C6A"/>
          </w:tcPr>
          <w:p w14:paraId="2C59DE8E"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2 = Limited or mixed</w:t>
            </w:r>
          </w:p>
        </w:tc>
      </w:tr>
      <w:tr w:rsidR="005D4C07" w:rsidRPr="00274525" w14:paraId="2A600F2A" w14:textId="77777777" w:rsidTr="00EA7E00">
        <w:trPr>
          <w:trHeight w:val="238"/>
          <w:tblHeader/>
        </w:trPr>
        <w:tc>
          <w:tcPr>
            <w:tcW w:w="9629" w:type="dxa"/>
            <w:shd w:val="clear" w:color="auto" w:fill="E6ECF0"/>
          </w:tcPr>
          <w:p w14:paraId="266FCEDF" w14:textId="3273050C" w:rsidR="005D4C07" w:rsidRPr="00274525" w:rsidRDefault="005D4C07" w:rsidP="005613CF">
            <w:pPr>
              <w:pStyle w:val="Tablebody"/>
              <w:numPr>
                <w:ilvl w:val="0"/>
                <w:numId w:val="49"/>
              </w:numPr>
              <w:rPr>
                <w:rFonts w:cs="Arial"/>
              </w:rPr>
            </w:pPr>
            <w:r w:rsidRPr="00274525">
              <w:rPr>
                <w:rFonts w:cs="Arial"/>
              </w:rPr>
              <w:t>The adolescent is hesitant to accept and participate in the recommended services and support.</w:t>
            </w:r>
          </w:p>
        </w:tc>
      </w:tr>
      <w:tr w:rsidR="005D4C07" w:rsidRPr="00274525" w14:paraId="26DA0D19" w14:textId="77777777" w:rsidTr="00EA7E00">
        <w:trPr>
          <w:trHeight w:val="238"/>
          <w:tblHeader/>
        </w:trPr>
        <w:tc>
          <w:tcPr>
            <w:tcW w:w="9629" w:type="dxa"/>
            <w:shd w:val="clear" w:color="auto" w:fill="003C6A"/>
          </w:tcPr>
          <w:p w14:paraId="4232830B"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3 = Minimal</w:t>
            </w:r>
          </w:p>
        </w:tc>
      </w:tr>
      <w:tr w:rsidR="005D4C07" w:rsidRPr="00274525" w14:paraId="27E8236C" w14:textId="77777777" w:rsidTr="00EA7E00">
        <w:trPr>
          <w:trHeight w:val="238"/>
          <w:tblHeader/>
        </w:trPr>
        <w:tc>
          <w:tcPr>
            <w:tcW w:w="9629" w:type="dxa"/>
            <w:shd w:val="clear" w:color="auto" w:fill="E6ECF0"/>
          </w:tcPr>
          <w:p w14:paraId="6AB6FB09" w14:textId="77777777" w:rsidR="005D4C07" w:rsidRPr="00274525" w:rsidRDefault="005D4C07" w:rsidP="005613CF">
            <w:pPr>
              <w:pStyle w:val="Tablebody"/>
              <w:numPr>
                <w:ilvl w:val="0"/>
                <w:numId w:val="50"/>
              </w:numPr>
              <w:rPr>
                <w:rFonts w:cs="Arial"/>
              </w:rPr>
            </w:pPr>
            <w:r w:rsidRPr="00274525">
              <w:rPr>
                <w:rFonts w:cs="Arial"/>
              </w:rPr>
              <w:t>The adolescent is very reluctant to accept or participate in services and support.</w:t>
            </w:r>
          </w:p>
          <w:p w14:paraId="11D4B31D" w14:textId="69215FA5" w:rsidR="005D4C07" w:rsidRPr="00274525" w:rsidRDefault="005D4C07" w:rsidP="005613CF">
            <w:pPr>
              <w:pStyle w:val="Tablebody"/>
              <w:numPr>
                <w:ilvl w:val="0"/>
                <w:numId w:val="50"/>
              </w:numPr>
              <w:rPr>
                <w:rFonts w:cs="Arial"/>
              </w:rPr>
            </w:pPr>
            <w:r w:rsidRPr="00274525">
              <w:rPr>
                <w:rFonts w:cs="Arial"/>
              </w:rPr>
              <w:t>The adolescent has not participated in services and support in the past, despite requiring them, due to low levels of engagement or motivation.</w:t>
            </w:r>
          </w:p>
        </w:tc>
      </w:tr>
      <w:tr w:rsidR="005D4C07" w:rsidRPr="00274525" w14:paraId="158E474A" w14:textId="77777777" w:rsidTr="00EA7E00">
        <w:trPr>
          <w:trHeight w:val="238"/>
          <w:tblHeader/>
        </w:trPr>
        <w:tc>
          <w:tcPr>
            <w:tcW w:w="9629" w:type="dxa"/>
            <w:shd w:val="clear" w:color="auto" w:fill="003C6A"/>
          </w:tcPr>
          <w:p w14:paraId="0FA3AF71" w14:textId="77777777" w:rsidR="005D4C07" w:rsidRPr="00274525" w:rsidRDefault="005D4C07" w:rsidP="00EA7E00">
            <w:pPr>
              <w:pStyle w:val="Tableheading"/>
              <w:spacing w:line="240" w:lineRule="auto"/>
              <w:rPr>
                <w:rFonts w:ascii="Arial" w:hAnsi="Arial" w:cs="Arial"/>
                <w:b w:val="0"/>
                <w:bCs w:val="0"/>
              </w:rPr>
            </w:pPr>
            <w:r w:rsidRPr="00274525">
              <w:rPr>
                <w:rFonts w:ascii="Arial" w:hAnsi="Arial" w:cs="Arial"/>
                <w:color w:val="F16E3D"/>
                <w:sz w:val="24"/>
                <w:szCs w:val="24"/>
              </w:rPr>
              <w:t>4 = Disengaged</w:t>
            </w:r>
          </w:p>
        </w:tc>
      </w:tr>
      <w:tr w:rsidR="005D4C07" w:rsidRPr="00274525" w14:paraId="69EA46F4" w14:textId="77777777" w:rsidTr="00EA7E00">
        <w:trPr>
          <w:trHeight w:val="238"/>
          <w:tblHeader/>
        </w:trPr>
        <w:tc>
          <w:tcPr>
            <w:tcW w:w="9629" w:type="dxa"/>
            <w:shd w:val="clear" w:color="auto" w:fill="E6ECF0"/>
          </w:tcPr>
          <w:p w14:paraId="0E518F11" w14:textId="05A27AC4" w:rsidR="005D4C07" w:rsidRPr="00274525" w:rsidRDefault="005D4C07" w:rsidP="005613CF">
            <w:pPr>
              <w:pStyle w:val="Tablebody"/>
              <w:numPr>
                <w:ilvl w:val="0"/>
                <w:numId w:val="51"/>
              </w:numPr>
              <w:rPr>
                <w:rFonts w:cs="Arial"/>
              </w:rPr>
            </w:pPr>
            <w:r w:rsidRPr="00274525">
              <w:rPr>
                <w:rFonts w:cs="Arial"/>
              </w:rPr>
              <w:t xml:space="preserve">The adolescent refuses to accept or participate in the recommended services and support. </w:t>
            </w:r>
          </w:p>
        </w:tc>
      </w:tr>
    </w:tbl>
    <w:p w14:paraId="1B681D88" w14:textId="77777777" w:rsidR="00672105" w:rsidRPr="00A07DE8" w:rsidRDefault="00672105" w:rsidP="00672105">
      <w:pPr>
        <w:pStyle w:val="Boxheading"/>
      </w:pPr>
      <w:bookmarkStart w:id="89" w:name="_Toc167784977"/>
      <w:bookmarkStart w:id="90" w:name="_Toc87544159"/>
      <w:bookmarkStart w:id="91" w:name="_Toc100594234"/>
      <w:r w:rsidRPr="00A07DE8">
        <w:t>Practice point – checking in when engagement or motivation is low</w:t>
      </w:r>
      <w:bookmarkEnd w:id="89"/>
    </w:p>
    <w:p w14:paraId="0441B7A9" w14:textId="1D79DDDD" w:rsidR="00672105" w:rsidRPr="00A07DE8" w:rsidRDefault="00672105" w:rsidP="00672105">
      <w:pPr>
        <w:pStyle w:val="Boxparagraph"/>
      </w:pPr>
      <w:r w:rsidRPr="00A07DE8">
        <w:t>A follow-up check-in helps determine if the recommended information, resources, or services are being utilised and perceived as helpful. Proactively “checking in” or encouraging the adolescent and parent/caregiver to “check back” is essential when engagement or motivation is low. A plan for check-in should be made at the point of referral and documented.</w:t>
      </w:r>
    </w:p>
    <w:p w14:paraId="682F8C48" w14:textId="674134D5" w:rsidR="00672105" w:rsidRPr="00A07DE8" w:rsidRDefault="00672105" w:rsidP="00672105">
      <w:pPr>
        <w:pStyle w:val="Boxparagraph"/>
      </w:pPr>
      <w:r w:rsidRPr="00A07DE8">
        <w:t>The check-in should explore the following questions:</w:t>
      </w:r>
    </w:p>
    <w:p w14:paraId="0325A7B6" w14:textId="4B94CF82" w:rsidR="00672105" w:rsidRPr="00A07DE8" w:rsidRDefault="00672105" w:rsidP="005613CF">
      <w:pPr>
        <w:pStyle w:val="Boxparagraph"/>
        <w:numPr>
          <w:ilvl w:val="0"/>
          <w:numId w:val="10"/>
        </w:numPr>
      </w:pPr>
      <w:r w:rsidRPr="00A07DE8">
        <w:t>Is the adolescent engaging with the recommended information, resources, and services? If the adolescent is not engaging, it is essential to re-examine motivation and explore reasons for the lack of engagement.</w:t>
      </w:r>
    </w:p>
    <w:p w14:paraId="569FA6C4" w14:textId="77777777" w:rsidR="00672105" w:rsidRPr="00A07DE8" w:rsidRDefault="00672105" w:rsidP="005613CF">
      <w:pPr>
        <w:pStyle w:val="Boxparagraph"/>
        <w:numPr>
          <w:ilvl w:val="0"/>
          <w:numId w:val="10"/>
        </w:numPr>
      </w:pPr>
      <w:r w:rsidRPr="00A07DE8">
        <w:t>Does the adolescent think that the recommended information, resources, and services are/were helpful?</w:t>
      </w:r>
    </w:p>
    <w:p w14:paraId="45CD8924" w14:textId="77777777" w:rsidR="00672105" w:rsidRPr="00A07DE8" w:rsidRDefault="00672105" w:rsidP="005613CF">
      <w:pPr>
        <w:pStyle w:val="Boxparagraph"/>
        <w:numPr>
          <w:ilvl w:val="0"/>
          <w:numId w:val="10"/>
        </w:numPr>
      </w:pPr>
      <w:r w:rsidRPr="00A07DE8">
        <w:t>Is there evidence of deterioration or changing risk of suicide or harm to self or others?</w:t>
      </w:r>
    </w:p>
    <w:p w14:paraId="7913160C" w14:textId="77777777" w:rsidR="00672105" w:rsidRPr="00A07DE8" w:rsidRDefault="00672105" w:rsidP="005613CF">
      <w:pPr>
        <w:pStyle w:val="Boxparagraph"/>
        <w:numPr>
          <w:ilvl w:val="0"/>
          <w:numId w:val="10"/>
        </w:numPr>
      </w:pPr>
      <w:r w:rsidRPr="00A07DE8">
        <w:t>Is the adolescent experiencing new or worsening social and environmental stressors?</w:t>
      </w:r>
    </w:p>
    <w:p w14:paraId="6C41C0BE" w14:textId="77777777" w:rsidR="00672105" w:rsidRPr="00A07DE8" w:rsidRDefault="00672105" w:rsidP="005613CF">
      <w:pPr>
        <w:pStyle w:val="Boxparagraph"/>
        <w:numPr>
          <w:ilvl w:val="0"/>
          <w:numId w:val="10"/>
        </w:numPr>
      </w:pPr>
      <w:r w:rsidRPr="00A07DE8">
        <w:t>Discuss and document the next steps in collaboration with the adolescent. The next steps might include:</w:t>
      </w:r>
    </w:p>
    <w:p w14:paraId="318C38ED" w14:textId="77777777" w:rsidR="00672105" w:rsidRPr="00A07DE8" w:rsidRDefault="00672105" w:rsidP="005613CF">
      <w:pPr>
        <w:pStyle w:val="Boxparagraph"/>
        <w:numPr>
          <w:ilvl w:val="0"/>
          <w:numId w:val="11"/>
        </w:numPr>
      </w:pPr>
      <w:r w:rsidRPr="00A07DE8">
        <w:t>Continue existing service arrangements</w:t>
      </w:r>
    </w:p>
    <w:p w14:paraId="6B70B855" w14:textId="77777777" w:rsidR="00672105" w:rsidRPr="00A07DE8" w:rsidRDefault="00672105" w:rsidP="005613CF">
      <w:pPr>
        <w:pStyle w:val="Boxparagraph"/>
        <w:numPr>
          <w:ilvl w:val="0"/>
          <w:numId w:val="11"/>
        </w:numPr>
      </w:pPr>
      <w:r w:rsidRPr="00A07DE8">
        <w:t>Build in additional supports</w:t>
      </w:r>
    </w:p>
    <w:p w14:paraId="633333AC" w14:textId="28F37F6D" w:rsidR="00A5412F" w:rsidRDefault="00672105" w:rsidP="005613CF">
      <w:pPr>
        <w:pStyle w:val="Boxparagraph"/>
        <w:numPr>
          <w:ilvl w:val="0"/>
          <w:numId w:val="11"/>
        </w:numPr>
      </w:pPr>
      <w:r w:rsidRPr="00A07DE8">
        <w:t>Initiate a referral to a different level of care</w:t>
      </w:r>
      <w:r w:rsidR="00A5412F">
        <w:br w:type="page"/>
      </w:r>
    </w:p>
    <w:p w14:paraId="518FA8CD" w14:textId="77777777" w:rsidR="00F2199F" w:rsidRDefault="00F2199F" w:rsidP="00F2199F">
      <w:pPr>
        <w:pStyle w:val="Heading1"/>
      </w:pPr>
      <w:bookmarkStart w:id="92" w:name="_Toc167784965"/>
      <w:bookmarkEnd w:id="49"/>
      <w:bookmarkEnd w:id="50"/>
      <w:bookmarkEnd w:id="90"/>
      <w:bookmarkEnd w:id="91"/>
      <w:r>
        <w:lastRenderedPageBreak/>
        <w:t>Levels of care and using the IAR-DST</w:t>
      </w:r>
      <w:bookmarkEnd w:id="92"/>
    </w:p>
    <w:p w14:paraId="0F4BA208" w14:textId="77777777" w:rsidR="00F2199F" w:rsidRDefault="00F2199F" w:rsidP="00F2199F">
      <w:pPr>
        <w:rPr>
          <w:rFonts w:eastAsia="Calibri"/>
        </w:rPr>
      </w:pPr>
      <w:r w:rsidRPr="00350E03">
        <w:rPr>
          <w:rFonts w:eastAsia="Calibri"/>
        </w:rPr>
        <w:t xml:space="preserve">The IAR assists health professionals to determine the </w:t>
      </w:r>
      <w:r>
        <w:rPr>
          <w:rFonts w:eastAsia="Calibri"/>
        </w:rPr>
        <w:t>most appropriate</w:t>
      </w:r>
      <w:r w:rsidRPr="00350E03">
        <w:rPr>
          <w:rFonts w:eastAsia="Calibri"/>
        </w:rPr>
        <w:t xml:space="preserve"> level of</w:t>
      </w:r>
      <w:r>
        <w:rPr>
          <w:rFonts w:eastAsia="Calibri"/>
        </w:rPr>
        <w:t xml:space="preserve"> mental healthcare </w:t>
      </w:r>
      <w:r w:rsidRPr="00350E03">
        <w:rPr>
          <w:rFonts w:eastAsia="Calibri"/>
        </w:rPr>
        <w:t>for a person with mental health symptoms and/or psychological distress.</w:t>
      </w:r>
    </w:p>
    <w:p w14:paraId="6393D369" w14:textId="77777777" w:rsidR="00F2199F" w:rsidRPr="004835CD" w:rsidRDefault="00F2199F" w:rsidP="00F2199F">
      <w:pPr>
        <w:rPr>
          <w:rFonts w:eastAsia="Calibri"/>
        </w:rPr>
      </w:pPr>
      <w:r>
        <w:rPr>
          <w:rFonts w:eastAsia="Calibri"/>
        </w:rPr>
        <w:t>The</w:t>
      </w:r>
      <w:r w:rsidRPr="004835CD">
        <w:rPr>
          <w:rFonts w:eastAsia="Calibri"/>
        </w:rPr>
        <w:t xml:space="preserve"> </w:t>
      </w:r>
      <w:r>
        <w:rPr>
          <w:rFonts w:eastAsia="Calibri"/>
        </w:rPr>
        <w:t xml:space="preserve">IAR uses five </w:t>
      </w:r>
      <w:r w:rsidRPr="004835CD">
        <w:rPr>
          <w:rFonts w:eastAsia="Calibri"/>
        </w:rPr>
        <w:t>different levels of care</w:t>
      </w:r>
      <w:r>
        <w:rPr>
          <w:rFonts w:eastAsia="Calibri"/>
        </w:rPr>
        <w:t xml:space="preserve"> that are consistent with the application and understanding of the stepped care model in the Australian primary care system</w:t>
      </w:r>
      <w:r w:rsidRPr="004835CD">
        <w:rPr>
          <w:rFonts w:eastAsia="Calibri"/>
        </w:rPr>
        <w:t>.</w:t>
      </w:r>
      <w:r w:rsidRPr="00D749EF">
        <w:rPr>
          <w:rFonts w:eastAsia="Calibri"/>
        </w:rPr>
        <w:t xml:space="preserve"> </w:t>
      </w:r>
      <w:r w:rsidRPr="004835CD">
        <w:rPr>
          <w:rFonts w:eastAsia="Calibri"/>
        </w:rPr>
        <w:t>The information gathered through the initial assessment</w:t>
      </w:r>
      <w:r>
        <w:rPr>
          <w:rFonts w:eastAsia="Calibri"/>
        </w:rPr>
        <w:t xml:space="preserve"> and the ratings assigned against each IAR domain</w:t>
      </w:r>
      <w:r w:rsidRPr="004835CD">
        <w:rPr>
          <w:rFonts w:eastAsia="Calibri"/>
        </w:rPr>
        <w:t xml:space="preserve"> is used to </w:t>
      </w:r>
      <w:r>
        <w:rPr>
          <w:rFonts w:eastAsia="Calibri"/>
        </w:rPr>
        <w:t>assist in determining</w:t>
      </w:r>
      <w:r w:rsidRPr="004835CD">
        <w:rPr>
          <w:rFonts w:eastAsia="Calibri"/>
        </w:rPr>
        <w:t xml:space="preserve"> a level of care and inform a referral decision. The levels of care do not replace individualised assessment and care - instead, providing </w:t>
      </w:r>
      <w:r>
        <w:rPr>
          <w:rFonts w:eastAsia="Calibri"/>
        </w:rPr>
        <w:t xml:space="preserve">a framework </w:t>
      </w:r>
      <w:r w:rsidRPr="004835CD">
        <w:rPr>
          <w:rFonts w:eastAsia="Calibri"/>
        </w:rPr>
        <w:t>to guide decision-making.</w:t>
      </w:r>
    </w:p>
    <w:p w14:paraId="3922606D" w14:textId="77777777" w:rsidR="00F2199F" w:rsidRDefault="00F2199F" w:rsidP="00F2199F">
      <w:pPr>
        <w:rPr>
          <w:rFonts w:eastAsia="Calibri"/>
        </w:rPr>
      </w:pPr>
      <w:r w:rsidRPr="004835CD">
        <w:rPr>
          <w:rFonts w:eastAsia="Calibri"/>
        </w:rPr>
        <w:t xml:space="preserve">It is important to emphasise that the </w:t>
      </w:r>
      <w:r>
        <w:rPr>
          <w:rFonts w:eastAsia="Calibri"/>
        </w:rPr>
        <w:t>descriptions of care at each level</w:t>
      </w:r>
      <w:r w:rsidRPr="004835CD">
        <w:rPr>
          <w:rFonts w:eastAsia="Calibri"/>
        </w:rPr>
        <w:t xml:space="preserve"> are offered only to guide judgements about the recommended level of care. Each presenting </w:t>
      </w:r>
      <w:r>
        <w:rPr>
          <w:rFonts w:eastAsia="Calibri"/>
        </w:rPr>
        <w:t>person</w:t>
      </w:r>
      <w:r w:rsidRPr="004835CD">
        <w:rPr>
          <w:rFonts w:eastAsia="Calibri"/>
        </w:rPr>
        <w:t>, parent/caregiver, and family will have unique requirements that must always take precedence in decision-making.</w:t>
      </w:r>
    </w:p>
    <w:p w14:paraId="76DA040B" w14:textId="49983AA6" w:rsidR="00F2199F" w:rsidRDefault="00F2199F" w:rsidP="00F2199F">
      <w:pPr>
        <w:rPr>
          <w:rFonts w:eastAsia="Calibri"/>
        </w:rPr>
      </w:pPr>
      <w:r>
        <w:rPr>
          <w:rStyle w:val="normaltextrun"/>
          <w:rFonts w:cstheme="minorHAnsi"/>
          <w:color w:val="000000"/>
          <w:shd w:val="clear" w:color="auto" w:fill="FFFFFF"/>
        </w:rPr>
        <w:t>Health professions can use the online IAR</w:t>
      </w:r>
      <w:r w:rsidRPr="00C9574D">
        <w:rPr>
          <w:rStyle w:val="normaltextrun"/>
          <w:rFonts w:cstheme="minorHAnsi"/>
          <w:color w:val="000000"/>
          <w:shd w:val="clear" w:color="auto" w:fill="FFFFFF"/>
        </w:rPr>
        <w:t xml:space="preserve"> Decision Support Tool</w:t>
      </w:r>
      <w:r>
        <w:rPr>
          <w:rStyle w:val="normaltextrun"/>
          <w:rFonts w:cstheme="minorHAnsi"/>
          <w:color w:val="000000"/>
          <w:shd w:val="clear" w:color="auto" w:fill="FFFFFF"/>
        </w:rPr>
        <w:t xml:space="preserve"> </w:t>
      </w:r>
      <w:r w:rsidRPr="00C9574D">
        <w:rPr>
          <w:rStyle w:val="normaltextrun"/>
          <w:rFonts w:cstheme="minorHAnsi"/>
          <w:color w:val="000000"/>
          <w:shd w:val="clear" w:color="auto" w:fill="FFFFFF"/>
        </w:rPr>
        <w:t xml:space="preserve">available at </w:t>
      </w:r>
      <w:hyperlink r:id="rId27" w:anchor="/" w:tgtFrame="_blank" w:history="1">
        <w:r w:rsidRPr="004971F2">
          <w:rPr>
            <w:rStyle w:val="Hyperlink"/>
          </w:rPr>
          <w:t>https://iar-dst.online/#/</w:t>
        </w:r>
      </w:hyperlink>
      <w:r>
        <w:rPr>
          <w:rStyle w:val="normaltextrun"/>
          <w:rFonts w:cstheme="minorHAnsi"/>
          <w:color w:val="000000"/>
          <w:shd w:val="clear" w:color="auto" w:fill="FFFFFF"/>
        </w:rPr>
        <w:t xml:space="preserve"> to enter their ratings on each domain for a patient and obtain a suggested level of care.</w:t>
      </w:r>
    </w:p>
    <w:p w14:paraId="24DA2105" w14:textId="77777777" w:rsidR="00F2199F" w:rsidRPr="00491F55" w:rsidRDefault="00F2199F" w:rsidP="00F2199F">
      <w:pPr>
        <w:rPr>
          <w:rFonts w:ascii="Century Gothic" w:hAnsi="Century Gothic"/>
          <w:i/>
          <w:iCs/>
          <w:color w:val="17365D" w:themeColor="text2" w:themeShade="BF"/>
        </w:rPr>
      </w:pPr>
      <w:r>
        <w:rPr>
          <w:rFonts w:eastAsia="Calibri"/>
        </w:rPr>
        <w:t xml:space="preserve">More detail on the IAR Levels of Care and the online IAR-DST is provided in </w:t>
      </w:r>
      <w:r w:rsidRPr="00491F55">
        <w:rPr>
          <w:rFonts w:ascii="Century Gothic" w:hAnsi="Century Gothic"/>
          <w:i/>
          <w:iCs/>
          <w:color w:val="17365D" w:themeColor="text2" w:themeShade="BF"/>
        </w:rPr>
        <w:t>PART A - Initial Assessment and Referral (IAR) Guidance for Mental Health – General Guidance</w:t>
      </w:r>
      <w:r w:rsidRPr="002C1018">
        <w:t>.</w:t>
      </w:r>
    </w:p>
    <w:p w14:paraId="6B3E178E" w14:textId="7B6B4F3E" w:rsidR="00550328" w:rsidRDefault="00550328" w:rsidP="00550328">
      <w:pPr>
        <w:pStyle w:val="Heading1"/>
      </w:pPr>
      <w:bookmarkStart w:id="93" w:name="_Toc167784966"/>
      <w:r>
        <w:t>More information</w:t>
      </w:r>
      <w:bookmarkEnd w:id="93"/>
    </w:p>
    <w:p w14:paraId="106A7E31" w14:textId="7288FADC" w:rsidR="00906D10" w:rsidRDefault="003107AF" w:rsidP="00906D10">
      <w:r>
        <w:t xml:space="preserve">Please </w:t>
      </w:r>
      <w:r w:rsidR="00906D10">
        <w:t xml:space="preserve">contact the Department at </w:t>
      </w:r>
      <w:hyperlink r:id="rId28" w:history="1">
        <w:r w:rsidR="00906D10" w:rsidRPr="00863B93">
          <w:rPr>
            <w:rStyle w:val="Hyperlink"/>
          </w:rPr>
          <w:t>MH.IARProject@Health.gov.au</w:t>
        </w:r>
      </w:hyperlink>
      <w:r w:rsidR="00906D10">
        <w:t xml:space="preserve"> with </w:t>
      </w:r>
      <w:r w:rsidR="005C7FA5">
        <w:t xml:space="preserve">questions or feedback </w:t>
      </w:r>
      <w:r w:rsidR="00906D10">
        <w:t>about the IAR</w:t>
      </w:r>
      <w:r w:rsidR="00823EEC">
        <w:t xml:space="preserve"> Guidance and </w:t>
      </w:r>
      <w:r w:rsidR="00906D10">
        <w:t>IAR-DST.</w:t>
      </w:r>
    </w:p>
    <w:bookmarkEnd w:id="2"/>
    <w:p w14:paraId="20DD003A" w14:textId="77777777" w:rsidR="00906D10" w:rsidRPr="00550328" w:rsidRDefault="00906D10" w:rsidP="00550328"/>
    <w:sectPr w:rsidR="00906D10" w:rsidRPr="00550328" w:rsidSect="00E47204">
      <w:footerReference w:type="default" r:id="rId29"/>
      <w:footerReference w:type="first" r:id="rId30"/>
      <w:pgSz w:w="11906" w:h="16838" w:code="9"/>
      <w:pgMar w:top="1440" w:right="1440" w:bottom="1440" w:left="1440" w:header="113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2B91" w14:textId="77777777" w:rsidR="00440C7E" w:rsidRDefault="00440C7E" w:rsidP="007156BC">
      <w:pPr>
        <w:spacing w:after="0"/>
      </w:pPr>
      <w:r>
        <w:separator/>
      </w:r>
    </w:p>
  </w:endnote>
  <w:endnote w:type="continuationSeparator" w:id="0">
    <w:p w14:paraId="5CDAE6A1" w14:textId="77777777" w:rsidR="00440C7E" w:rsidRDefault="00440C7E" w:rsidP="007156BC">
      <w:pPr>
        <w:spacing w:after="0"/>
      </w:pPr>
      <w:r>
        <w:continuationSeparator/>
      </w:r>
    </w:p>
  </w:endnote>
  <w:endnote w:type="continuationNotice" w:id="1">
    <w:p w14:paraId="149B35CF" w14:textId="77777777" w:rsidR="00440C7E" w:rsidRDefault="00440C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1C83" w14:textId="3A1B3791" w:rsidR="00813B22" w:rsidRDefault="00813B22">
    <w:pPr>
      <w:pStyle w:val="Footer"/>
    </w:pPr>
    <w:r>
      <mc:AlternateContent>
        <mc:Choice Requires="wps">
          <w:drawing>
            <wp:anchor distT="0" distB="0" distL="0" distR="0" simplePos="0" relativeHeight="251662336" behindDoc="0" locked="0" layoutInCell="1" allowOverlap="1" wp14:anchorId="412F8819" wp14:editId="2E84DFBD">
              <wp:simplePos x="635" y="635"/>
              <wp:positionH relativeFrom="page">
                <wp:align>center</wp:align>
              </wp:positionH>
              <wp:positionV relativeFrom="page">
                <wp:align>bottom</wp:align>
              </wp:positionV>
              <wp:extent cx="622300" cy="452755"/>
              <wp:effectExtent l="0" t="0" r="6350" b="0"/>
              <wp:wrapNone/>
              <wp:docPr id="19578699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783251A" w14:textId="7D334BEE"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2F8819"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783251A" w14:textId="7D334BEE"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2EA2" w14:textId="1556B5E4" w:rsidR="007156BC" w:rsidRDefault="00813B22">
    <w:pPr>
      <w:pStyle w:val="Footer"/>
      <w:jc w:val="center"/>
    </w:pPr>
    <w:r>
      <mc:AlternateContent>
        <mc:Choice Requires="wps">
          <w:drawing>
            <wp:anchor distT="0" distB="0" distL="0" distR="0" simplePos="0" relativeHeight="251663360" behindDoc="0" locked="0" layoutInCell="1" allowOverlap="1" wp14:anchorId="3A8CA8AC" wp14:editId="57EA2198">
              <wp:simplePos x="914400" y="9998330"/>
              <wp:positionH relativeFrom="page">
                <wp:align>center</wp:align>
              </wp:positionH>
              <wp:positionV relativeFrom="page">
                <wp:align>bottom</wp:align>
              </wp:positionV>
              <wp:extent cx="622300" cy="452755"/>
              <wp:effectExtent l="0" t="0" r="6350" b="0"/>
              <wp:wrapNone/>
              <wp:docPr id="4588662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8EE7178" w14:textId="1E83E881"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8CA8AC"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5.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8EE7178" w14:textId="1E83E881"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sdt>
      <w:sdtPr>
        <w:id w:val="-1249726355"/>
        <w:docPartObj>
          <w:docPartGallery w:val="Page Numbers (Bottom of Page)"/>
          <w:docPartUnique/>
        </w:docPartObj>
      </w:sdtPr>
      <w:sdtContent>
        <w:r w:rsidR="007156BC">
          <w:rPr>
            <w:noProof w:val="0"/>
          </w:rPr>
          <w:fldChar w:fldCharType="begin"/>
        </w:r>
        <w:r w:rsidR="007156BC">
          <w:instrText xml:space="preserve"> PAGE   \* MERGEFORMAT </w:instrText>
        </w:r>
        <w:r w:rsidR="007156BC">
          <w:rPr>
            <w:noProof w:val="0"/>
          </w:rPr>
          <w:fldChar w:fldCharType="separate"/>
        </w:r>
        <w:r w:rsidR="007156BC">
          <w:t>2</w:t>
        </w:r>
        <w:r w:rsidR="007156BC">
          <w:fldChar w:fldCharType="end"/>
        </w:r>
      </w:sdtContent>
    </w:sdt>
  </w:p>
  <w:p w14:paraId="3B37D127" w14:textId="77777777" w:rsidR="007156BC" w:rsidRDefault="007156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497" w14:textId="217A1687" w:rsidR="00181202" w:rsidRPr="003B5198" w:rsidRDefault="00813B22">
    <w:pPr>
      <w:pStyle w:val="Footer"/>
      <w:jc w:val="right"/>
      <w:rPr>
        <w:color w:val="auto"/>
      </w:rPr>
    </w:pPr>
    <w:r>
      <mc:AlternateContent>
        <mc:Choice Requires="wps">
          <w:drawing>
            <wp:anchor distT="0" distB="0" distL="0" distR="0" simplePos="0" relativeHeight="251661312" behindDoc="0" locked="0" layoutInCell="1" allowOverlap="1" wp14:anchorId="63BEF715" wp14:editId="19B49242">
              <wp:simplePos x="914400" y="9998330"/>
              <wp:positionH relativeFrom="page">
                <wp:align>center</wp:align>
              </wp:positionH>
              <wp:positionV relativeFrom="page">
                <wp:align>bottom</wp:align>
              </wp:positionV>
              <wp:extent cx="622300" cy="452755"/>
              <wp:effectExtent l="0" t="0" r="6350" b="0"/>
              <wp:wrapNone/>
              <wp:docPr id="171130052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056EEC9" w14:textId="5213894F"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BEF715"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35.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7056EEC9" w14:textId="5213894F"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492186427"/>
        <w:docPartObj>
          <w:docPartGallery w:val="Page Numbers (Bottom of Page)"/>
          <w:docPartUnique/>
        </w:docPartObj>
      </w:sdtPr>
      <w:sdtEndPr>
        <w:rPr>
          <w:noProof/>
          <w:color w:val="auto"/>
        </w:rPr>
      </w:sdtEndPr>
      <w:sdtContent>
        <w:r w:rsidR="00181202" w:rsidRPr="003B5198">
          <w:rPr>
            <w:noProof w:val="0"/>
            <w:color w:val="auto"/>
          </w:rPr>
          <w:fldChar w:fldCharType="begin"/>
        </w:r>
        <w:r w:rsidR="00181202" w:rsidRPr="003B5198">
          <w:rPr>
            <w:color w:val="auto"/>
          </w:rPr>
          <w:instrText xml:space="preserve"> PAGE   \* MERGEFORMAT </w:instrText>
        </w:r>
        <w:r w:rsidR="00181202" w:rsidRPr="003B5198">
          <w:rPr>
            <w:noProof w:val="0"/>
            <w:color w:val="auto"/>
          </w:rPr>
          <w:fldChar w:fldCharType="separate"/>
        </w:r>
        <w:r w:rsidR="00181202" w:rsidRPr="003B5198">
          <w:rPr>
            <w:color w:val="auto"/>
          </w:rPr>
          <w:t>2</w:t>
        </w:r>
        <w:r w:rsidR="00181202" w:rsidRPr="003B5198">
          <w:rPr>
            <w:color w:val="auto"/>
          </w:rPr>
          <w:fldChar w:fldCharType="end"/>
        </w:r>
      </w:sdtContent>
    </w:sdt>
  </w:p>
  <w:p w14:paraId="2DB7758C" w14:textId="77777777" w:rsidR="00181202" w:rsidRDefault="001812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5481" w14:textId="7013A113" w:rsidR="000118C7" w:rsidRDefault="00813B22">
    <w:pPr>
      <w:pStyle w:val="Footer"/>
      <w:jc w:val="right"/>
    </w:pPr>
    <w:r>
      <mc:AlternateContent>
        <mc:Choice Requires="wps">
          <w:drawing>
            <wp:anchor distT="0" distB="0" distL="0" distR="0" simplePos="0" relativeHeight="251665408" behindDoc="0" locked="0" layoutInCell="1" allowOverlap="1" wp14:anchorId="3C175C66" wp14:editId="04F787AB">
              <wp:simplePos x="635" y="635"/>
              <wp:positionH relativeFrom="page">
                <wp:align>center</wp:align>
              </wp:positionH>
              <wp:positionV relativeFrom="page">
                <wp:align>bottom</wp:align>
              </wp:positionV>
              <wp:extent cx="622300" cy="452755"/>
              <wp:effectExtent l="0" t="0" r="6350" b="0"/>
              <wp:wrapNone/>
              <wp:docPr id="126861146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D78BD0C" w14:textId="1BF972F1"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175C66" id="_x0000_t202" coordsize="21600,21600" o:spt="202" path="m,l,21600r21600,l21600,xe">
              <v:stroke joinstyle="miter"/>
              <v:path gradientshapeok="t" o:connecttype="rect"/>
            </v:shapetype>
            <v:shape id="Text Box 8" o:spid="_x0000_s1032" type="#_x0000_t202" alt="OFFICIAL" style="position:absolute;left:0;text-align:left;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7D78BD0C" w14:textId="1BF972F1"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49047138"/>
        <w:docPartObj>
          <w:docPartGallery w:val="Page Numbers (Bottom of Page)"/>
          <w:docPartUnique/>
        </w:docPartObj>
      </w:sdtPr>
      <w:sdtEndPr>
        <w:rPr>
          <w:noProof/>
        </w:rPr>
      </w:sdtEndPr>
      <w:sdtContent>
        <w:r w:rsidR="000118C7" w:rsidRPr="004316AB">
          <w:rPr>
            <w:noProof w:val="0"/>
            <w:color w:val="auto"/>
          </w:rPr>
          <w:fldChar w:fldCharType="begin"/>
        </w:r>
        <w:r w:rsidR="000118C7" w:rsidRPr="004316AB">
          <w:rPr>
            <w:color w:val="auto"/>
          </w:rPr>
          <w:instrText xml:space="preserve"> PAGE   \* MERGEFORMAT </w:instrText>
        </w:r>
        <w:r w:rsidR="000118C7" w:rsidRPr="004316AB">
          <w:rPr>
            <w:noProof w:val="0"/>
            <w:color w:val="auto"/>
          </w:rPr>
          <w:fldChar w:fldCharType="separate"/>
        </w:r>
        <w:r w:rsidR="000118C7" w:rsidRPr="004316AB">
          <w:rPr>
            <w:color w:val="auto"/>
          </w:rPr>
          <w:t>2</w:t>
        </w:r>
        <w:r w:rsidR="000118C7" w:rsidRPr="004316AB">
          <w:rPr>
            <w:color w:val="auto"/>
          </w:rPr>
          <w:fldChar w:fldCharType="end"/>
        </w:r>
      </w:sdtContent>
    </w:sdt>
  </w:p>
  <w:p w14:paraId="74D8B3EF" w14:textId="77777777" w:rsidR="00566574" w:rsidRDefault="005665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A2CD" w14:textId="450B4999" w:rsidR="003B5198" w:rsidRPr="003B5198" w:rsidRDefault="00813B22">
    <w:pPr>
      <w:pStyle w:val="Footer"/>
      <w:jc w:val="right"/>
      <w:rPr>
        <w:color w:val="auto"/>
      </w:rPr>
    </w:pPr>
    <w:r>
      <mc:AlternateContent>
        <mc:Choice Requires="wps">
          <w:drawing>
            <wp:anchor distT="0" distB="0" distL="0" distR="0" simplePos="0" relativeHeight="251664384" behindDoc="0" locked="0" layoutInCell="1" allowOverlap="1" wp14:anchorId="5D13532A" wp14:editId="6DF21EA1">
              <wp:simplePos x="635" y="635"/>
              <wp:positionH relativeFrom="page">
                <wp:align>center</wp:align>
              </wp:positionH>
              <wp:positionV relativeFrom="page">
                <wp:align>bottom</wp:align>
              </wp:positionV>
              <wp:extent cx="622300" cy="452755"/>
              <wp:effectExtent l="0" t="0" r="6350" b="0"/>
              <wp:wrapNone/>
              <wp:docPr id="98085955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11A4BF5" w14:textId="18E0DE15"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13532A" id="_x0000_t202" coordsize="21600,21600" o:spt="202" path="m,l,21600r21600,l21600,xe">
              <v:stroke joinstyle="miter"/>
              <v:path gradientshapeok="t" o:connecttype="rect"/>
            </v:shapetype>
            <v:shape id="Text Box 7" o:spid="_x0000_s1033" type="#_x0000_t202" alt="OFFICIAL" style="position:absolute;left:0;text-align:left;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711A4BF5" w14:textId="18E0DE15"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sdt>
      <w:sdtPr>
        <w:rPr>
          <w:noProof w:val="0"/>
        </w:rPr>
        <w:id w:val="74868231"/>
        <w:docPartObj>
          <w:docPartGallery w:val="Page Numbers (Bottom of Page)"/>
          <w:docPartUnique/>
        </w:docPartObj>
      </w:sdtPr>
      <w:sdtEndPr>
        <w:rPr>
          <w:noProof/>
          <w:color w:val="auto"/>
        </w:rPr>
      </w:sdtEndPr>
      <w:sdtContent>
        <w:r w:rsidR="003B5198" w:rsidRPr="003B5198">
          <w:rPr>
            <w:noProof w:val="0"/>
            <w:color w:val="auto"/>
          </w:rPr>
          <w:fldChar w:fldCharType="begin"/>
        </w:r>
        <w:r w:rsidR="003B5198" w:rsidRPr="003B5198">
          <w:rPr>
            <w:color w:val="auto"/>
          </w:rPr>
          <w:instrText xml:space="preserve"> PAGE   \* MERGEFORMAT </w:instrText>
        </w:r>
        <w:r w:rsidR="003B5198" w:rsidRPr="003B5198">
          <w:rPr>
            <w:noProof w:val="0"/>
            <w:color w:val="auto"/>
          </w:rPr>
          <w:fldChar w:fldCharType="separate"/>
        </w:r>
        <w:r w:rsidR="003B5198" w:rsidRPr="003B5198">
          <w:rPr>
            <w:color w:val="auto"/>
          </w:rPr>
          <w:t>2</w:t>
        </w:r>
        <w:r w:rsidR="003B5198" w:rsidRPr="003B5198">
          <w:rPr>
            <w:color w:val="auto"/>
          </w:rPr>
          <w:fldChar w:fldCharType="end"/>
        </w:r>
      </w:sdtContent>
    </w:sdt>
  </w:p>
  <w:p w14:paraId="79E16CC2" w14:textId="77777777" w:rsidR="003B5198" w:rsidRDefault="003B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6F9A8" w14:textId="77777777" w:rsidR="00440C7E" w:rsidRDefault="00440C7E" w:rsidP="007156BC">
      <w:pPr>
        <w:spacing w:after="0"/>
      </w:pPr>
      <w:r>
        <w:separator/>
      </w:r>
    </w:p>
  </w:footnote>
  <w:footnote w:type="continuationSeparator" w:id="0">
    <w:p w14:paraId="16B504B4" w14:textId="77777777" w:rsidR="00440C7E" w:rsidRDefault="00440C7E" w:rsidP="007156BC">
      <w:pPr>
        <w:spacing w:after="0"/>
      </w:pPr>
      <w:r>
        <w:continuationSeparator/>
      </w:r>
    </w:p>
  </w:footnote>
  <w:footnote w:type="continuationNotice" w:id="1">
    <w:p w14:paraId="5463E615" w14:textId="77777777" w:rsidR="00440C7E" w:rsidRDefault="00440C7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F213" w14:textId="6A2D3781" w:rsidR="00813B22" w:rsidRDefault="00813B22">
    <w:pPr>
      <w:pStyle w:val="Header"/>
    </w:pPr>
    <w:r>
      <w:rPr>
        <w:noProof/>
      </w:rPr>
      <mc:AlternateContent>
        <mc:Choice Requires="wps">
          <w:drawing>
            <wp:anchor distT="0" distB="0" distL="0" distR="0" simplePos="0" relativeHeight="251659264" behindDoc="0" locked="0" layoutInCell="1" allowOverlap="1" wp14:anchorId="63B731A5" wp14:editId="497C1C51">
              <wp:simplePos x="635" y="635"/>
              <wp:positionH relativeFrom="page">
                <wp:align>center</wp:align>
              </wp:positionH>
              <wp:positionV relativeFrom="page">
                <wp:align>top</wp:align>
              </wp:positionV>
              <wp:extent cx="622300" cy="452755"/>
              <wp:effectExtent l="0" t="0" r="6350" b="4445"/>
              <wp:wrapNone/>
              <wp:docPr id="18650586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E4AE19D" w14:textId="69BDF3C3"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731A5"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0E4AE19D" w14:textId="69BDF3C3"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836F5" w14:textId="5EC013EB" w:rsidR="00813B22" w:rsidRDefault="00813B22">
    <w:pPr>
      <w:pStyle w:val="Header"/>
    </w:pPr>
    <w:r>
      <w:rPr>
        <w:noProof/>
      </w:rPr>
      <mc:AlternateContent>
        <mc:Choice Requires="wps">
          <w:drawing>
            <wp:anchor distT="0" distB="0" distL="0" distR="0" simplePos="0" relativeHeight="251660288" behindDoc="0" locked="0" layoutInCell="1" allowOverlap="1" wp14:anchorId="09C907E0" wp14:editId="6E3822EC">
              <wp:simplePos x="914400" y="720841"/>
              <wp:positionH relativeFrom="page">
                <wp:align>center</wp:align>
              </wp:positionH>
              <wp:positionV relativeFrom="page">
                <wp:align>top</wp:align>
              </wp:positionV>
              <wp:extent cx="622300" cy="452755"/>
              <wp:effectExtent l="0" t="0" r="6350" b="4445"/>
              <wp:wrapNone/>
              <wp:docPr id="6781918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6D3BF09" w14:textId="14548F4B"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907E0"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56D3BF09" w14:textId="14548F4B"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D74F" w14:textId="21B7093B" w:rsidR="00813B22" w:rsidRDefault="00813B22">
    <w:pPr>
      <w:pStyle w:val="Header"/>
    </w:pPr>
    <w:r>
      <w:rPr>
        <w:noProof/>
      </w:rPr>
      <mc:AlternateContent>
        <mc:Choice Requires="wps">
          <w:drawing>
            <wp:anchor distT="0" distB="0" distL="0" distR="0" simplePos="0" relativeHeight="251658240" behindDoc="0" locked="0" layoutInCell="1" allowOverlap="1" wp14:anchorId="05E9D2D6" wp14:editId="340E4BA5">
              <wp:simplePos x="914400" y="720841"/>
              <wp:positionH relativeFrom="page">
                <wp:align>center</wp:align>
              </wp:positionH>
              <wp:positionV relativeFrom="page">
                <wp:align>top</wp:align>
              </wp:positionV>
              <wp:extent cx="622300" cy="452755"/>
              <wp:effectExtent l="0" t="0" r="6350" b="4445"/>
              <wp:wrapNone/>
              <wp:docPr id="1728146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7D78B0F" w14:textId="52FE9A4F"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E9D2D6"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67D78B0F" w14:textId="52FE9A4F" w:rsidR="00813B22" w:rsidRPr="00813B22" w:rsidRDefault="00813B22" w:rsidP="00813B22">
                    <w:pPr>
                      <w:spacing w:after="0"/>
                      <w:rPr>
                        <w:rFonts w:ascii="Aptos" w:eastAsia="Aptos" w:hAnsi="Aptos" w:cs="Aptos"/>
                        <w:noProof/>
                        <w:color w:val="FF0000"/>
                        <w:sz w:val="24"/>
                        <w:szCs w:val="24"/>
                      </w:rPr>
                    </w:pPr>
                    <w:r w:rsidRPr="00813B22">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7CA229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B0C9F16"/>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DC3C54"/>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A56A726"/>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E84EB98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1747CB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4502C6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4E2742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5251DF5"/>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5332C06"/>
    <w:multiLevelType w:val="hybridMultilevel"/>
    <w:tmpl w:val="5DC00AC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038C8"/>
    <w:multiLevelType w:val="multilevel"/>
    <w:tmpl w:val="9A702B3C"/>
    <w:styleLink w:val="NumberedLists"/>
    <w:lvl w:ilvl="0">
      <w:start w:val="1"/>
      <w:numFmt w:val="decimal"/>
      <w:lvlText w:val="%1."/>
      <w:lvlJc w:val="left"/>
      <w:pPr>
        <w:ind w:left="340" w:hanging="340"/>
      </w:pPr>
    </w:lvl>
    <w:lvl w:ilvl="1">
      <w:start w:val="1"/>
      <w:numFmt w:val="decimal"/>
      <w:pStyle w:val="ListNumber2"/>
      <w:lvlText w:val="%1.%2."/>
      <w:lvlJc w:val="left"/>
      <w:pPr>
        <w:ind w:left="680" w:hanging="680"/>
      </w:pPr>
    </w:lvl>
    <w:lvl w:ilvl="2">
      <w:start w:val="1"/>
      <w:numFmt w:val="decimal"/>
      <w:pStyle w:val="ListNumber3"/>
      <w:lvlText w:val="%1.%2.%3."/>
      <w:lvlJc w:val="left"/>
      <w:pPr>
        <w:ind w:left="1021" w:hanging="1021"/>
      </w:pPr>
    </w:lvl>
    <w:lvl w:ilvl="3">
      <w:start w:val="1"/>
      <w:numFmt w:val="decimal"/>
      <w:pStyle w:val="ListNumber4"/>
      <w:lvlText w:val="%1.%2.%3.%4."/>
      <w:lvlJc w:val="left"/>
      <w:pPr>
        <w:ind w:left="1361" w:hanging="1361"/>
      </w:pPr>
    </w:lvl>
    <w:lvl w:ilvl="4">
      <w:start w:val="1"/>
      <w:numFmt w:val="decimal"/>
      <w:pStyle w:val="ListNumber5"/>
      <w:lvlText w:val="%1.%2.%3.%4.%5"/>
      <w:lvlJc w:val="left"/>
      <w:pPr>
        <w:ind w:left="1701" w:hanging="1701"/>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C0433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A116B58"/>
    <w:multiLevelType w:val="hybridMultilevel"/>
    <w:tmpl w:val="1EB0A780"/>
    <w:lvl w:ilvl="0" w:tplc="C9B8519C">
      <w:start w:val="1"/>
      <w:numFmt w:val="bullet"/>
      <w:lvlText w:val=""/>
      <w:lvlJc w:val="left"/>
      <w:pPr>
        <w:ind w:left="360" w:hanging="360"/>
      </w:pPr>
      <w:rPr>
        <w:rFonts w:ascii="Symbol" w:hAnsi="Symbol" w:hint="default"/>
        <w:color w:val="F26E3D"/>
        <w:u w:color="F26E3D"/>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9D58F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7A0702"/>
    <w:multiLevelType w:val="hybridMultilevel"/>
    <w:tmpl w:val="1BF627C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8333F4"/>
    <w:multiLevelType w:val="hybridMultilevel"/>
    <w:tmpl w:val="C57EEF2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DE5328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0A406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1E10ADA"/>
    <w:multiLevelType w:val="hybridMultilevel"/>
    <w:tmpl w:val="06428BF0"/>
    <w:lvl w:ilvl="0" w:tplc="C9B8519C">
      <w:start w:val="1"/>
      <w:numFmt w:val="bullet"/>
      <w:lvlText w:val=""/>
      <w:lvlJc w:val="left"/>
      <w:pPr>
        <w:ind w:left="1077" w:hanging="360"/>
      </w:pPr>
      <w:rPr>
        <w:rFonts w:ascii="Symbol" w:hAnsi="Symbol" w:hint="default"/>
        <w:color w:val="F26E3D"/>
        <w:u w:color="F26E3D"/>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1256112F"/>
    <w:multiLevelType w:val="hybridMultilevel"/>
    <w:tmpl w:val="DB44637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47D31E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83306DC"/>
    <w:multiLevelType w:val="hybridMultilevel"/>
    <w:tmpl w:val="E7400E0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19F504CB"/>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BDF6F9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DD94BCE"/>
    <w:multiLevelType w:val="hybridMultilevel"/>
    <w:tmpl w:val="DDC09DE4"/>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F0F2BA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2501BF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3860A4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67D35F2"/>
    <w:multiLevelType w:val="hybridMultilevel"/>
    <w:tmpl w:val="C3144F68"/>
    <w:lvl w:ilvl="0" w:tplc="E0222DC0">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9D74F7D"/>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2B4E15EB"/>
    <w:multiLevelType w:val="hybridMultilevel"/>
    <w:tmpl w:val="121AC41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2B5C3579"/>
    <w:multiLevelType w:val="hybridMultilevel"/>
    <w:tmpl w:val="2276791C"/>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2D025ADE"/>
    <w:multiLevelType w:val="hybridMultilevel"/>
    <w:tmpl w:val="999A37BC"/>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EBD4F8F"/>
    <w:multiLevelType w:val="hybridMultilevel"/>
    <w:tmpl w:val="A96AD05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D30C8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15B3DF4"/>
    <w:multiLevelType w:val="hybridMultilevel"/>
    <w:tmpl w:val="11DC914C"/>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333B1EB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339E6BF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4C0679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82A5F91"/>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FAC6A2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4226752B"/>
    <w:multiLevelType w:val="hybridMultilevel"/>
    <w:tmpl w:val="9962E456"/>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55C1864"/>
    <w:multiLevelType w:val="hybridMultilevel"/>
    <w:tmpl w:val="B3C63348"/>
    <w:lvl w:ilvl="0" w:tplc="C9B8519C">
      <w:start w:val="1"/>
      <w:numFmt w:val="bullet"/>
      <w:lvlText w:val=""/>
      <w:lvlJc w:val="left"/>
      <w:pPr>
        <w:ind w:left="360" w:hanging="360"/>
      </w:pPr>
      <w:rPr>
        <w:rFonts w:ascii="Symbol" w:hAnsi="Symbol" w:hint="default"/>
        <w:color w:val="F26E3D"/>
        <w:u w:color="F26E3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80E0D9E"/>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4ABB21F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D2D76E2"/>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DED49D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E6673A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42B2E62"/>
    <w:multiLevelType w:val="hybridMultilevel"/>
    <w:tmpl w:val="2378FF9E"/>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4EB79A3"/>
    <w:multiLevelType w:val="hybridMultilevel"/>
    <w:tmpl w:val="2936760A"/>
    <w:lvl w:ilvl="0" w:tplc="DC901BE6">
      <w:start w:val="1"/>
      <w:numFmt w:val="bullet"/>
      <w:pStyle w:val="Bulletlevel1"/>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785423A"/>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A251658"/>
    <w:multiLevelType w:val="hybridMultilevel"/>
    <w:tmpl w:val="E13A2468"/>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9A6558"/>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0F143C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131563C"/>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66C3152F"/>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6D0D5AEB"/>
    <w:multiLevelType w:val="hybridMultilevel"/>
    <w:tmpl w:val="8D928CA6"/>
    <w:lvl w:ilvl="0" w:tplc="C9B8519C">
      <w:start w:val="1"/>
      <w:numFmt w:val="bullet"/>
      <w:lvlText w:val=""/>
      <w:lvlJc w:val="left"/>
      <w:pPr>
        <w:ind w:left="644" w:hanging="360"/>
      </w:pPr>
      <w:rPr>
        <w:rFonts w:ascii="Symbol" w:hAnsi="Symbol" w:hint="default"/>
        <w:color w:val="F26E3D"/>
        <w:u w:color="F26E3D"/>
      </w:rPr>
    </w:lvl>
    <w:lvl w:ilvl="1" w:tplc="37EEF5A6">
      <w:start w:val="1"/>
      <w:numFmt w:val="bullet"/>
      <w:pStyle w:val="Bulletlevel2"/>
      <w:lvlText w:val="–"/>
      <w:lvlJc w:val="left"/>
      <w:pPr>
        <w:ind w:left="1440" w:hanging="360"/>
      </w:pPr>
      <w:rPr>
        <w:rFonts w:ascii="Arial" w:hAnsi="Arial" w:hint="default"/>
        <w:color w:val="F26E3D"/>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3FB3529"/>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43D0FC3"/>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6864E27"/>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94C2480"/>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798E0785"/>
    <w:multiLevelType w:val="hybridMultilevel"/>
    <w:tmpl w:val="47481BD0"/>
    <w:lvl w:ilvl="0" w:tplc="C9B8519C">
      <w:start w:val="1"/>
      <w:numFmt w:val="bullet"/>
      <w:lvlText w:val=""/>
      <w:lvlJc w:val="left"/>
      <w:pPr>
        <w:ind w:left="720" w:hanging="360"/>
      </w:pPr>
      <w:rPr>
        <w:rFonts w:ascii="Symbol" w:hAnsi="Symbol" w:hint="default"/>
        <w:color w:val="F26E3D"/>
        <w:u w:color="F26E3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A0A264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7C964B75"/>
    <w:multiLevelType w:val="hybridMultilevel"/>
    <w:tmpl w:val="B8BC899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7CA651C4"/>
    <w:multiLevelType w:val="hybridMultilevel"/>
    <w:tmpl w:val="2276791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7FA41C62"/>
    <w:multiLevelType w:val="hybridMultilevel"/>
    <w:tmpl w:val="45F4243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72384666">
    <w:abstractNumId w:val="56"/>
  </w:num>
  <w:num w:numId="2" w16cid:durableId="2111702118">
    <w:abstractNumId w:val="10"/>
  </w:num>
  <w:num w:numId="3" w16cid:durableId="102657243">
    <w:abstractNumId w:val="4"/>
  </w:num>
  <w:num w:numId="4" w16cid:durableId="179709160">
    <w:abstractNumId w:val="3"/>
  </w:num>
  <w:num w:numId="5" w16cid:durableId="1206722973">
    <w:abstractNumId w:val="2"/>
  </w:num>
  <w:num w:numId="6" w16cid:durableId="696855608">
    <w:abstractNumId w:val="1"/>
  </w:num>
  <w:num w:numId="7" w16cid:durableId="2088377209">
    <w:abstractNumId w:val="0"/>
  </w:num>
  <w:num w:numId="8" w16cid:durableId="956986954">
    <w:abstractNumId w:val="35"/>
  </w:num>
  <w:num w:numId="9" w16cid:durableId="418138205">
    <w:abstractNumId w:val="65"/>
  </w:num>
  <w:num w:numId="10" w16cid:durableId="522789622">
    <w:abstractNumId w:val="30"/>
  </w:num>
  <w:num w:numId="11" w16cid:durableId="520510788">
    <w:abstractNumId w:val="42"/>
  </w:num>
  <w:num w:numId="12" w16cid:durableId="239601742">
    <w:abstractNumId w:val="31"/>
  </w:num>
  <w:num w:numId="13" w16cid:durableId="736782552">
    <w:abstractNumId w:val="17"/>
  </w:num>
  <w:num w:numId="14" w16cid:durableId="442310503">
    <w:abstractNumId w:val="6"/>
  </w:num>
  <w:num w:numId="15" w16cid:durableId="1399210736">
    <w:abstractNumId w:val="47"/>
  </w:num>
  <w:num w:numId="16" w16cid:durableId="977611555">
    <w:abstractNumId w:val="44"/>
  </w:num>
  <w:num w:numId="17" w16cid:durableId="409354496">
    <w:abstractNumId w:val="53"/>
  </w:num>
  <w:num w:numId="18" w16cid:durableId="1340809896">
    <w:abstractNumId w:val="7"/>
  </w:num>
  <w:num w:numId="19" w16cid:durableId="1360861757">
    <w:abstractNumId w:val="16"/>
  </w:num>
  <w:num w:numId="20" w16cid:durableId="1450472768">
    <w:abstractNumId w:val="8"/>
  </w:num>
  <w:num w:numId="21" w16cid:durableId="431896435">
    <w:abstractNumId w:val="39"/>
  </w:num>
  <w:num w:numId="22" w16cid:durableId="96874041">
    <w:abstractNumId w:val="26"/>
  </w:num>
  <w:num w:numId="23" w16cid:durableId="2131508842">
    <w:abstractNumId w:val="38"/>
  </w:num>
  <w:num w:numId="24" w16cid:durableId="1171457050">
    <w:abstractNumId w:val="5"/>
  </w:num>
  <w:num w:numId="25" w16cid:durableId="1821463012">
    <w:abstractNumId w:val="11"/>
  </w:num>
  <w:num w:numId="26" w16cid:durableId="1441299832">
    <w:abstractNumId w:val="27"/>
  </w:num>
  <w:num w:numId="27" w16cid:durableId="900602400">
    <w:abstractNumId w:val="43"/>
  </w:num>
  <w:num w:numId="28" w16cid:durableId="1577473862">
    <w:abstractNumId w:val="25"/>
  </w:num>
  <w:num w:numId="29" w16cid:durableId="41490324">
    <w:abstractNumId w:val="40"/>
  </w:num>
  <w:num w:numId="30" w16cid:durableId="530150694">
    <w:abstractNumId w:val="62"/>
  </w:num>
  <w:num w:numId="31" w16cid:durableId="631638111">
    <w:abstractNumId w:val="55"/>
  </w:num>
  <w:num w:numId="32" w16cid:durableId="992371367">
    <w:abstractNumId w:val="37"/>
  </w:num>
  <w:num w:numId="33" w16cid:durableId="1902641159">
    <w:abstractNumId w:val="21"/>
  </w:num>
  <w:num w:numId="34" w16cid:durableId="900478978">
    <w:abstractNumId w:val="63"/>
  </w:num>
  <w:num w:numId="35" w16cid:durableId="2123960794">
    <w:abstractNumId w:val="36"/>
  </w:num>
  <w:num w:numId="36" w16cid:durableId="455414364">
    <w:abstractNumId w:val="59"/>
  </w:num>
  <w:num w:numId="37" w16cid:durableId="25647002">
    <w:abstractNumId w:val="52"/>
  </w:num>
  <w:num w:numId="38" w16cid:durableId="80807747">
    <w:abstractNumId w:val="29"/>
  </w:num>
  <w:num w:numId="39" w16cid:durableId="1853258564">
    <w:abstractNumId w:val="13"/>
  </w:num>
  <w:num w:numId="40" w16cid:durableId="1729719288">
    <w:abstractNumId w:val="34"/>
  </w:num>
  <w:num w:numId="41" w16cid:durableId="157118759">
    <w:abstractNumId w:val="50"/>
  </w:num>
  <w:num w:numId="42" w16cid:durableId="156501109">
    <w:abstractNumId w:val="64"/>
  </w:num>
  <w:num w:numId="43" w16cid:durableId="866329623">
    <w:abstractNumId w:val="20"/>
  </w:num>
  <w:num w:numId="44" w16cid:durableId="1746803952">
    <w:abstractNumId w:val="22"/>
  </w:num>
  <w:num w:numId="45" w16cid:durableId="984164992">
    <w:abstractNumId w:val="60"/>
  </w:num>
  <w:num w:numId="46" w16cid:durableId="1812988197">
    <w:abstractNumId w:val="54"/>
  </w:num>
  <w:num w:numId="47" w16cid:durableId="1682512053">
    <w:abstractNumId w:val="58"/>
  </w:num>
  <w:num w:numId="48" w16cid:durableId="952980690">
    <w:abstractNumId w:val="46"/>
  </w:num>
  <w:num w:numId="49" w16cid:durableId="1698004673">
    <w:abstractNumId w:val="45"/>
  </w:num>
  <w:num w:numId="50" w16cid:durableId="1277787915">
    <w:abstractNumId w:val="57"/>
  </w:num>
  <w:num w:numId="51" w16cid:durableId="396978399">
    <w:abstractNumId w:val="23"/>
  </w:num>
  <w:num w:numId="52" w16cid:durableId="1538423811">
    <w:abstractNumId w:val="9"/>
  </w:num>
  <w:num w:numId="53" w16cid:durableId="1578130366">
    <w:abstractNumId w:val="32"/>
  </w:num>
  <w:num w:numId="54" w16cid:durableId="1172136536">
    <w:abstractNumId w:val="19"/>
  </w:num>
  <w:num w:numId="55" w16cid:durableId="1498155633">
    <w:abstractNumId w:val="49"/>
  </w:num>
  <w:num w:numId="56" w16cid:durableId="1997493316">
    <w:abstractNumId w:val="15"/>
  </w:num>
  <w:num w:numId="57" w16cid:durableId="1336610266">
    <w:abstractNumId w:val="12"/>
  </w:num>
  <w:num w:numId="58" w16cid:durableId="429159111">
    <w:abstractNumId w:val="18"/>
  </w:num>
  <w:num w:numId="59" w16cid:durableId="629751278">
    <w:abstractNumId w:val="14"/>
  </w:num>
  <w:num w:numId="60" w16cid:durableId="762262730">
    <w:abstractNumId w:val="61"/>
  </w:num>
  <w:num w:numId="61" w16cid:durableId="1659773165">
    <w:abstractNumId w:val="48"/>
  </w:num>
  <w:num w:numId="62" w16cid:durableId="363024918">
    <w:abstractNumId w:val="51"/>
  </w:num>
  <w:num w:numId="63" w16cid:durableId="978613303">
    <w:abstractNumId w:val="41"/>
  </w:num>
  <w:num w:numId="64" w16cid:durableId="134763806">
    <w:abstractNumId w:val="33"/>
  </w:num>
  <w:num w:numId="65" w16cid:durableId="1340891186">
    <w:abstractNumId w:val="24"/>
  </w:num>
  <w:num w:numId="66" w16cid:durableId="1968311637">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A0"/>
    <w:rsid w:val="00000692"/>
    <w:rsid w:val="00000731"/>
    <w:rsid w:val="00001AB7"/>
    <w:rsid w:val="00003F11"/>
    <w:rsid w:val="00005241"/>
    <w:rsid w:val="0000548A"/>
    <w:rsid w:val="00005BC2"/>
    <w:rsid w:val="00005D3D"/>
    <w:rsid w:val="00005EE6"/>
    <w:rsid w:val="0000603E"/>
    <w:rsid w:val="0000609E"/>
    <w:rsid w:val="00006A61"/>
    <w:rsid w:val="00006FFC"/>
    <w:rsid w:val="00007673"/>
    <w:rsid w:val="00007BC4"/>
    <w:rsid w:val="00007C6F"/>
    <w:rsid w:val="0001081B"/>
    <w:rsid w:val="000118C7"/>
    <w:rsid w:val="000139E2"/>
    <w:rsid w:val="00014CBA"/>
    <w:rsid w:val="00015083"/>
    <w:rsid w:val="0001591B"/>
    <w:rsid w:val="00016F62"/>
    <w:rsid w:val="00017172"/>
    <w:rsid w:val="000172A5"/>
    <w:rsid w:val="0002094E"/>
    <w:rsid w:val="000214EA"/>
    <w:rsid w:val="00023507"/>
    <w:rsid w:val="00023BCF"/>
    <w:rsid w:val="00023C5B"/>
    <w:rsid w:val="0002416E"/>
    <w:rsid w:val="00024374"/>
    <w:rsid w:val="00024554"/>
    <w:rsid w:val="000245B2"/>
    <w:rsid w:val="00025606"/>
    <w:rsid w:val="00026A05"/>
    <w:rsid w:val="00027A13"/>
    <w:rsid w:val="00027DFE"/>
    <w:rsid w:val="000300A1"/>
    <w:rsid w:val="00030635"/>
    <w:rsid w:val="00030BE8"/>
    <w:rsid w:val="00030E7E"/>
    <w:rsid w:val="00032429"/>
    <w:rsid w:val="0003445A"/>
    <w:rsid w:val="00034CA1"/>
    <w:rsid w:val="00034CD2"/>
    <w:rsid w:val="00034EE3"/>
    <w:rsid w:val="000358E7"/>
    <w:rsid w:val="00035E03"/>
    <w:rsid w:val="00036C25"/>
    <w:rsid w:val="00037216"/>
    <w:rsid w:val="000374A9"/>
    <w:rsid w:val="00037608"/>
    <w:rsid w:val="0003772B"/>
    <w:rsid w:val="000378AB"/>
    <w:rsid w:val="00037FCE"/>
    <w:rsid w:val="0004022B"/>
    <w:rsid w:val="000405B8"/>
    <w:rsid w:val="000405F4"/>
    <w:rsid w:val="00041094"/>
    <w:rsid w:val="00041952"/>
    <w:rsid w:val="000422F8"/>
    <w:rsid w:val="000428D0"/>
    <w:rsid w:val="00043FAA"/>
    <w:rsid w:val="00044FAE"/>
    <w:rsid w:val="00045E0B"/>
    <w:rsid w:val="000465A2"/>
    <w:rsid w:val="00046F35"/>
    <w:rsid w:val="0004717A"/>
    <w:rsid w:val="00047F06"/>
    <w:rsid w:val="00050282"/>
    <w:rsid w:val="00050B1F"/>
    <w:rsid w:val="00050F91"/>
    <w:rsid w:val="00051AE9"/>
    <w:rsid w:val="00051EC5"/>
    <w:rsid w:val="00052529"/>
    <w:rsid w:val="000528CA"/>
    <w:rsid w:val="00053184"/>
    <w:rsid w:val="000539A9"/>
    <w:rsid w:val="00054054"/>
    <w:rsid w:val="000542B1"/>
    <w:rsid w:val="0005447E"/>
    <w:rsid w:val="00054984"/>
    <w:rsid w:val="00055E75"/>
    <w:rsid w:val="000564AA"/>
    <w:rsid w:val="000608DD"/>
    <w:rsid w:val="00061DB6"/>
    <w:rsid w:val="00062995"/>
    <w:rsid w:val="00062DCC"/>
    <w:rsid w:val="00065580"/>
    <w:rsid w:val="000721D0"/>
    <w:rsid w:val="00072497"/>
    <w:rsid w:val="00072CBB"/>
    <w:rsid w:val="00072E05"/>
    <w:rsid w:val="00074EDE"/>
    <w:rsid w:val="00075CB0"/>
    <w:rsid w:val="00075D8F"/>
    <w:rsid w:val="00075DAA"/>
    <w:rsid w:val="00082851"/>
    <w:rsid w:val="0008376F"/>
    <w:rsid w:val="000838F3"/>
    <w:rsid w:val="000843CE"/>
    <w:rsid w:val="00084EC1"/>
    <w:rsid w:val="00084ED8"/>
    <w:rsid w:val="00084FA1"/>
    <w:rsid w:val="00085D0B"/>
    <w:rsid w:val="00086553"/>
    <w:rsid w:val="000871DA"/>
    <w:rsid w:val="0008723A"/>
    <w:rsid w:val="00090411"/>
    <w:rsid w:val="00094A4C"/>
    <w:rsid w:val="00095682"/>
    <w:rsid w:val="00095840"/>
    <w:rsid w:val="00095923"/>
    <w:rsid w:val="00096A26"/>
    <w:rsid w:val="00096C5D"/>
    <w:rsid w:val="000A004E"/>
    <w:rsid w:val="000A12CF"/>
    <w:rsid w:val="000A13FA"/>
    <w:rsid w:val="000A2887"/>
    <w:rsid w:val="000A2E3B"/>
    <w:rsid w:val="000A33FD"/>
    <w:rsid w:val="000A3426"/>
    <w:rsid w:val="000A5E0C"/>
    <w:rsid w:val="000B139A"/>
    <w:rsid w:val="000B167D"/>
    <w:rsid w:val="000B1DF7"/>
    <w:rsid w:val="000B29E5"/>
    <w:rsid w:val="000B2BBC"/>
    <w:rsid w:val="000B5740"/>
    <w:rsid w:val="000B76DB"/>
    <w:rsid w:val="000B77B1"/>
    <w:rsid w:val="000C009A"/>
    <w:rsid w:val="000C0BF7"/>
    <w:rsid w:val="000C1255"/>
    <w:rsid w:val="000C207F"/>
    <w:rsid w:val="000C2148"/>
    <w:rsid w:val="000C24F2"/>
    <w:rsid w:val="000C5B23"/>
    <w:rsid w:val="000C678B"/>
    <w:rsid w:val="000C764D"/>
    <w:rsid w:val="000C79BE"/>
    <w:rsid w:val="000D07C6"/>
    <w:rsid w:val="000D0837"/>
    <w:rsid w:val="000D26A2"/>
    <w:rsid w:val="000D2E48"/>
    <w:rsid w:val="000D3DE0"/>
    <w:rsid w:val="000D46B4"/>
    <w:rsid w:val="000D4C17"/>
    <w:rsid w:val="000D4E26"/>
    <w:rsid w:val="000D64E1"/>
    <w:rsid w:val="000D6681"/>
    <w:rsid w:val="000E0912"/>
    <w:rsid w:val="000E16E0"/>
    <w:rsid w:val="000E1D59"/>
    <w:rsid w:val="000E37C8"/>
    <w:rsid w:val="000E3C00"/>
    <w:rsid w:val="000E3DEA"/>
    <w:rsid w:val="000E4DFB"/>
    <w:rsid w:val="000E4FC8"/>
    <w:rsid w:val="000E5BEC"/>
    <w:rsid w:val="000E6759"/>
    <w:rsid w:val="000E6E44"/>
    <w:rsid w:val="000E794E"/>
    <w:rsid w:val="000E7AD8"/>
    <w:rsid w:val="000E7C99"/>
    <w:rsid w:val="000F003D"/>
    <w:rsid w:val="000F0369"/>
    <w:rsid w:val="000F1FA1"/>
    <w:rsid w:val="000F2DFB"/>
    <w:rsid w:val="000F3A19"/>
    <w:rsid w:val="000F548B"/>
    <w:rsid w:val="000F5D01"/>
    <w:rsid w:val="000F5D14"/>
    <w:rsid w:val="000F6E6E"/>
    <w:rsid w:val="000F6EDB"/>
    <w:rsid w:val="000F7F57"/>
    <w:rsid w:val="00100F70"/>
    <w:rsid w:val="00102DE6"/>
    <w:rsid w:val="001031D5"/>
    <w:rsid w:val="00103C35"/>
    <w:rsid w:val="00105D2B"/>
    <w:rsid w:val="0011079F"/>
    <w:rsid w:val="0011209B"/>
    <w:rsid w:val="00113AB6"/>
    <w:rsid w:val="00115BDA"/>
    <w:rsid w:val="00115D3E"/>
    <w:rsid w:val="00116575"/>
    <w:rsid w:val="00116B99"/>
    <w:rsid w:val="00116C38"/>
    <w:rsid w:val="00116D3A"/>
    <w:rsid w:val="0011736D"/>
    <w:rsid w:val="00121704"/>
    <w:rsid w:val="001221EC"/>
    <w:rsid w:val="001223D4"/>
    <w:rsid w:val="0012251F"/>
    <w:rsid w:val="001238B6"/>
    <w:rsid w:val="001240C7"/>
    <w:rsid w:val="0012564F"/>
    <w:rsid w:val="001256A6"/>
    <w:rsid w:val="00125A3C"/>
    <w:rsid w:val="00125DE8"/>
    <w:rsid w:val="00125EB1"/>
    <w:rsid w:val="00126D81"/>
    <w:rsid w:val="001274B7"/>
    <w:rsid w:val="00127AAF"/>
    <w:rsid w:val="00127C48"/>
    <w:rsid w:val="00131916"/>
    <w:rsid w:val="00132424"/>
    <w:rsid w:val="00133FF7"/>
    <w:rsid w:val="00134944"/>
    <w:rsid w:val="00135E66"/>
    <w:rsid w:val="001376D1"/>
    <w:rsid w:val="00137A16"/>
    <w:rsid w:val="00140324"/>
    <w:rsid w:val="00140AD5"/>
    <w:rsid w:val="001436A1"/>
    <w:rsid w:val="0014402D"/>
    <w:rsid w:val="001440DB"/>
    <w:rsid w:val="00144654"/>
    <w:rsid w:val="00145317"/>
    <w:rsid w:val="0014665C"/>
    <w:rsid w:val="00146752"/>
    <w:rsid w:val="00151CB5"/>
    <w:rsid w:val="001528A4"/>
    <w:rsid w:val="001528C2"/>
    <w:rsid w:val="00152BBB"/>
    <w:rsid w:val="00154605"/>
    <w:rsid w:val="00154F0A"/>
    <w:rsid w:val="00155BC0"/>
    <w:rsid w:val="00155C19"/>
    <w:rsid w:val="00156CFA"/>
    <w:rsid w:val="00160AE1"/>
    <w:rsid w:val="00162ACD"/>
    <w:rsid w:val="00162B9B"/>
    <w:rsid w:val="00162DFF"/>
    <w:rsid w:val="001636D5"/>
    <w:rsid w:val="001638D4"/>
    <w:rsid w:val="0016472F"/>
    <w:rsid w:val="00164B10"/>
    <w:rsid w:val="00165FD1"/>
    <w:rsid w:val="001668BD"/>
    <w:rsid w:val="0016784A"/>
    <w:rsid w:val="001678B8"/>
    <w:rsid w:val="00171073"/>
    <w:rsid w:val="001722FE"/>
    <w:rsid w:val="001725C5"/>
    <w:rsid w:val="0017392B"/>
    <w:rsid w:val="0017483D"/>
    <w:rsid w:val="00175F66"/>
    <w:rsid w:val="001770E5"/>
    <w:rsid w:val="001809E7"/>
    <w:rsid w:val="00181202"/>
    <w:rsid w:val="00181549"/>
    <w:rsid w:val="001818A0"/>
    <w:rsid w:val="00182D40"/>
    <w:rsid w:val="00183588"/>
    <w:rsid w:val="00183770"/>
    <w:rsid w:val="00183B6F"/>
    <w:rsid w:val="00184539"/>
    <w:rsid w:val="001850F1"/>
    <w:rsid w:val="001852FB"/>
    <w:rsid w:val="00185DB6"/>
    <w:rsid w:val="00190090"/>
    <w:rsid w:val="0019016B"/>
    <w:rsid w:val="00192D42"/>
    <w:rsid w:val="00193FA2"/>
    <w:rsid w:val="0019487B"/>
    <w:rsid w:val="001948F8"/>
    <w:rsid w:val="001950A6"/>
    <w:rsid w:val="00196ECB"/>
    <w:rsid w:val="00197708"/>
    <w:rsid w:val="001977B1"/>
    <w:rsid w:val="00197C2E"/>
    <w:rsid w:val="001A059C"/>
    <w:rsid w:val="001A0FA4"/>
    <w:rsid w:val="001A18D8"/>
    <w:rsid w:val="001A1ABC"/>
    <w:rsid w:val="001A2FF0"/>
    <w:rsid w:val="001A3BD2"/>
    <w:rsid w:val="001A43DF"/>
    <w:rsid w:val="001A5652"/>
    <w:rsid w:val="001A644E"/>
    <w:rsid w:val="001A73AD"/>
    <w:rsid w:val="001B08BD"/>
    <w:rsid w:val="001B2CAD"/>
    <w:rsid w:val="001B2E60"/>
    <w:rsid w:val="001B31BF"/>
    <w:rsid w:val="001B35C1"/>
    <w:rsid w:val="001B417F"/>
    <w:rsid w:val="001B4B25"/>
    <w:rsid w:val="001B5D34"/>
    <w:rsid w:val="001B6507"/>
    <w:rsid w:val="001B6713"/>
    <w:rsid w:val="001B7211"/>
    <w:rsid w:val="001C1B9C"/>
    <w:rsid w:val="001C1C7B"/>
    <w:rsid w:val="001C24E8"/>
    <w:rsid w:val="001C27C4"/>
    <w:rsid w:val="001C4F09"/>
    <w:rsid w:val="001C6470"/>
    <w:rsid w:val="001C647F"/>
    <w:rsid w:val="001D052B"/>
    <w:rsid w:val="001D1E55"/>
    <w:rsid w:val="001D24F0"/>
    <w:rsid w:val="001D27FC"/>
    <w:rsid w:val="001D3335"/>
    <w:rsid w:val="001D3423"/>
    <w:rsid w:val="001D4799"/>
    <w:rsid w:val="001D762A"/>
    <w:rsid w:val="001E0779"/>
    <w:rsid w:val="001E15D0"/>
    <w:rsid w:val="001E2FE1"/>
    <w:rsid w:val="001E3D07"/>
    <w:rsid w:val="001E4C01"/>
    <w:rsid w:val="001E4C8B"/>
    <w:rsid w:val="001E5160"/>
    <w:rsid w:val="001E562A"/>
    <w:rsid w:val="001E5B4A"/>
    <w:rsid w:val="001E5C1A"/>
    <w:rsid w:val="001E5E7B"/>
    <w:rsid w:val="001E6052"/>
    <w:rsid w:val="001E632C"/>
    <w:rsid w:val="001E684F"/>
    <w:rsid w:val="001E724F"/>
    <w:rsid w:val="001E7346"/>
    <w:rsid w:val="001E7767"/>
    <w:rsid w:val="001F052B"/>
    <w:rsid w:val="001F1904"/>
    <w:rsid w:val="001F1D0E"/>
    <w:rsid w:val="001F3629"/>
    <w:rsid w:val="001F6487"/>
    <w:rsid w:val="002004E7"/>
    <w:rsid w:val="002010A5"/>
    <w:rsid w:val="0020224F"/>
    <w:rsid w:val="002024F5"/>
    <w:rsid w:val="00204981"/>
    <w:rsid w:val="0020563C"/>
    <w:rsid w:val="00205F73"/>
    <w:rsid w:val="00206AA3"/>
    <w:rsid w:val="00207E7F"/>
    <w:rsid w:val="00210497"/>
    <w:rsid w:val="0021057C"/>
    <w:rsid w:val="00211975"/>
    <w:rsid w:val="002131DA"/>
    <w:rsid w:val="00214D51"/>
    <w:rsid w:val="00215396"/>
    <w:rsid w:val="00216356"/>
    <w:rsid w:val="002176DE"/>
    <w:rsid w:val="002177BF"/>
    <w:rsid w:val="00220985"/>
    <w:rsid w:val="00220B18"/>
    <w:rsid w:val="002215A9"/>
    <w:rsid w:val="0022164F"/>
    <w:rsid w:val="0022195E"/>
    <w:rsid w:val="002227DB"/>
    <w:rsid w:val="002238D4"/>
    <w:rsid w:val="002246FC"/>
    <w:rsid w:val="0022642A"/>
    <w:rsid w:val="00226B14"/>
    <w:rsid w:val="00227011"/>
    <w:rsid w:val="002273FB"/>
    <w:rsid w:val="002279FF"/>
    <w:rsid w:val="00227D8C"/>
    <w:rsid w:val="00231350"/>
    <w:rsid w:val="00231E4C"/>
    <w:rsid w:val="0023269A"/>
    <w:rsid w:val="00232B02"/>
    <w:rsid w:val="002348A2"/>
    <w:rsid w:val="0023597B"/>
    <w:rsid w:val="0023649F"/>
    <w:rsid w:val="00237280"/>
    <w:rsid w:val="00237EE0"/>
    <w:rsid w:val="00240430"/>
    <w:rsid w:val="00242358"/>
    <w:rsid w:val="00245469"/>
    <w:rsid w:val="00245724"/>
    <w:rsid w:val="0024583A"/>
    <w:rsid w:val="002460D3"/>
    <w:rsid w:val="00246230"/>
    <w:rsid w:val="002466E1"/>
    <w:rsid w:val="002477E6"/>
    <w:rsid w:val="0025062D"/>
    <w:rsid w:val="00254EA8"/>
    <w:rsid w:val="00256920"/>
    <w:rsid w:val="00256BDE"/>
    <w:rsid w:val="0025799E"/>
    <w:rsid w:val="002603F6"/>
    <w:rsid w:val="0026066E"/>
    <w:rsid w:val="00261C60"/>
    <w:rsid w:val="002632CF"/>
    <w:rsid w:val="00265EDA"/>
    <w:rsid w:val="002661E7"/>
    <w:rsid w:val="002662C9"/>
    <w:rsid w:val="00266FA4"/>
    <w:rsid w:val="00267FC7"/>
    <w:rsid w:val="00272C18"/>
    <w:rsid w:val="00272C60"/>
    <w:rsid w:val="002740A5"/>
    <w:rsid w:val="00274525"/>
    <w:rsid w:val="002745FE"/>
    <w:rsid w:val="00274DF8"/>
    <w:rsid w:val="00275F1B"/>
    <w:rsid w:val="002772C2"/>
    <w:rsid w:val="002803E8"/>
    <w:rsid w:val="0028055E"/>
    <w:rsid w:val="00280AD0"/>
    <w:rsid w:val="00280C86"/>
    <w:rsid w:val="00281DD3"/>
    <w:rsid w:val="002822F5"/>
    <w:rsid w:val="002826EF"/>
    <w:rsid w:val="002831CF"/>
    <w:rsid w:val="00284895"/>
    <w:rsid w:val="0028522D"/>
    <w:rsid w:val="00285AF3"/>
    <w:rsid w:val="00285D61"/>
    <w:rsid w:val="002862D4"/>
    <w:rsid w:val="002868FE"/>
    <w:rsid w:val="002876A4"/>
    <w:rsid w:val="00290978"/>
    <w:rsid w:val="0029127C"/>
    <w:rsid w:val="00293B8F"/>
    <w:rsid w:val="00293C40"/>
    <w:rsid w:val="00293F2E"/>
    <w:rsid w:val="00294405"/>
    <w:rsid w:val="00294826"/>
    <w:rsid w:val="002950A6"/>
    <w:rsid w:val="002957B9"/>
    <w:rsid w:val="00297532"/>
    <w:rsid w:val="002975F8"/>
    <w:rsid w:val="002A04BB"/>
    <w:rsid w:val="002A0607"/>
    <w:rsid w:val="002A0DE2"/>
    <w:rsid w:val="002A1314"/>
    <w:rsid w:val="002A16FB"/>
    <w:rsid w:val="002A2E50"/>
    <w:rsid w:val="002A32B0"/>
    <w:rsid w:val="002A4D3F"/>
    <w:rsid w:val="002A4F2C"/>
    <w:rsid w:val="002A4F6D"/>
    <w:rsid w:val="002A5E35"/>
    <w:rsid w:val="002B050D"/>
    <w:rsid w:val="002B189A"/>
    <w:rsid w:val="002B1B05"/>
    <w:rsid w:val="002B2517"/>
    <w:rsid w:val="002B4799"/>
    <w:rsid w:val="002B4E21"/>
    <w:rsid w:val="002B5AE6"/>
    <w:rsid w:val="002B6675"/>
    <w:rsid w:val="002B71B2"/>
    <w:rsid w:val="002B7640"/>
    <w:rsid w:val="002C0BFB"/>
    <w:rsid w:val="002C133B"/>
    <w:rsid w:val="002C17FA"/>
    <w:rsid w:val="002C22FA"/>
    <w:rsid w:val="002C27C0"/>
    <w:rsid w:val="002C2B01"/>
    <w:rsid w:val="002C2C34"/>
    <w:rsid w:val="002C4416"/>
    <w:rsid w:val="002C649B"/>
    <w:rsid w:val="002C6D65"/>
    <w:rsid w:val="002C7E55"/>
    <w:rsid w:val="002D084C"/>
    <w:rsid w:val="002D1856"/>
    <w:rsid w:val="002D3F6A"/>
    <w:rsid w:val="002D4E5F"/>
    <w:rsid w:val="002D6AA5"/>
    <w:rsid w:val="002E0049"/>
    <w:rsid w:val="002E466D"/>
    <w:rsid w:val="002E4DE6"/>
    <w:rsid w:val="002E724E"/>
    <w:rsid w:val="002F09B3"/>
    <w:rsid w:val="002F0EFB"/>
    <w:rsid w:val="002F25AC"/>
    <w:rsid w:val="002F2E2A"/>
    <w:rsid w:val="002F2E7F"/>
    <w:rsid w:val="002F369D"/>
    <w:rsid w:val="002F3797"/>
    <w:rsid w:val="002F3EA0"/>
    <w:rsid w:val="002F3F2A"/>
    <w:rsid w:val="002F405F"/>
    <w:rsid w:val="002F7749"/>
    <w:rsid w:val="00301080"/>
    <w:rsid w:val="00301406"/>
    <w:rsid w:val="00301892"/>
    <w:rsid w:val="00301BF5"/>
    <w:rsid w:val="0030223C"/>
    <w:rsid w:val="00302522"/>
    <w:rsid w:val="003034F6"/>
    <w:rsid w:val="00304064"/>
    <w:rsid w:val="00304690"/>
    <w:rsid w:val="0030475A"/>
    <w:rsid w:val="0030477C"/>
    <w:rsid w:val="00304DE6"/>
    <w:rsid w:val="00306EDF"/>
    <w:rsid w:val="003073C7"/>
    <w:rsid w:val="003107AF"/>
    <w:rsid w:val="00310A1C"/>
    <w:rsid w:val="00310DE3"/>
    <w:rsid w:val="0031249F"/>
    <w:rsid w:val="00312597"/>
    <w:rsid w:val="00312CFA"/>
    <w:rsid w:val="00313B92"/>
    <w:rsid w:val="00313D3C"/>
    <w:rsid w:val="00314829"/>
    <w:rsid w:val="00314AC2"/>
    <w:rsid w:val="0031571C"/>
    <w:rsid w:val="003157DF"/>
    <w:rsid w:val="00315D12"/>
    <w:rsid w:val="003166ED"/>
    <w:rsid w:val="003169E9"/>
    <w:rsid w:val="00316A30"/>
    <w:rsid w:val="00316CDC"/>
    <w:rsid w:val="00317AA9"/>
    <w:rsid w:val="00317C51"/>
    <w:rsid w:val="00320C86"/>
    <w:rsid w:val="0032192F"/>
    <w:rsid w:val="00322C29"/>
    <w:rsid w:val="00325C50"/>
    <w:rsid w:val="00326148"/>
    <w:rsid w:val="00326369"/>
    <w:rsid w:val="00326B30"/>
    <w:rsid w:val="00327B67"/>
    <w:rsid w:val="00327F19"/>
    <w:rsid w:val="00332827"/>
    <w:rsid w:val="003329CF"/>
    <w:rsid w:val="00333848"/>
    <w:rsid w:val="0033408E"/>
    <w:rsid w:val="00334915"/>
    <w:rsid w:val="00336311"/>
    <w:rsid w:val="00336953"/>
    <w:rsid w:val="00340B63"/>
    <w:rsid w:val="00340CA4"/>
    <w:rsid w:val="00341964"/>
    <w:rsid w:val="00341A0F"/>
    <w:rsid w:val="00341EBE"/>
    <w:rsid w:val="00342055"/>
    <w:rsid w:val="00342403"/>
    <w:rsid w:val="0034496F"/>
    <w:rsid w:val="00344FF2"/>
    <w:rsid w:val="00345970"/>
    <w:rsid w:val="00347849"/>
    <w:rsid w:val="00347AB6"/>
    <w:rsid w:val="00347EAC"/>
    <w:rsid w:val="00347EB4"/>
    <w:rsid w:val="0035014D"/>
    <w:rsid w:val="00350E03"/>
    <w:rsid w:val="00351430"/>
    <w:rsid w:val="003514BE"/>
    <w:rsid w:val="00351B3F"/>
    <w:rsid w:val="00353391"/>
    <w:rsid w:val="00354145"/>
    <w:rsid w:val="00354AE4"/>
    <w:rsid w:val="00355188"/>
    <w:rsid w:val="00355622"/>
    <w:rsid w:val="00355E5A"/>
    <w:rsid w:val="00356EAD"/>
    <w:rsid w:val="00356F42"/>
    <w:rsid w:val="00357363"/>
    <w:rsid w:val="00357B35"/>
    <w:rsid w:val="00357F4F"/>
    <w:rsid w:val="0036192A"/>
    <w:rsid w:val="00361DF1"/>
    <w:rsid w:val="00361F53"/>
    <w:rsid w:val="00362608"/>
    <w:rsid w:val="00363B58"/>
    <w:rsid w:val="0036511E"/>
    <w:rsid w:val="00365455"/>
    <w:rsid w:val="003656C6"/>
    <w:rsid w:val="00366593"/>
    <w:rsid w:val="003667B6"/>
    <w:rsid w:val="003676D7"/>
    <w:rsid w:val="00367B71"/>
    <w:rsid w:val="00371BE4"/>
    <w:rsid w:val="00376761"/>
    <w:rsid w:val="003819E6"/>
    <w:rsid w:val="00381DB4"/>
    <w:rsid w:val="0038229F"/>
    <w:rsid w:val="003827A2"/>
    <w:rsid w:val="0038307D"/>
    <w:rsid w:val="003830E0"/>
    <w:rsid w:val="00384572"/>
    <w:rsid w:val="00386F24"/>
    <w:rsid w:val="00390415"/>
    <w:rsid w:val="003906B4"/>
    <w:rsid w:val="003913D1"/>
    <w:rsid w:val="003918F3"/>
    <w:rsid w:val="00392283"/>
    <w:rsid w:val="00394133"/>
    <w:rsid w:val="00397208"/>
    <w:rsid w:val="00397BA7"/>
    <w:rsid w:val="00397F5B"/>
    <w:rsid w:val="003A057A"/>
    <w:rsid w:val="003A0B00"/>
    <w:rsid w:val="003A0BD7"/>
    <w:rsid w:val="003A0CD3"/>
    <w:rsid w:val="003A102D"/>
    <w:rsid w:val="003A2767"/>
    <w:rsid w:val="003A2EAE"/>
    <w:rsid w:val="003A40BD"/>
    <w:rsid w:val="003A46D6"/>
    <w:rsid w:val="003A4D10"/>
    <w:rsid w:val="003A7A50"/>
    <w:rsid w:val="003A7B7E"/>
    <w:rsid w:val="003B1014"/>
    <w:rsid w:val="003B16D9"/>
    <w:rsid w:val="003B2144"/>
    <w:rsid w:val="003B326F"/>
    <w:rsid w:val="003B3374"/>
    <w:rsid w:val="003B4CBE"/>
    <w:rsid w:val="003B4CD0"/>
    <w:rsid w:val="003B5198"/>
    <w:rsid w:val="003B5A34"/>
    <w:rsid w:val="003B5BA5"/>
    <w:rsid w:val="003B7207"/>
    <w:rsid w:val="003B7815"/>
    <w:rsid w:val="003B7E55"/>
    <w:rsid w:val="003C1FA6"/>
    <w:rsid w:val="003C3D0E"/>
    <w:rsid w:val="003C4FD6"/>
    <w:rsid w:val="003D205C"/>
    <w:rsid w:val="003D3925"/>
    <w:rsid w:val="003D469E"/>
    <w:rsid w:val="003D4AE8"/>
    <w:rsid w:val="003D59D2"/>
    <w:rsid w:val="003D6022"/>
    <w:rsid w:val="003E0C11"/>
    <w:rsid w:val="003E10E2"/>
    <w:rsid w:val="003E179D"/>
    <w:rsid w:val="003E3A73"/>
    <w:rsid w:val="003E4DD4"/>
    <w:rsid w:val="003E4F1F"/>
    <w:rsid w:val="003E52B5"/>
    <w:rsid w:val="003E52DF"/>
    <w:rsid w:val="003E720B"/>
    <w:rsid w:val="003E7365"/>
    <w:rsid w:val="003E74EF"/>
    <w:rsid w:val="003F0DC5"/>
    <w:rsid w:val="003F12C5"/>
    <w:rsid w:val="003F191C"/>
    <w:rsid w:val="003F220C"/>
    <w:rsid w:val="003F2818"/>
    <w:rsid w:val="003F28CE"/>
    <w:rsid w:val="003F36C9"/>
    <w:rsid w:val="003F49CE"/>
    <w:rsid w:val="003F4A5C"/>
    <w:rsid w:val="003F51FB"/>
    <w:rsid w:val="003F5224"/>
    <w:rsid w:val="003F63FF"/>
    <w:rsid w:val="003F74F7"/>
    <w:rsid w:val="004016CF"/>
    <w:rsid w:val="004021D0"/>
    <w:rsid w:val="00403551"/>
    <w:rsid w:val="004043E7"/>
    <w:rsid w:val="00404ACC"/>
    <w:rsid w:val="004054C1"/>
    <w:rsid w:val="004056CB"/>
    <w:rsid w:val="00406FDE"/>
    <w:rsid w:val="00407293"/>
    <w:rsid w:val="00412381"/>
    <w:rsid w:val="00412A1B"/>
    <w:rsid w:val="00412B59"/>
    <w:rsid w:val="00414209"/>
    <w:rsid w:val="00414971"/>
    <w:rsid w:val="00415582"/>
    <w:rsid w:val="004156F0"/>
    <w:rsid w:val="004178A3"/>
    <w:rsid w:val="00417AE3"/>
    <w:rsid w:val="0042007B"/>
    <w:rsid w:val="004215C5"/>
    <w:rsid w:val="004233A3"/>
    <w:rsid w:val="004235F2"/>
    <w:rsid w:val="00423A90"/>
    <w:rsid w:val="00423D9A"/>
    <w:rsid w:val="004246FA"/>
    <w:rsid w:val="00424726"/>
    <w:rsid w:val="00425124"/>
    <w:rsid w:val="00426283"/>
    <w:rsid w:val="004272C3"/>
    <w:rsid w:val="00427FFC"/>
    <w:rsid w:val="00430B84"/>
    <w:rsid w:val="004316AB"/>
    <w:rsid w:val="004319FA"/>
    <w:rsid w:val="00433150"/>
    <w:rsid w:val="00433CB2"/>
    <w:rsid w:val="00433F8A"/>
    <w:rsid w:val="00434090"/>
    <w:rsid w:val="004351C2"/>
    <w:rsid w:val="00436F93"/>
    <w:rsid w:val="00440020"/>
    <w:rsid w:val="00440C7E"/>
    <w:rsid w:val="004410FE"/>
    <w:rsid w:val="004417F0"/>
    <w:rsid w:val="00441B16"/>
    <w:rsid w:val="00442FD6"/>
    <w:rsid w:val="0044309E"/>
    <w:rsid w:val="00444720"/>
    <w:rsid w:val="00444E08"/>
    <w:rsid w:val="00446C3B"/>
    <w:rsid w:val="004471FB"/>
    <w:rsid w:val="004476B4"/>
    <w:rsid w:val="00447EC4"/>
    <w:rsid w:val="004503D4"/>
    <w:rsid w:val="00450660"/>
    <w:rsid w:val="00450E06"/>
    <w:rsid w:val="004519EA"/>
    <w:rsid w:val="00453BB7"/>
    <w:rsid w:val="004548D3"/>
    <w:rsid w:val="00455888"/>
    <w:rsid w:val="0045676D"/>
    <w:rsid w:val="00457CC3"/>
    <w:rsid w:val="004600E9"/>
    <w:rsid w:val="00462106"/>
    <w:rsid w:val="00462E5F"/>
    <w:rsid w:val="00462E98"/>
    <w:rsid w:val="00463387"/>
    <w:rsid w:val="004643B2"/>
    <w:rsid w:val="00470589"/>
    <w:rsid w:val="00470928"/>
    <w:rsid w:val="004715E6"/>
    <w:rsid w:val="0047168C"/>
    <w:rsid w:val="00471EF9"/>
    <w:rsid w:val="00471F38"/>
    <w:rsid w:val="00473017"/>
    <w:rsid w:val="00474199"/>
    <w:rsid w:val="0047427C"/>
    <w:rsid w:val="00475E8B"/>
    <w:rsid w:val="00477542"/>
    <w:rsid w:val="00481E21"/>
    <w:rsid w:val="004828BB"/>
    <w:rsid w:val="00482CAF"/>
    <w:rsid w:val="0048329B"/>
    <w:rsid w:val="004835CD"/>
    <w:rsid w:val="00484359"/>
    <w:rsid w:val="00485DA4"/>
    <w:rsid w:val="00491651"/>
    <w:rsid w:val="00491FBD"/>
    <w:rsid w:val="00492613"/>
    <w:rsid w:val="00492DDE"/>
    <w:rsid w:val="00494476"/>
    <w:rsid w:val="004971F2"/>
    <w:rsid w:val="0049767E"/>
    <w:rsid w:val="004A14F4"/>
    <w:rsid w:val="004A160F"/>
    <w:rsid w:val="004A1677"/>
    <w:rsid w:val="004A2F3B"/>
    <w:rsid w:val="004A4069"/>
    <w:rsid w:val="004A480C"/>
    <w:rsid w:val="004A5BD8"/>
    <w:rsid w:val="004A5E93"/>
    <w:rsid w:val="004A655F"/>
    <w:rsid w:val="004A66D0"/>
    <w:rsid w:val="004A6C56"/>
    <w:rsid w:val="004A75A8"/>
    <w:rsid w:val="004B23FC"/>
    <w:rsid w:val="004C0910"/>
    <w:rsid w:val="004C1888"/>
    <w:rsid w:val="004C1E7A"/>
    <w:rsid w:val="004C3242"/>
    <w:rsid w:val="004C43EB"/>
    <w:rsid w:val="004C463E"/>
    <w:rsid w:val="004C5A6C"/>
    <w:rsid w:val="004C5FA7"/>
    <w:rsid w:val="004C6EC1"/>
    <w:rsid w:val="004C6F87"/>
    <w:rsid w:val="004D07BA"/>
    <w:rsid w:val="004D0B10"/>
    <w:rsid w:val="004D0B97"/>
    <w:rsid w:val="004D0C21"/>
    <w:rsid w:val="004D10AB"/>
    <w:rsid w:val="004D24B9"/>
    <w:rsid w:val="004D26A8"/>
    <w:rsid w:val="004D2980"/>
    <w:rsid w:val="004D2B9D"/>
    <w:rsid w:val="004D344E"/>
    <w:rsid w:val="004D3CA3"/>
    <w:rsid w:val="004D4C47"/>
    <w:rsid w:val="004D5D20"/>
    <w:rsid w:val="004D71A5"/>
    <w:rsid w:val="004E099B"/>
    <w:rsid w:val="004E3AE2"/>
    <w:rsid w:val="004E4386"/>
    <w:rsid w:val="004E5AC1"/>
    <w:rsid w:val="004E6F93"/>
    <w:rsid w:val="004E7283"/>
    <w:rsid w:val="004E743D"/>
    <w:rsid w:val="004E75E9"/>
    <w:rsid w:val="004F00F4"/>
    <w:rsid w:val="004F0F99"/>
    <w:rsid w:val="004F1531"/>
    <w:rsid w:val="004F1AD7"/>
    <w:rsid w:val="004F2088"/>
    <w:rsid w:val="004F216A"/>
    <w:rsid w:val="004F2D11"/>
    <w:rsid w:val="004F37C8"/>
    <w:rsid w:val="004F6E07"/>
    <w:rsid w:val="004F7263"/>
    <w:rsid w:val="004F7D0C"/>
    <w:rsid w:val="0050000D"/>
    <w:rsid w:val="0050006E"/>
    <w:rsid w:val="00501941"/>
    <w:rsid w:val="00501AEC"/>
    <w:rsid w:val="0050266F"/>
    <w:rsid w:val="00505E22"/>
    <w:rsid w:val="005071B6"/>
    <w:rsid w:val="005105C5"/>
    <w:rsid w:val="00510839"/>
    <w:rsid w:val="00510D28"/>
    <w:rsid w:val="005119B2"/>
    <w:rsid w:val="005127EA"/>
    <w:rsid w:val="00513840"/>
    <w:rsid w:val="005138F1"/>
    <w:rsid w:val="00513904"/>
    <w:rsid w:val="005140E6"/>
    <w:rsid w:val="0051472C"/>
    <w:rsid w:val="005151D1"/>
    <w:rsid w:val="00515EEF"/>
    <w:rsid w:val="005167E8"/>
    <w:rsid w:val="00516C3A"/>
    <w:rsid w:val="00516FC4"/>
    <w:rsid w:val="00517797"/>
    <w:rsid w:val="00517D69"/>
    <w:rsid w:val="00520C85"/>
    <w:rsid w:val="005219F9"/>
    <w:rsid w:val="005233A9"/>
    <w:rsid w:val="00523FB8"/>
    <w:rsid w:val="00525F79"/>
    <w:rsid w:val="0052665B"/>
    <w:rsid w:val="00526B47"/>
    <w:rsid w:val="00526FF4"/>
    <w:rsid w:val="0053031C"/>
    <w:rsid w:val="005312DB"/>
    <w:rsid w:val="0053145C"/>
    <w:rsid w:val="0053460F"/>
    <w:rsid w:val="00534C4A"/>
    <w:rsid w:val="0053601E"/>
    <w:rsid w:val="00540DFF"/>
    <w:rsid w:val="00541686"/>
    <w:rsid w:val="00542B80"/>
    <w:rsid w:val="00543F3E"/>
    <w:rsid w:val="00545BAF"/>
    <w:rsid w:val="0054737F"/>
    <w:rsid w:val="005473F7"/>
    <w:rsid w:val="00547C42"/>
    <w:rsid w:val="00550328"/>
    <w:rsid w:val="00550870"/>
    <w:rsid w:val="0055175F"/>
    <w:rsid w:val="00551A39"/>
    <w:rsid w:val="00551B99"/>
    <w:rsid w:val="00551EEC"/>
    <w:rsid w:val="005524F2"/>
    <w:rsid w:val="005525A6"/>
    <w:rsid w:val="0055280A"/>
    <w:rsid w:val="0055341A"/>
    <w:rsid w:val="00553468"/>
    <w:rsid w:val="0055371F"/>
    <w:rsid w:val="005563DF"/>
    <w:rsid w:val="00557B97"/>
    <w:rsid w:val="00557E47"/>
    <w:rsid w:val="005613CF"/>
    <w:rsid w:val="00562EB9"/>
    <w:rsid w:val="00563CE4"/>
    <w:rsid w:val="00563D6E"/>
    <w:rsid w:val="00563EE6"/>
    <w:rsid w:val="00564D0A"/>
    <w:rsid w:val="005653F8"/>
    <w:rsid w:val="00566037"/>
    <w:rsid w:val="005661B7"/>
    <w:rsid w:val="00566574"/>
    <w:rsid w:val="0056764D"/>
    <w:rsid w:val="00567A60"/>
    <w:rsid w:val="00567EF3"/>
    <w:rsid w:val="005709F7"/>
    <w:rsid w:val="00572767"/>
    <w:rsid w:val="005729E9"/>
    <w:rsid w:val="00574496"/>
    <w:rsid w:val="00576186"/>
    <w:rsid w:val="00576365"/>
    <w:rsid w:val="0057681F"/>
    <w:rsid w:val="00577B53"/>
    <w:rsid w:val="00580956"/>
    <w:rsid w:val="005810C8"/>
    <w:rsid w:val="00581160"/>
    <w:rsid w:val="00581591"/>
    <w:rsid w:val="00581A8A"/>
    <w:rsid w:val="00581C0E"/>
    <w:rsid w:val="00582E67"/>
    <w:rsid w:val="005839A9"/>
    <w:rsid w:val="005841CA"/>
    <w:rsid w:val="00584A31"/>
    <w:rsid w:val="005853E7"/>
    <w:rsid w:val="0058585B"/>
    <w:rsid w:val="00585CAB"/>
    <w:rsid w:val="00587823"/>
    <w:rsid w:val="00590852"/>
    <w:rsid w:val="005939D1"/>
    <w:rsid w:val="00594767"/>
    <w:rsid w:val="00595333"/>
    <w:rsid w:val="005961BB"/>
    <w:rsid w:val="0059635A"/>
    <w:rsid w:val="00596702"/>
    <w:rsid w:val="00597214"/>
    <w:rsid w:val="0059780F"/>
    <w:rsid w:val="005A1003"/>
    <w:rsid w:val="005A1208"/>
    <w:rsid w:val="005A13CA"/>
    <w:rsid w:val="005A2D5A"/>
    <w:rsid w:val="005A2D63"/>
    <w:rsid w:val="005A3780"/>
    <w:rsid w:val="005A39E9"/>
    <w:rsid w:val="005A5E69"/>
    <w:rsid w:val="005A5E88"/>
    <w:rsid w:val="005A6AF2"/>
    <w:rsid w:val="005A6E27"/>
    <w:rsid w:val="005A6E5D"/>
    <w:rsid w:val="005A7618"/>
    <w:rsid w:val="005B03CF"/>
    <w:rsid w:val="005B0459"/>
    <w:rsid w:val="005B0CD0"/>
    <w:rsid w:val="005B158C"/>
    <w:rsid w:val="005B21CA"/>
    <w:rsid w:val="005B2ACB"/>
    <w:rsid w:val="005B3BEE"/>
    <w:rsid w:val="005B3E9C"/>
    <w:rsid w:val="005B4CA1"/>
    <w:rsid w:val="005B7580"/>
    <w:rsid w:val="005B76FE"/>
    <w:rsid w:val="005C16F6"/>
    <w:rsid w:val="005C2336"/>
    <w:rsid w:val="005C289E"/>
    <w:rsid w:val="005C2AC7"/>
    <w:rsid w:val="005C4005"/>
    <w:rsid w:val="005C4361"/>
    <w:rsid w:val="005C44EF"/>
    <w:rsid w:val="005C47D1"/>
    <w:rsid w:val="005C5188"/>
    <w:rsid w:val="005C5404"/>
    <w:rsid w:val="005C629B"/>
    <w:rsid w:val="005C64AD"/>
    <w:rsid w:val="005C6C38"/>
    <w:rsid w:val="005C719A"/>
    <w:rsid w:val="005C7FA5"/>
    <w:rsid w:val="005D19A3"/>
    <w:rsid w:val="005D2001"/>
    <w:rsid w:val="005D24B4"/>
    <w:rsid w:val="005D343A"/>
    <w:rsid w:val="005D3E29"/>
    <w:rsid w:val="005D4783"/>
    <w:rsid w:val="005D481C"/>
    <w:rsid w:val="005D4C07"/>
    <w:rsid w:val="005D528C"/>
    <w:rsid w:val="005D6239"/>
    <w:rsid w:val="005D644C"/>
    <w:rsid w:val="005E1378"/>
    <w:rsid w:val="005E188C"/>
    <w:rsid w:val="005E1F9D"/>
    <w:rsid w:val="005E2095"/>
    <w:rsid w:val="005E251D"/>
    <w:rsid w:val="005E285F"/>
    <w:rsid w:val="005E2F72"/>
    <w:rsid w:val="005E5001"/>
    <w:rsid w:val="005E5508"/>
    <w:rsid w:val="005E59C1"/>
    <w:rsid w:val="005E5CA2"/>
    <w:rsid w:val="005E663B"/>
    <w:rsid w:val="005E68DB"/>
    <w:rsid w:val="005F0FF2"/>
    <w:rsid w:val="005F181A"/>
    <w:rsid w:val="005F2E91"/>
    <w:rsid w:val="005F3709"/>
    <w:rsid w:val="005F4376"/>
    <w:rsid w:val="005F4480"/>
    <w:rsid w:val="005F6F12"/>
    <w:rsid w:val="005F726F"/>
    <w:rsid w:val="005F729F"/>
    <w:rsid w:val="00601ECC"/>
    <w:rsid w:val="00602096"/>
    <w:rsid w:val="00602445"/>
    <w:rsid w:val="00603AB0"/>
    <w:rsid w:val="00604780"/>
    <w:rsid w:val="0060518F"/>
    <w:rsid w:val="0061039D"/>
    <w:rsid w:val="00610F2B"/>
    <w:rsid w:val="00610FF8"/>
    <w:rsid w:val="006124AD"/>
    <w:rsid w:val="00613C0C"/>
    <w:rsid w:val="00613F38"/>
    <w:rsid w:val="00614004"/>
    <w:rsid w:val="00614368"/>
    <w:rsid w:val="0061439E"/>
    <w:rsid w:val="0061443B"/>
    <w:rsid w:val="00614C41"/>
    <w:rsid w:val="00614E28"/>
    <w:rsid w:val="00615199"/>
    <w:rsid w:val="0061548F"/>
    <w:rsid w:val="00615AFC"/>
    <w:rsid w:val="00615CA8"/>
    <w:rsid w:val="00616993"/>
    <w:rsid w:val="006171CA"/>
    <w:rsid w:val="0062047B"/>
    <w:rsid w:val="00620DCA"/>
    <w:rsid w:val="00621771"/>
    <w:rsid w:val="006223DB"/>
    <w:rsid w:val="00622475"/>
    <w:rsid w:val="0062301F"/>
    <w:rsid w:val="006232AA"/>
    <w:rsid w:val="0062405B"/>
    <w:rsid w:val="00624234"/>
    <w:rsid w:val="00624744"/>
    <w:rsid w:val="00625011"/>
    <w:rsid w:val="006256E1"/>
    <w:rsid w:val="00627CF6"/>
    <w:rsid w:val="00630433"/>
    <w:rsid w:val="00630A21"/>
    <w:rsid w:val="00630AB0"/>
    <w:rsid w:val="00630B2D"/>
    <w:rsid w:val="00630E40"/>
    <w:rsid w:val="00630E58"/>
    <w:rsid w:val="00631BD2"/>
    <w:rsid w:val="0063241D"/>
    <w:rsid w:val="00632740"/>
    <w:rsid w:val="00633529"/>
    <w:rsid w:val="006336C9"/>
    <w:rsid w:val="0063380D"/>
    <w:rsid w:val="00633C0A"/>
    <w:rsid w:val="00633F3C"/>
    <w:rsid w:val="006351A5"/>
    <w:rsid w:val="00635BF9"/>
    <w:rsid w:val="0063615C"/>
    <w:rsid w:val="00636414"/>
    <w:rsid w:val="00636A71"/>
    <w:rsid w:val="00637A1C"/>
    <w:rsid w:val="00641C2B"/>
    <w:rsid w:val="00642EE1"/>
    <w:rsid w:val="006438E5"/>
    <w:rsid w:val="00650C6C"/>
    <w:rsid w:val="006526EB"/>
    <w:rsid w:val="00654C52"/>
    <w:rsid w:val="006561C4"/>
    <w:rsid w:val="006568FD"/>
    <w:rsid w:val="00657FE8"/>
    <w:rsid w:val="00661741"/>
    <w:rsid w:val="0066189C"/>
    <w:rsid w:val="006624F6"/>
    <w:rsid w:val="00662DA6"/>
    <w:rsid w:val="00663431"/>
    <w:rsid w:val="00663DFE"/>
    <w:rsid w:val="00664338"/>
    <w:rsid w:val="006643BE"/>
    <w:rsid w:val="0066440E"/>
    <w:rsid w:val="006645A8"/>
    <w:rsid w:val="0066559A"/>
    <w:rsid w:val="0066611C"/>
    <w:rsid w:val="006662FE"/>
    <w:rsid w:val="006668BB"/>
    <w:rsid w:val="006668FE"/>
    <w:rsid w:val="00666D47"/>
    <w:rsid w:val="00667062"/>
    <w:rsid w:val="00670097"/>
    <w:rsid w:val="006709E1"/>
    <w:rsid w:val="00672105"/>
    <w:rsid w:val="006725AA"/>
    <w:rsid w:val="006743A2"/>
    <w:rsid w:val="00674E6F"/>
    <w:rsid w:val="006754A1"/>
    <w:rsid w:val="00675667"/>
    <w:rsid w:val="00675D45"/>
    <w:rsid w:val="0067696C"/>
    <w:rsid w:val="00676B38"/>
    <w:rsid w:val="00676BEE"/>
    <w:rsid w:val="00681763"/>
    <w:rsid w:val="0068282B"/>
    <w:rsid w:val="006879AF"/>
    <w:rsid w:val="00687E3F"/>
    <w:rsid w:val="00690BF4"/>
    <w:rsid w:val="0069106C"/>
    <w:rsid w:val="0069159E"/>
    <w:rsid w:val="00692467"/>
    <w:rsid w:val="006937A8"/>
    <w:rsid w:val="0069406F"/>
    <w:rsid w:val="00694866"/>
    <w:rsid w:val="00695F7F"/>
    <w:rsid w:val="00696029"/>
    <w:rsid w:val="006A01AD"/>
    <w:rsid w:val="006A1938"/>
    <w:rsid w:val="006A1A77"/>
    <w:rsid w:val="006A1B4D"/>
    <w:rsid w:val="006A30DD"/>
    <w:rsid w:val="006A3598"/>
    <w:rsid w:val="006A4AE9"/>
    <w:rsid w:val="006A4C91"/>
    <w:rsid w:val="006A6124"/>
    <w:rsid w:val="006A6287"/>
    <w:rsid w:val="006A647E"/>
    <w:rsid w:val="006A6BC6"/>
    <w:rsid w:val="006A7906"/>
    <w:rsid w:val="006B0FC5"/>
    <w:rsid w:val="006B16BF"/>
    <w:rsid w:val="006B19DE"/>
    <w:rsid w:val="006B1F87"/>
    <w:rsid w:val="006B3ACE"/>
    <w:rsid w:val="006B3D90"/>
    <w:rsid w:val="006B4639"/>
    <w:rsid w:val="006B4D27"/>
    <w:rsid w:val="006B6261"/>
    <w:rsid w:val="006B684D"/>
    <w:rsid w:val="006C01FE"/>
    <w:rsid w:val="006C0E33"/>
    <w:rsid w:val="006C2D77"/>
    <w:rsid w:val="006C3441"/>
    <w:rsid w:val="006C4168"/>
    <w:rsid w:val="006C5935"/>
    <w:rsid w:val="006C66CD"/>
    <w:rsid w:val="006C6E2A"/>
    <w:rsid w:val="006C76F6"/>
    <w:rsid w:val="006C779D"/>
    <w:rsid w:val="006D1319"/>
    <w:rsid w:val="006D16EE"/>
    <w:rsid w:val="006D2268"/>
    <w:rsid w:val="006D2773"/>
    <w:rsid w:val="006D28B6"/>
    <w:rsid w:val="006D2BB3"/>
    <w:rsid w:val="006D3544"/>
    <w:rsid w:val="006D454C"/>
    <w:rsid w:val="006D515F"/>
    <w:rsid w:val="006D53C4"/>
    <w:rsid w:val="006D591B"/>
    <w:rsid w:val="006D6D5E"/>
    <w:rsid w:val="006E0C6F"/>
    <w:rsid w:val="006E0F53"/>
    <w:rsid w:val="006E122D"/>
    <w:rsid w:val="006E324D"/>
    <w:rsid w:val="006E37AA"/>
    <w:rsid w:val="006E38B2"/>
    <w:rsid w:val="006E3E94"/>
    <w:rsid w:val="006E5AF6"/>
    <w:rsid w:val="006E5BC9"/>
    <w:rsid w:val="006E5DAE"/>
    <w:rsid w:val="006E6B9F"/>
    <w:rsid w:val="006E7032"/>
    <w:rsid w:val="006E7B75"/>
    <w:rsid w:val="006E7E19"/>
    <w:rsid w:val="006F03F9"/>
    <w:rsid w:val="006F19AA"/>
    <w:rsid w:val="006F2C26"/>
    <w:rsid w:val="006F36AA"/>
    <w:rsid w:val="006F38A1"/>
    <w:rsid w:val="006F39DC"/>
    <w:rsid w:val="006F5332"/>
    <w:rsid w:val="006F5DF2"/>
    <w:rsid w:val="006F65E0"/>
    <w:rsid w:val="006F784A"/>
    <w:rsid w:val="00700B4B"/>
    <w:rsid w:val="0070231F"/>
    <w:rsid w:val="00702522"/>
    <w:rsid w:val="00702A42"/>
    <w:rsid w:val="007035CD"/>
    <w:rsid w:val="0070363F"/>
    <w:rsid w:val="0070376B"/>
    <w:rsid w:val="00704B12"/>
    <w:rsid w:val="00704F28"/>
    <w:rsid w:val="007056D0"/>
    <w:rsid w:val="00707ED6"/>
    <w:rsid w:val="0071019B"/>
    <w:rsid w:val="00710859"/>
    <w:rsid w:val="00711802"/>
    <w:rsid w:val="007147AA"/>
    <w:rsid w:val="007152A2"/>
    <w:rsid w:val="007156BC"/>
    <w:rsid w:val="0071602E"/>
    <w:rsid w:val="00716C14"/>
    <w:rsid w:val="00720445"/>
    <w:rsid w:val="00721DFF"/>
    <w:rsid w:val="00722DB6"/>
    <w:rsid w:val="00722E33"/>
    <w:rsid w:val="00724677"/>
    <w:rsid w:val="00725440"/>
    <w:rsid w:val="00726686"/>
    <w:rsid w:val="00726FAA"/>
    <w:rsid w:val="007272DC"/>
    <w:rsid w:val="00727887"/>
    <w:rsid w:val="00727E97"/>
    <w:rsid w:val="00730EC2"/>
    <w:rsid w:val="00732D75"/>
    <w:rsid w:val="00734F0C"/>
    <w:rsid w:val="00736CBA"/>
    <w:rsid w:val="00736D07"/>
    <w:rsid w:val="00741288"/>
    <w:rsid w:val="00742276"/>
    <w:rsid w:val="0074303D"/>
    <w:rsid w:val="00744F34"/>
    <w:rsid w:val="00745FC5"/>
    <w:rsid w:val="00746802"/>
    <w:rsid w:val="00747F85"/>
    <w:rsid w:val="007502E5"/>
    <w:rsid w:val="00750FEA"/>
    <w:rsid w:val="0075346A"/>
    <w:rsid w:val="00755396"/>
    <w:rsid w:val="0075737A"/>
    <w:rsid w:val="00760436"/>
    <w:rsid w:val="0076195C"/>
    <w:rsid w:val="00762BF3"/>
    <w:rsid w:val="00762E22"/>
    <w:rsid w:val="00764075"/>
    <w:rsid w:val="00764A6B"/>
    <w:rsid w:val="00765B95"/>
    <w:rsid w:val="007667BF"/>
    <w:rsid w:val="00766D9B"/>
    <w:rsid w:val="00767147"/>
    <w:rsid w:val="007704F2"/>
    <w:rsid w:val="00770E9B"/>
    <w:rsid w:val="007726DC"/>
    <w:rsid w:val="007727F7"/>
    <w:rsid w:val="00772FA2"/>
    <w:rsid w:val="00775463"/>
    <w:rsid w:val="007759D3"/>
    <w:rsid w:val="00775C8E"/>
    <w:rsid w:val="00775CB8"/>
    <w:rsid w:val="0077601C"/>
    <w:rsid w:val="007764B7"/>
    <w:rsid w:val="00776CA2"/>
    <w:rsid w:val="00781368"/>
    <w:rsid w:val="00781418"/>
    <w:rsid w:val="00781E24"/>
    <w:rsid w:val="00781FA5"/>
    <w:rsid w:val="0078317C"/>
    <w:rsid w:val="007837B7"/>
    <w:rsid w:val="00783CC7"/>
    <w:rsid w:val="00783FF6"/>
    <w:rsid w:val="0078463C"/>
    <w:rsid w:val="00785E79"/>
    <w:rsid w:val="00786AB0"/>
    <w:rsid w:val="0078720D"/>
    <w:rsid w:val="0078760A"/>
    <w:rsid w:val="0078761A"/>
    <w:rsid w:val="00787993"/>
    <w:rsid w:val="00790A45"/>
    <w:rsid w:val="00791DD6"/>
    <w:rsid w:val="00792739"/>
    <w:rsid w:val="00793534"/>
    <w:rsid w:val="0079392B"/>
    <w:rsid w:val="00794E10"/>
    <w:rsid w:val="00795485"/>
    <w:rsid w:val="007A0C45"/>
    <w:rsid w:val="007A1204"/>
    <w:rsid w:val="007A195F"/>
    <w:rsid w:val="007A21B3"/>
    <w:rsid w:val="007A2496"/>
    <w:rsid w:val="007A3404"/>
    <w:rsid w:val="007A3892"/>
    <w:rsid w:val="007A4919"/>
    <w:rsid w:val="007B09DB"/>
    <w:rsid w:val="007B139F"/>
    <w:rsid w:val="007B2C2C"/>
    <w:rsid w:val="007B3756"/>
    <w:rsid w:val="007B3898"/>
    <w:rsid w:val="007B4ABF"/>
    <w:rsid w:val="007B4B90"/>
    <w:rsid w:val="007B56DF"/>
    <w:rsid w:val="007B6BBD"/>
    <w:rsid w:val="007C0531"/>
    <w:rsid w:val="007C05EF"/>
    <w:rsid w:val="007C2BA7"/>
    <w:rsid w:val="007C6B57"/>
    <w:rsid w:val="007C6D7E"/>
    <w:rsid w:val="007C6E98"/>
    <w:rsid w:val="007C7944"/>
    <w:rsid w:val="007D0CC9"/>
    <w:rsid w:val="007D2112"/>
    <w:rsid w:val="007D2CE3"/>
    <w:rsid w:val="007D30D9"/>
    <w:rsid w:val="007D3152"/>
    <w:rsid w:val="007D3A61"/>
    <w:rsid w:val="007D44BC"/>
    <w:rsid w:val="007D58EC"/>
    <w:rsid w:val="007D59DB"/>
    <w:rsid w:val="007D789A"/>
    <w:rsid w:val="007E1DEB"/>
    <w:rsid w:val="007E2854"/>
    <w:rsid w:val="007E4123"/>
    <w:rsid w:val="007E42DA"/>
    <w:rsid w:val="007E6C4D"/>
    <w:rsid w:val="007E7268"/>
    <w:rsid w:val="007E7880"/>
    <w:rsid w:val="007E7947"/>
    <w:rsid w:val="007F0280"/>
    <w:rsid w:val="007F2BC0"/>
    <w:rsid w:val="007F3410"/>
    <w:rsid w:val="007F41A2"/>
    <w:rsid w:val="007F7A8C"/>
    <w:rsid w:val="00804086"/>
    <w:rsid w:val="00805647"/>
    <w:rsid w:val="00807646"/>
    <w:rsid w:val="008105AD"/>
    <w:rsid w:val="0081108E"/>
    <w:rsid w:val="00813699"/>
    <w:rsid w:val="00813B22"/>
    <w:rsid w:val="00821C60"/>
    <w:rsid w:val="0082211F"/>
    <w:rsid w:val="00823B7C"/>
    <w:rsid w:val="00823EEC"/>
    <w:rsid w:val="008243E5"/>
    <w:rsid w:val="00824662"/>
    <w:rsid w:val="00824FD4"/>
    <w:rsid w:val="00826A08"/>
    <w:rsid w:val="00826B70"/>
    <w:rsid w:val="008275AC"/>
    <w:rsid w:val="008307D2"/>
    <w:rsid w:val="00832385"/>
    <w:rsid w:val="00833E9A"/>
    <w:rsid w:val="008341EF"/>
    <w:rsid w:val="0083519C"/>
    <w:rsid w:val="00835381"/>
    <w:rsid w:val="00835CC6"/>
    <w:rsid w:val="00835F0B"/>
    <w:rsid w:val="0083659F"/>
    <w:rsid w:val="0083702B"/>
    <w:rsid w:val="00837F6D"/>
    <w:rsid w:val="00842196"/>
    <w:rsid w:val="00842E04"/>
    <w:rsid w:val="00844F2F"/>
    <w:rsid w:val="00846E2C"/>
    <w:rsid w:val="00850D26"/>
    <w:rsid w:val="008513C5"/>
    <w:rsid w:val="00852599"/>
    <w:rsid w:val="008529FC"/>
    <w:rsid w:val="008547DA"/>
    <w:rsid w:val="00856068"/>
    <w:rsid w:val="008601B2"/>
    <w:rsid w:val="0086198C"/>
    <w:rsid w:val="00861CE0"/>
    <w:rsid w:val="00862C4E"/>
    <w:rsid w:val="00862D44"/>
    <w:rsid w:val="00862FF6"/>
    <w:rsid w:val="00863B19"/>
    <w:rsid w:val="00864DAB"/>
    <w:rsid w:val="00865455"/>
    <w:rsid w:val="0086679B"/>
    <w:rsid w:val="00867B90"/>
    <w:rsid w:val="00867D31"/>
    <w:rsid w:val="00870061"/>
    <w:rsid w:val="008702FD"/>
    <w:rsid w:val="00870A9A"/>
    <w:rsid w:val="00871782"/>
    <w:rsid w:val="00872BCF"/>
    <w:rsid w:val="008731A3"/>
    <w:rsid w:val="00874264"/>
    <w:rsid w:val="00874E78"/>
    <w:rsid w:val="0087592C"/>
    <w:rsid w:val="00875F23"/>
    <w:rsid w:val="008762A6"/>
    <w:rsid w:val="008821FD"/>
    <w:rsid w:val="0088352C"/>
    <w:rsid w:val="008835B1"/>
    <w:rsid w:val="00885A19"/>
    <w:rsid w:val="00885F0A"/>
    <w:rsid w:val="00885F69"/>
    <w:rsid w:val="008914FA"/>
    <w:rsid w:val="00894C97"/>
    <w:rsid w:val="00895870"/>
    <w:rsid w:val="00895B37"/>
    <w:rsid w:val="008965E0"/>
    <w:rsid w:val="008A0A92"/>
    <w:rsid w:val="008A0A96"/>
    <w:rsid w:val="008A10FB"/>
    <w:rsid w:val="008A1788"/>
    <w:rsid w:val="008A1AB7"/>
    <w:rsid w:val="008A1E52"/>
    <w:rsid w:val="008A2E5B"/>
    <w:rsid w:val="008A37AD"/>
    <w:rsid w:val="008A53E2"/>
    <w:rsid w:val="008A5B7A"/>
    <w:rsid w:val="008A7628"/>
    <w:rsid w:val="008A78EA"/>
    <w:rsid w:val="008B01E5"/>
    <w:rsid w:val="008B061E"/>
    <w:rsid w:val="008B0735"/>
    <w:rsid w:val="008B098E"/>
    <w:rsid w:val="008B26FC"/>
    <w:rsid w:val="008B42F7"/>
    <w:rsid w:val="008B4971"/>
    <w:rsid w:val="008B51F2"/>
    <w:rsid w:val="008B575B"/>
    <w:rsid w:val="008B57F8"/>
    <w:rsid w:val="008B657E"/>
    <w:rsid w:val="008B6E4F"/>
    <w:rsid w:val="008B7332"/>
    <w:rsid w:val="008B7F6D"/>
    <w:rsid w:val="008C0AF3"/>
    <w:rsid w:val="008C152F"/>
    <w:rsid w:val="008C4771"/>
    <w:rsid w:val="008C5D19"/>
    <w:rsid w:val="008C60C2"/>
    <w:rsid w:val="008C614F"/>
    <w:rsid w:val="008D07CF"/>
    <w:rsid w:val="008D1A70"/>
    <w:rsid w:val="008D1D19"/>
    <w:rsid w:val="008D211D"/>
    <w:rsid w:val="008D3C3B"/>
    <w:rsid w:val="008D54D1"/>
    <w:rsid w:val="008D575C"/>
    <w:rsid w:val="008D583C"/>
    <w:rsid w:val="008D6AFD"/>
    <w:rsid w:val="008D72A4"/>
    <w:rsid w:val="008E142E"/>
    <w:rsid w:val="008E1517"/>
    <w:rsid w:val="008E38EB"/>
    <w:rsid w:val="008E6711"/>
    <w:rsid w:val="008E6F1C"/>
    <w:rsid w:val="008E76A1"/>
    <w:rsid w:val="008F06B9"/>
    <w:rsid w:val="008F0AD7"/>
    <w:rsid w:val="008F0E86"/>
    <w:rsid w:val="008F1601"/>
    <w:rsid w:val="008F1852"/>
    <w:rsid w:val="008F2484"/>
    <w:rsid w:val="008F250E"/>
    <w:rsid w:val="008F3F23"/>
    <w:rsid w:val="008F3F8F"/>
    <w:rsid w:val="008F41BF"/>
    <w:rsid w:val="008F4488"/>
    <w:rsid w:val="008F5412"/>
    <w:rsid w:val="008F54C7"/>
    <w:rsid w:val="008F72EB"/>
    <w:rsid w:val="008F739D"/>
    <w:rsid w:val="00901AE7"/>
    <w:rsid w:val="009025D2"/>
    <w:rsid w:val="00904070"/>
    <w:rsid w:val="0090435F"/>
    <w:rsid w:val="00905447"/>
    <w:rsid w:val="00905948"/>
    <w:rsid w:val="00906482"/>
    <w:rsid w:val="00906D10"/>
    <w:rsid w:val="00906FD7"/>
    <w:rsid w:val="0090761E"/>
    <w:rsid w:val="00907F1D"/>
    <w:rsid w:val="009107F1"/>
    <w:rsid w:val="009111E2"/>
    <w:rsid w:val="00913329"/>
    <w:rsid w:val="009133AB"/>
    <w:rsid w:val="0091389C"/>
    <w:rsid w:val="00914720"/>
    <w:rsid w:val="00916E78"/>
    <w:rsid w:val="00916FE7"/>
    <w:rsid w:val="00917532"/>
    <w:rsid w:val="0092066D"/>
    <w:rsid w:val="0092144D"/>
    <w:rsid w:val="00921766"/>
    <w:rsid w:val="00922E54"/>
    <w:rsid w:val="009230B8"/>
    <w:rsid w:val="00923134"/>
    <w:rsid w:val="00923BDC"/>
    <w:rsid w:val="009253B7"/>
    <w:rsid w:val="00925E9A"/>
    <w:rsid w:val="00925F94"/>
    <w:rsid w:val="0092643E"/>
    <w:rsid w:val="00927830"/>
    <w:rsid w:val="009301F4"/>
    <w:rsid w:val="00930B09"/>
    <w:rsid w:val="00932258"/>
    <w:rsid w:val="00935477"/>
    <w:rsid w:val="00936CE1"/>
    <w:rsid w:val="00937908"/>
    <w:rsid w:val="00937DF3"/>
    <w:rsid w:val="009419A5"/>
    <w:rsid w:val="00941C67"/>
    <w:rsid w:val="009422AF"/>
    <w:rsid w:val="00943203"/>
    <w:rsid w:val="00943851"/>
    <w:rsid w:val="00943B9F"/>
    <w:rsid w:val="00943EE3"/>
    <w:rsid w:val="00944C97"/>
    <w:rsid w:val="0094731F"/>
    <w:rsid w:val="00951418"/>
    <w:rsid w:val="0095359C"/>
    <w:rsid w:val="0095409F"/>
    <w:rsid w:val="00954EAB"/>
    <w:rsid w:val="0095538D"/>
    <w:rsid w:val="00956EE1"/>
    <w:rsid w:val="00956F88"/>
    <w:rsid w:val="00957117"/>
    <w:rsid w:val="00957D42"/>
    <w:rsid w:val="00957DCB"/>
    <w:rsid w:val="009612DE"/>
    <w:rsid w:val="00963689"/>
    <w:rsid w:val="00963FEF"/>
    <w:rsid w:val="00965C39"/>
    <w:rsid w:val="009663D0"/>
    <w:rsid w:val="0097078C"/>
    <w:rsid w:val="00971C65"/>
    <w:rsid w:val="00973A46"/>
    <w:rsid w:val="00973BE1"/>
    <w:rsid w:val="0097503A"/>
    <w:rsid w:val="009752D2"/>
    <w:rsid w:val="00976BA9"/>
    <w:rsid w:val="00982F6F"/>
    <w:rsid w:val="009832D1"/>
    <w:rsid w:val="009843D0"/>
    <w:rsid w:val="00985DE0"/>
    <w:rsid w:val="00986053"/>
    <w:rsid w:val="009866CA"/>
    <w:rsid w:val="00987DA1"/>
    <w:rsid w:val="00987E64"/>
    <w:rsid w:val="00987FF3"/>
    <w:rsid w:val="00990D3E"/>
    <w:rsid w:val="00991472"/>
    <w:rsid w:val="00991BB0"/>
    <w:rsid w:val="00991E0B"/>
    <w:rsid w:val="0099205D"/>
    <w:rsid w:val="00994491"/>
    <w:rsid w:val="00994725"/>
    <w:rsid w:val="0099542E"/>
    <w:rsid w:val="009A0783"/>
    <w:rsid w:val="009A084F"/>
    <w:rsid w:val="009A0B17"/>
    <w:rsid w:val="009A246B"/>
    <w:rsid w:val="009A26DD"/>
    <w:rsid w:val="009A29EE"/>
    <w:rsid w:val="009A303B"/>
    <w:rsid w:val="009A3BF6"/>
    <w:rsid w:val="009A3CC4"/>
    <w:rsid w:val="009A3DA8"/>
    <w:rsid w:val="009A4434"/>
    <w:rsid w:val="009A4892"/>
    <w:rsid w:val="009A66F3"/>
    <w:rsid w:val="009B02C7"/>
    <w:rsid w:val="009B2B84"/>
    <w:rsid w:val="009B2CDB"/>
    <w:rsid w:val="009B43FE"/>
    <w:rsid w:val="009B6F97"/>
    <w:rsid w:val="009B7123"/>
    <w:rsid w:val="009B71B8"/>
    <w:rsid w:val="009B7BF4"/>
    <w:rsid w:val="009C1086"/>
    <w:rsid w:val="009C2CD1"/>
    <w:rsid w:val="009C5036"/>
    <w:rsid w:val="009C6FB9"/>
    <w:rsid w:val="009D0D37"/>
    <w:rsid w:val="009D3B7B"/>
    <w:rsid w:val="009D5363"/>
    <w:rsid w:val="009E0800"/>
    <w:rsid w:val="009E14D2"/>
    <w:rsid w:val="009E1909"/>
    <w:rsid w:val="009E1DD8"/>
    <w:rsid w:val="009E1E97"/>
    <w:rsid w:val="009E3AD9"/>
    <w:rsid w:val="009E541D"/>
    <w:rsid w:val="009E5A4E"/>
    <w:rsid w:val="009E5C45"/>
    <w:rsid w:val="009E6759"/>
    <w:rsid w:val="009E6AE1"/>
    <w:rsid w:val="009E7DB2"/>
    <w:rsid w:val="009F039A"/>
    <w:rsid w:val="009F0EF1"/>
    <w:rsid w:val="009F1083"/>
    <w:rsid w:val="009F10DD"/>
    <w:rsid w:val="009F1D86"/>
    <w:rsid w:val="009F1EC3"/>
    <w:rsid w:val="009F2744"/>
    <w:rsid w:val="009F2E10"/>
    <w:rsid w:val="009F3DBD"/>
    <w:rsid w:val="009F5C63"/>
    <w:rsid w:val="009F5C82"/>
    <w:rsid w:val="009F6370"/>
    <w:rsid w:val="009F63DB"/>
    <w:rsid w:val="009F6ADE"/>
    <w:rsid w:val="009F6D80"/>
    <w:rsid w:val="00A01198"/>
    <w:rsid w:val="00A022CD"/>
    <w:rsid w:val="00A03502"/>
    <w:rsid w:val="00A03B73"/>
    <w:rsid w:val="00A052BE"/>
    <w:rsid w:val="00A055A1"/>
    <w:rsid w:val="00A05FF6"/>
    <w:rsid w:val="00A06BF6"/>
    <w:rsid w:val="00A06D0E"/>
    <w:rsid w:val="00A07B12"/>
    <w:rsid w:val="00A07DE8"/>
    <w:rsid w:val="00A10731"/>
    <w:rsid w:val="00A13A08"/>
    <w:rsid w:val="00A14D51"/>
    <w:rsid w:val="00A154E1"/>
    <w:rsid w:val="00A15879"/>
    <w:rsid w:val="00A1751F"/>
    <w:rsid w:val="00A17682"/>
    <w:rsid w:val="00A21424"/>
    <w:rsid w:val="00A24407"/>
    <w:rsid w:val="00A24749"/>
    <w:rsid w:val="00A24CFF"/>
    <w:rsid w:val="00A25454"/>
    <w:rsid w:val="00A26FD9"/>
    <w:rsid w:val="00A27E74"/>
    <w:rsid w:val="00A309BE"/>
    <w:rsid w:val="00A30EB7"/>
    <w:rsid w:val="00A32215"/>
    <w:rsid w:val="00A32BEE"/>
    <w:rsid w:val="00A345F0"/>
    <w:rsid w:val="00A34F02"/>
    <w:rsid w:val="00A35180"/>
    <w:rsid w:val="00A358C1"/>
    <w:rsid w:val="00A372E6"/>
    <w:rsid w:val="00A37D79"/>
    <w:rsid w:val="00A4282E"/>
    <w:rsid w:val="00A46229"/>
    <w:rsid w:val="00A4737D"/>
    <w:rsid w:val="00A477E7"/>
    <w:rsid w:val="00A47E51"/>
    <w:rsid w:val="00A514CA"/>
    <w:rsid w:val="00A52FE1"/>
    <w:rsid w:val="00A52FFE"/>
    <w:rsid w:val="00A5412F"/>
    <w:rsid w:val="00A54A3C"/>
    <w:rsid w:val="00A553EF"/>
    <w:rsid w:val="00A5623C"/>
    <w:rsid w:val="00A571B4"/>
    <w:rsid w:val="00A57DBA"/>
    <w:rsid w:val="00A61B97"/>
    <w:rsid w:val="00A67009"/>
    <w:rsid w:val="00A675A5"/>
    <w:rsid w:val="00A70BEF"/>
    <w:rsid w:val="00A715A1"/>
    <w:rsid w:val="00A71C0C"/>
    <w:rsid w:val="00A72D2B"/>
    <w:rsid w:val="00A73B6B"/>
    <w:rsid w:val="00A73E75"/>
    <w:rsid w:val="00A76506"/>
    <w:rsid w:val="00A81283"/>
    <w:rsid w:val="00A82F2F"/>
    <w:rsid w:val="00A839B3"/>
    <w:rsid w:val="00A8453C"/>
    <w:rsid w:val="00A85BD8"/>
    <w:rsid w:val="00A86796"/>
    <w:rsid w:val="00A86AED"/>
    <w:rsid w:val="00A86E39"/>
    <w:rsid w:val="00A87853"/>
    <w:rsid w:val="00A87B61"/>
    <w:rsid w:val="00A90D65"/>
    <w:rsid w:val="00A915F2"/>
    <w:rsid w:val="00A91877"/>
    <w:rsid w:val="00A92D93"/>
    <w:rsid w:val="00A93836"/>
    <w:rsid w:val="00A93927"/>
    <w:rsid w:val="00A95588"/>
    <w:rsid w:val="00A95640"/>
    <w:rsid w:val="00A96682"/>
    <w:rsid w:val="00A969C0"/>
    <w:rsid w:val="00A97455"/>
    <w:rsid w:val="00A97466"/>
    <w:rsid w:val="00AA0246"/>
    <w:rsid w:val="00AA195B"/>
    <w:rsid w:val="00AA2AC6"/>
    <w:rsid w:val="00AA32B7"/>
    <w:rsid w:val="00AA39AC"/>
    <w:rsid w:val="00AA4FE4"/>
    <w:rsid w:val="00AA5DB8"/>
    <w:rsid w:val="00AA6321"/>
    <w:rsid w:val="00AA6496"/>
    <w:rsid w:val="00AB1E03"/>
    <w:rsid w:val="00AB56A5"/>
    <w:rsid w:val="00AB607B"/>
    <w:rsid w:val="00AB69C8"/>
    <w:rsid w:val="00AC2171"/>
    <w:rsid w:val="00AC2D16"/>
    <w:rsid w:val="00AC3AF6"/>
    <w:rsid w:val="00AC3F2A"/>
    <w:rsid w:val="00AC481D"/>
    <w:rsid w:val="00AC52F3"/>
    <w:rsid w:val="00AC6954"/>
    <w:rsid w:val="00AC6F27"/>
    <w:rsid w:val="00AC75E4"/>
    <w:rsid w:val="00AD058C"/>
    <w:rsid w:val="00AD08C1"/>
    <w:rsid w:val="00AD0A0E"/>
    <w:rsid w:val="00AD1766"/>
    <w:rsid w:val="00AD1E75"/>
    <w:rsid w:val="00AD25A1"/>
    <w:rsid w:val="00AD2D4B"/>
    <w:rsid w:val="00AD2FBD"/>
    <w:rsid w:val="00AD3D3C"/>
    <w:rsid w:val="00AD3F34"/>
    <w:rsid w:val="00AD40AB"/>
    <w:rsid w:val="00AD53DB"/>
    <w:rsid w:val="00AD5AF6"/>
    <w:rsid w:val="00AD5C40"/>
    <w:rsid w:val="00AD639D"/>
    <w:rsid w:val="00AD69E8"/>
    <w:rsid w:val="00AE0636"/>
    <w:rsid w:val="00AE0E31"/>
    <w:rsid w:val="00AE2133"/>
    <w:rsid w:val="00AE308D"/>
    <w:rsid w:val="00AE3352"/>
    <w:rsid w:val="00AE3AD5"/>
    <w:rsid w:val="00AE3D8B"/>
    <w:rsid w:val="00AE423B"/>
    <w:rsid w:val="00AE787F"/>
    <w:rsid w:val="00AF0060"/>
    <w:rsid w:val="00AF2DDA"/>
    <w:rsid w:val="00AF4505"/>
    <w:rsid w:val="00AF4D30"/>
    <w:rsid w:val="00AF6FBD"/>
    <w:rsid w:val="00B018CE"/>
    <w:rsid w:val="00B02647"/>
    <w:rsid w:val="00B02C4C"/>
    <w:rsid w:val="00B02EA9"/>
    <w:rsid w:val="00B0408D"/>
    <w:rsid w:val="00B05811"/>
    <w:rsid w:val="00B06ED2"/>
    <w:rsid w:val="00B072D5"/>
    <w:rsid w:val="00B10F2B"/>
    <w:rsid w:val="00B1137E"/>
    <w:rsid w:val="00B113C4"/>
    <w:rsid w:val="00B11559"/>
    <w:rsid w:val="00B11FF1"/>
    <w:rsid w:val="00B14B6C"/>
    <w:rsid w:val="00B14B9C"/>
    <w:rsid w:val="00B15588"/>
    <w:rsid w:val="00B15782"/>
    <w:rsid w:val="00B1585D"/>
    <w:rsid w:val="00B16024"/>
    <w:rsid w:val="00B164FF"/>
    <w:rsid w:val="00B17912"/>
    <w:rsid w:val="00B202BA"/>
    <w:rsid w:val="00B219C7"/>
    <w:rsid w:val="00B21A62"/>
    <w:rsid w:val="00B21C2D"/>
    <w:rsid w:val="00B2258B"/>
    <w:rsid w:val="00B22A2E"/>
    <w:rsid w:val="00B22ACD"/>
    <w:rsid w:val="00B22D21"/>
    <w:rsid w:val="00B23E23"/>
    <w:rsid w:val="00B25A93"/>
    <w:rsid w:val="00B25D1B"/>
    <w:rsid w:val="00B2629D"/>
    <w:rsid w:val="00B27CB3"/>
    <w:rsid w:val="00B30178"/>
    <w:rsid w:val="00B3265B"/>
    <w:rsid w:val="00B33D65"/>
    <w:rsid w:val="00B35449"/>
    <w:rsid w:val="00B360D1"/>
    <w:rsid w:val="00B37520"/>
    <w:rsid w:val="00B377E9"/>
    <w:rsid w:val="00B37D96"/>
    <w:rsid w:val="00B419D0"/>
    <w:rsid w:val="00B42672"/>
    <w:rsid w:val="00B42CDC"/>
    <w:rsid w:val="00B4379D"/>
    <w:rsid w:val="00B43B75"/>
    <w:rsid w:val="00B43E97"/>
    <w:rsid w:val="00B448FB"/>
    <w:rsid w:val="00B45FD0"/>
    <w:rsid w:val="00B46B33"/>
    <w:rsid w:val="00B475D1"/>
    <w:rsid w:val="00B476F0"/>
    <w:rsid w:val="00B479F9"/>
    <w:rsid w:val="00B47A16"/>
    <w:rsid w:val="00B5274B"/>
    <w:rsid w:val="00B52C64"/>
    <w:rsid w:val="00B52DAB"/>
    <w:rsid w:val="00B53C19"/>
    <w:rsid w:val="00B53E19"/>
    <w:rsid w:val="00B54266"/>
    <w:rsid w:val="00B54A63"/>
    <w:rsid w:val="00B56DFE"/>
    <w:rsid w:val="00B57449"/>
    <w:rsid w:val="00B578F4"/>
    <w:rsid w:val="00B60EBC"/>
    <w:rsid w:val="00B630CE"/>
    <w:rsid w:val="00B6329C"/>
    <w:rsid w:val="00B63FD9"/>
    <w:rsid w:val="00B64D5C"/>
    <w:rsid w:val="00B659AD"/>
    <w:rsid w:val="00B66239"/>
    <w:rsid w:val="00B7099B"/>
    <w:rsid w:val="00B733D3"/>
    <w:rsid w:val="00B757A4"/>
    <w:rsid w:val="00B76765"/>
    <w:rsid w:val="00B77C49"/>
    <w:rsid w:val="00B819DA"/>
    <w:rsid w:val="00B82E25"/>
    <w:rsid w:val="00B835CC"/>
    <w:rsid w:val="00B836AB"/>
    <w:rsid w:val="00B852D8"/>
    <w:rsid w:val="00B85E94"/>
    <w:rsid w:val="00B866F8"/>
    <w:rsid w:val="00B8764B"/>
    <w:rsid w:val="00B87ABF"/>
    <w:rsid w:val="00B90BDD"/>
    <w:rsid w:val="00B91EF0"/>
    <w:rsid w:val="00B91FD4"/>
    <w:rsid w:val="00B9365F"/>
    <w:rsid w:val="00B93A8F"/>
    <w:rsid w:val="00B9473B"/>
    <w:rsid w:val="00B94D3F"/>
    <w:rsid w:val="00BA16A3"/>
    <w:rsid w:val="00BA25FC"/>
    <w:rsid w:val="00BA4A9A"/>
    <w:rsid w:val="00BA4F1B"/>
    <w:rsid w:val="00BA5062"/>
    <w:rsid w:val="00BA5556"/>
    <w:rsid w:val="00BA5867"/>
    <w:rsid w:val="00BA601C"/>
    <w:rsid w:val="00BA60D4"/>
    <w:rsid w:val="00BB0A7D"/>
    <w:rsid w:val="00BB0B7C"/>
    <w:rsid w:val="00BB13A7"/>
    <w:rsid w:val="00BB2223"/>
    <w:rsid w:val="00BB2942"/>
    <w:rsid w:val="00BB2E42"/>
    <w:rsid w:val="00BB3ACF"/>
    <w:rsid w:val="00BC0228"/>
    <w:rsid w:val="00BC125B"/>
    <w:rsid w:val="00BC2FB2"/>
    <w:rsid w:val="00BC3852"/>
    <w:rsid w:val="00BC3AD1"/>
    <w:rsid w:val="00BC3F70"/>
    <w:rsid w:val="00BC70D3"/>
    <w:rsid w:val="00BD1499"/>
    <w:rsid w:val="00BD281E"/>
    <w:rsid w:val="00BD3C85"/>
    <w:rsid w:val="00BD3EB4"/>
    <w:rsid w:val="00BD3F18"/>
    <w:rsid w:val="00BD4488"/>
    <w:rsid w:val="00BD6124"/>
    <w:rsid w:val="00BE01BB"/>
    <w:rsid w:val="00BE1DB8"/>
    <w:rsid w:val="00BE3A10"/>
    <w:rsid w:val="00BE3CAF"/>
    <w:rsid w:val="00BE44B2"/>
    <w:rsid w:val="00BE4649"/>
    <w:rsid w:val="00BE4CB7"/>
    <w:rsid w:val="00BE564B"/>
    <w:rsid w:val="00BE5CF1"/>
    <w:rsid w:val="00BE66AD"/>
    <w:rsid w:val="00BF0FB1"/>
    <w:rsid w:val="00BF20CF"/>
    <w:rsid w:val="00BF2774"/>
    <w:rsid w:val="00BF2E7D"/>
    <w:rsid w:val="00BF4BCE"/>
    <w:rsid w:val="00BF5FE3"/>
    <w:rsid w:val="00C001A3"/>
    <w:rsid w:val="00C02903"/>
    <w:rsid w:val="00C045FB"/>
    <w:rsid w:val="00C0493D"/>
    <w:rsid w:val="00C04EB0"/>
    <w:rsid w:val="00C0543B"/>
    <w:rsid w:val="00C061C4"/>
    <w:rsid w:val="00C067E8"/>
    <w:rsid w:val="00C06B80"/>
    <w:rsid w:val="00C07CB1"/>
    <w:rsid w:val="00C11A21"/>
    <w:rsid w:val="00C12273"/>
    <w:rsid w:val="00C12762"/>
    <w:rsid w:val="00C1337A"/>
    <w:rsid w:val="00C13B60"/>
    <w:rsid w:val="00C13BD4"/>
    <w:rsid w:val="00C1463B"/>
    <w:rsid w:val="00C14678"/>
    <w:rsid w:val="00C1491D"/>
    <w:rsid w:val="00C154DA"/>
    <w:rsid w:val="00C174F4"/>
    <w:rsid w:val="00C20896"/>
    <w:rsid w:val="00C20B37"/>
    <w:rsid w:val="00C20CAA"/>
    <w:rsid w:val="00C20FD5"/>
    <w:rsid w:val="00C225A5"/>
    <w:rsid w:val="00C236EC"/>
    <w:rsid w:val="00C23916"/>
    <w:rsid w:val="00C24349"/>
    <w:rsid w:val="00C245D6"/>
    <w:rsid w:val="00C24898"/>
    <w:rsid w:val="00C273C2"/>
    <w:rsid w:val="00C274BE"/>
    <w:rsid w:val="00C278E3"/>
    <w:rsid w:val="00C3034F"/>
    <w:rsid w:val="00C30511"/>
    <w:rsid w:val="00C32002"/>
    <w:rsid w:val="00C33295"/>
    <w:rsid w:val="00C343F2"/>
    <w:rsid w:val="00C34C15"/>
    <w:rsid w:val="00C35E58"/>
    <w:rsid w:val="00C36C5A"/>
    <w:rsid w:val="00C37D92"/>
    <w:rsid w:val="00C41CFB"/>
    <w:rsid w:val="00C42357"/>
    <w:rsid w:val="00C42D7B"/>
    <w:rsid w:val="00C43806"/>
    <w:rsid w:val="00C45B90"/>
    <w:rsid w:val="00C46C05"/>
    <w:rsid w:val="00C478D5"/>
    <w:rsid w:val="00C50229"/>
    <w:rsid w:val="00C507EF"/>
    <w:rsid w:val="00C50E0F"/>
    <w:rsid w:val="00C50E5A"/>
    <w:rsid w:val="00C51EB8"/>
    <w:rsid w:val="00C53907"/>
    <w:rsid w:val="00C54F7A"/>
    <w:rsid w:val="00C56CCC"/>
    <w:rsid w:val="00C56EE0"/>
    <w:rsid w:val="00C57208"/>
    <w:rsid w:val="00C578D8"/>
    <w:rsid w:val="00C57C30"/>
    <w:rsid w:val="00C625BA"/>
    <w:rsid w:val="00C6298A"/>
    <w:rsid w:val="00C6373C"/>
    <w:rsid w:val="00C63DB3"/>
    <w:rsid w:val="00C65101"/>
    <w:rsid w:val="00C6788A"/>
    <w:rsid w:val="00C72BF8"/>
    <w:rsid w:val="00C7377C"/>
    <w:rsid w:val="00C74426"/>
    <w:rsid w:val="00C74454"/>
    <w:rsid w:val="00C74AA8"/>
    <w:rsid w:val="00C7669F"/>
    <w:rsid w:val="00C769C3"/>
    <w:rsid w:val="00C77311"/>
    <w:rsid w:val="00C8010B"/>
    <w:rsid w:val="00C80D77"/>
    <w:rsid w:val="00C817E0"/>
    <w:rsid w:val="00C81EE0"/>
    <w:rsid w:val="00C82FCB"/>
    <w:rsid w:val="00C8301E"/>
    <w:rsid w:val="00C8523B"/>
    <w:rsid w:val="00C86AF0"/>
    <w:rsid w:val="00C878FB"/>
    <w:rsid w:val="00C903FD"/>
    <w:rsid w:val="00C90C12"/>
    <w:rsid w:val="00C925D7"/>
    <w:rsid w:val="00C932F4"/>
    <w:rsid w:val="00C9574D"/>
    <w:rsid w:val="00C957E1"/>
    <w:rsid w:val="00C977C0"/>
    <w:rsid w:val="00C97876"/>
    <w:rsid w:val="00CA06B3"/>
    <w:rsid w:val="00CA2B0D"/>
    <w:rsid w:val="00CA39C7"/>
    <w:rsid w:val="00CA48CC"/>
    <w:rsid w:val="00CA49CD"/>
    <w:rsid w:val="00CA5C60"/>
    <w:rsid w:val="00CA5CD6"/>
    <w:rsid w:val="00CA655F"/>
    <w:rsid w:val="00CA6BDC"/>
    <w:rsid w:val="00CA78A3"/>
    <w:rsid w:val="00CA794E"/>
    <w:rsid w:val="00CB2008"/>
    <w:rsid w:val="00CB33CF"/>
    <w:rsid w:val="00CB343F"/>
    <w:rsid w:val="00CB670C"/>
    <w:rsid w:val="00CC10D7"/>
    <w:rsid w:val="00CC1314"/>
    <w:rsid w:val="00CC1D29"/>
    <w:rsid w:val="00CC2817"/>
    <w:rsid w:val="00CC382D"/>
    <w:rsid w:val="00CC39EB"/>
    <w:rsid w:val="00CC3A99"/>
    <w:rsid w:val="00CC47D2"/>
    <w:rsid w:val="00CC4C84"/>
    <w:rsid w:val="00CC4C94"/>
    <w:rsid w:val="00CC5289"/>
    <w:rsid w:val="00CC5A9C"/>
    <w:rsid w:val="00CD0E80"/>
    <w:rsid w:val="00CD1F1D"/>
    <w:rsid w:val="00CD210E"/>
    <w:rsid w:val="00CD273B"/>
    <w:rsid w:val="00CD2A32"/>
    <w:rsid w:val="00CD2B2D"/>
    <w:rsid w:val="00CD3864"/>
    <w:rsid w:val="00CD77AC"/>
    <w:rsid w:val="00CE082F"/>
    <w:rsid w:val="00CE0922"/>
    <w:rsid w:val="00CE2C04"/>
    <w:rsid w:val="00CE2EB8"/>
    <w:rsid w:val="00CE5561"/>
    <w:rsid w:val="00CE5E78"/>
    <w:rsid w:val="00CE649C"/>
    <w:rsid w:val="00CE7F08"/>
    <w:rsid w:val="00CF034B"/>
    <w:rsid w:val="00CF0497"/>
    <w:rsid w:val="00CF1CC6"/>
    <w:rsid w:val="00CF298E"/>
    <w:rsid w:val="00CF2B44"/>
    <w:rsid w:val="00CF302A"/>
    <w:rsid w:val="00CF4AE3"/>
    <w:rsid w:val="00CF576E"/>
    <w:rsid w:val="00CF5945"/>
    <w:rsid w:val="00CF6AF4"/>
    <w:rsid w:val="00D00F4E"/>
    <w:rsid w:val="00D01503"/>
    <w:rsid w:val="00D03ED9"/>
    <w:rsid w:val="00D05850"/>
    <w:rsid w:val="00D05BC2"/>
    <w:rsid w:val="00D079B7"/>
    <w:rsid w:val="00D100CB"/>
    <w:rsid w:val="00D105FD"/>
    <w:rsid w:val="00D11D90"/>
    <w:rsid w:val="00D121FA"/>
    <w:rsid w:val="00D12629"/>
    <w:rsid w:val="00D12E60"/>
    <w:rsid w:val="00D14117"/>
    <w:rsid w:val="00D145BB"/>
    <w:rsid w:val="00D14A2C"/>
    <w:rsid w:val="00D15111"/>
    <w:rsid w:val="00D15882"/>
    <w:rsid w:val="00D16691"/>
    <w:rsid w:val="00D20076"/>
    <w:rsid w:val="00D2093D"/>
    <w:rsid w:val="00D21C52"/>
    <w:rsid w:val="00D2261D"/>
    <w:rsid w:val="00D22BE8"/>
    <w:rsid w:val="00D24399"/>
    <w:rsid w:val="00D27719"/>
    <w:rsid w:val="00D3053F"/>
    <w:rsid w:val="00D305AE"/>
    <w:rsid w:val="00D31705"/>
    <w:rsid w:val="00D31AB0"/>
    <w:rsid w:val="00D333A9"/>
    <w:rsid w:val="00D339C3"/>
    <w:rsid w:val="00D340D0"/>
    <w:rsid w:val="00D34A8D"/>
    <w:rsid w:val="00D35458"/>
    <w:rsid w:val="00D3596E"/>
    <w:rsid w:val="00D36C7A"/>
    <w:rsid w:val="00D371C5"/>
    <w:rsid w:val="00D375B0"/>
    <w:rsid w:val="00D376A6"/>
    <w:rsid w:val="00D4057E"/>
    <w:rsid w:val="00D4091B"/>
    <w:rsid w:val="00D40930"/>
    <w:rsid w:val="00D424AE"/>
    <w:rsid w:val="00D4492B"/>
    <w:rsid w:val="00D45FB9"/>
    <w:rsid w:val="00D475DC"/>
    <w:rsid w:val="00D47ECC"/>
    <w:rsid w:val="00D51466"/>
    <w:rsid w:val="00D522B0"/>
    <w:rsid w:val="00D524E0"/>
    <w:rsid w:val="00D54873"/>
    <w:rsid w:val="00D54B92"/>
    <w:rsid w:val="00D57A80"/>
    <w:rsid w:val="00D57B18"/>
    <w:rsid w:val="00D57DE5"/>
    <w:rsid w:val="00D605F0"/>
    <w:rsid w:val="00D607AD"/>
    <w:rsid w:val="00D6169A"/>
    <w:rsid w:val="00D634D9"/>
    <w:rsid w:val="00D63686"/>
    <w:rsid w:val="00D63FE0"/>
    <w:rsid w:val="00D654C1"/>
    <w:rsid w:val="00D669D0"/>
    <w:rsid w:val="00D669E5"/>
    <w:rsid w:val="00D66E36"/>
    <w:rsid w:val="00D66F41"/>
    <w:rsid w:val="00D67B47"/>
    <w:rsid w:val="00D7014B"/>
    <w:rsid w:val="00D724AF"/>
    <w:rsid w:val="00D73363"/>
    <w:rsid w:val="00D744FE"/>
    <w:rsid w:val="00D77981"/>
    <w:rsid w:val="00D801C5"/>
    <w:rsid w:val="00D80768"/>
    <w:rsid w:val="00D80F20"/>
    <w:rsid w:val="00D813AD"/>
    <w:rsid w:val="00D81DBB"/>
    <w:rsid w:val="00D81FAD"/>
    <w:rsid w:val="00D82455"/>
    <w:rsid w:val="00D841B0"/>
    <w:rsid w:val="00D84548"/>
    <w:rsid w:val="00D85760"/>
    <w:rsid w:val="00D859E1"/>
    <w:rsid w:val="00D85A48"/>
    <w:rsid w:val="00D85B35"/>
    <w:rsid w:val="00D85F87"/>
    <w:rsid w:val="00D8664F"/>
    <w:rsid w:val="00D90336"/>
    <w:rsid w:val="00D903EE"/>
    <w:rsid w:val="00D904E0"/>
    <w:rsid w:val="00D9486E"/>
    <w:rsid w:val="00D95B4A"/>
    <w:rsid w:val="00D9606A"/>
    <w:rsid w:val="00D96798"/>
    <w:rsid w:val="00D96BCB"/>
    <w:rsid w:val="00DA0B47"/>
    <w:rsid w:val="00DA1DED"/>
    <w:rsid w:val="00DA556B"/>
    <w:rsid w:val="00DA56C2"/>
    <w:rsid w:val="00DA56FF"/>
    <w:rsid w:val="00DA5F9D"/>
    <w:rsid w:val="00DA718E"/>
    <w:rsid w:val="00DA7A93"/>
    <w:rsid w:val="00DB5A4C"/>
    <w:rsid w:val="00DB5D25"/>
    <w:rsid w:val="00DB5EE8"/>
    <w:rsid w:val="00DB5FD4"/>
    <w:rsid w:val="00DB7757"/>
    <w:rsid w:val="00DC0BB8"/>
    <w:rsid w:val="00DC0E98"/>
    <w:rsid w:val="00DC2A61"/>
    <w:rsid w:val="00DC2F7B"/>
    <w:rsid w:val="00DC3A09"/>
    <w:rsid w:val="00DC4345"/>
    <w:rsid w:val="00DC5E42"/>
    <w:rsid w:val="00DD077A"/>
    <w:rsid w:val="00DD0B52"/>
    <w:rsid w:val="00DD0C1E"/>
    <w:rsid w:val="00DD2CA4"/>
    <w:rsid w:val="00DD31C9"/>
    <w:rsid w:val="00DD3265"/>
    <w:rsid w:val="00DD37D6"/>
    <w:rsid w:val="00DD38EE"/>
    <w:rsid w:val="00DD43B3"/>
    <w:rsid w:val="00DD601A"/>
    <w:rsid w:val="00DD714F"/>
    <w:rsid w:val="00DE0E16"/>
    <w:rsid w:val="00DE2E58"/>
    <w:rsid w:val="00DE3B3A"/>
    <w:rsid w:val="00DE4BE6"/>
    <w:rsid w:val="00DE625F"/>
    <w:rsid w:val="00DE761C"/>
    <w:rsid w:val="00DE7914"/>
    <w:rsid w:val="00DE7E00"/>
    <w:rsid w:val="00DF0850"/>
    <w:rsid w:val="00DF1945"/>
    <w:rsid w:val="00DF2F14"/>
    <w:rsid w:val="00DF5962"/>
    <w:rsid w:val="00DF65AC"/>
    <w:rsid w:val="00DF7220"/>
    <w:rsid w:val="00E0126C"/>
    <w:rsid w:val="00E0262D"/>
    <w:rsid w:val="00E02EE8"/>
    <w:rsid w:val="00E03C15"/>
    <w:rsid w:val="00E04053"/>
    <w:rsid w:val="00E06644"/>
    <w:rsid w:val="00E07C0A"/>
    <w:rsid w:val="00E1015D"/>
    <w:rsid w:val="00E11604"/>
    <w:rsid w:val="00E11EDB"/>
    <w:rsid w:val="00E123B7"/>
    <w:rsid w:val="00E13CCE"/>
    <w:rsid w:val="00E155D7"/>
    <w:rsid w:val="00E161F2"/>
    <w:rsid w:val="00E1773C"/>
    <w:rsid w:val="00E17BE3"/>
    <w:rsid w:val="00E214D8"/>
    <w:rsid w:val="00E21517"/>
    <w:rsid w:val="00E216A2"/>
    <w:rsid w:val="00E21730"/>
    <w:rsid w:val="00E218AF"/>
    <w:rsid w:val="00E23E03"/>
    <w:rsid w:val="00E242D6"/>
    <w:rsid w:val="00E24CAA"/>
    <w:rsid w:val="00E26545"/>
    <w:rsid w:val="00E2732A"/>
    <w:rsid w:val="00E308DB"/>
    <w:rsid w:val="00E3107E"/>
    <w:rsid w:val="00E31300"/>
    <w:rsid w:val="00E3187A"/>
    <w:rsid w:val="00E31D2C"/>
    <w:rsid w:val="00E32E99"/>
    <w:rsid w:val="00E339F2"/>
    <w:rsid w:val="00E33C92"/>
    <w:rsid w:val="00E340F7"/>
    <w:rsid w:val="00E3595E"/>
    <w:rsid w:val="00E3599F"/>
    <w:rsid w:val="00E35F5D"/>
    <w:rsid w:val="00E37259"/>
    <w:rsid w:val="00E37422"/>
    <w:rsid w:val="00E37831"/>
    <w:rsid w:val="00E406AD"/>
    <w:rsid w:val="00E40D0F"/>
    <w:rsid w:val="00E4249E"/>
    <w:rsid w:val="00E43138"/>
    <w:rsid w:val="00E45F59"/>
    <w:rsid w:val="00E470B6"/>
    <w:rsid w:val="00E47204"/>
    <w:rsid w:val="00E47BE0"/>
    <w:rsid w:val="00E50BFC"/>
    <w:rsid w:val="00E516F5"/>
    <w:rsid w:val="00E5194D"/>
    <w:rsid w:val="00E52306"/>
    <w:rsid w:val="00E52B0C"/>
    <w:rsid w:val="00E54A0D"/>
    <w:rsid w:val="00E54BDA"/>
    <w:rsid w:val="00E560E8"/>
    <w:rsid w:val="00E563AE"/>
    <w:rsid w:val="00E56512"/>
    <w:rsid w:val="00E56C15"/>
    <w:rsid w:val="00E57D3D"/>
    <w:rsid w:val="00E57D75"/>
    <w:rsid w:val="00E61704"/>
    <w:rsid w:val="00E61FFE"/>
    <w:rsid w:val="00E62F27"/>
    <w:rsid w:val="00E63569"/>
    <w:rsid w:val="00E640A0"/>
    <w:rsid w:val="00E65363"/>
    <w:rsid w:val="00E653A4"/>
    <w:rsid w:val="00E653CB"/>
    <w:rsid w:val="00E67206"/>
    <w:rsid w:val="00E674AA"/>
    <w:rsid w:val="00E6764C"/>
    <w:rsid w:val="00E70217"/>
    <w:rsid w:val="00E70749"/>
    <w:rsid w:val="00E722BE"/>
    <w:rsid w:val="00E731CA"/>
    <w:rsid w:val="00E744F8"/>
    <w:rsid w:val="00E74B51"/>
    <w:rsid w:val="00E757BA"/>
    <w:rsid w:val="00E7710C"/>
    <w:rsid w:val="00E774F8"/>
    <w:rsid w:val="00E778BE"/>
    <w:rsid w:val="00E80D33"/>
    <w:rsid w:val="00E8232E"/>
    <w:rsid w:val="00E84348"/>
    <w:rsid w:val="00E865BE"/>
    <w:rsid w:val="00E87488"/>
    <w:rsid w:val="00E906E4"/>
    <w:rsid w:val="00E90F76"/>
    <w:rsid w:val="00E91127"/>
    <w:rsid w:val="00E91C72"/>
    <w:rsid w:val="00E934E5"/>
    <w:rsid w:val="00E937E3"/>
    <w:rsid w:val="00E93D3E"/>
    <w:rsid w:val="00E965C6"/>
    <w:rsid w:val="00E96A10"/>
    <w:rsid w:val="00E96AAF"/>
    <w:rsid w:val="00E96E21"/>
    <w:rsid w:val="00EA08F3"/>
    <w:rsid w:val="00EA0A19"/>
    <w:rsid w:val="00EA0A8B"/>
    <w:rsid w:val="00EA107C"/>
    <w:rsid w:val="00EA22CB"/>
    <w:rsid w:val="00EA28B0"/>
    <w:rsid w:val="00EA2DE9"/>
    <w:rsid w:val="00EA2ED9"/>
    <w:rsid w:val="00EA5F75"/>
    <w:rsid w:val="00EA68F1"/>
    <w:rsid w:val="00EA7E00"/>
    <w:rsid w:val="00EB02AC"/>
    <w:rsid w:val="00EB0808"/>
    <w:rsid w:val="00EB0900"/>
    <w:rsid w:val="00EB12C0"/>
    <w:rsid w:val="00EB2075"/>
    <w:rsid w:val="00EB2B58"/>
    <w:rsid w:val="00EB3F11"/>
    <w:rsid w:val="00EB3F44"/>
    <w:rsid w:val="00EB4997"/>
    <w:rsid w:val="00EB5469"/>
    <w:rsid w:val="00EB5512"/>
    <w:rsid w:val="00EB563B"/>
    <w:rsid w:val="00EB5AED"/>
    <w:rsid w:val="00EB5F17"/>
    <w:rsid w:val="00EB68EA"/>
    <w:rsid w:val="00EB7414"/>
    <w:rsid w:val="00EC01E6"/>
    <w:rsid w:val="00EC14CF"/>
    <w:rsid w:val="00EC16A5"/>
    <w:rsid w:val="00EC1793"/>
    <w:rsid w:val="00EC21B0"/>
    <w:rsid w:val="00EC22FA"/>
    <w:rsid w:val="00EC36BB"/>
    <w:rsid w:val="00EC43ED"/>
    <w:rsid w:val="00EC531D"/>
    <w:rsid w:val="00EC55A4"/>
    <w:rsid w:val="00EC5955"/>
    <w:rsid w:val="00EC5CAB"/>
    <w:rsid w:val="00EC5F07"/>
    <w:rsid w:val="00EC6243"/>
    <w:rsid w:val="00EC6DB5"/>
    <w:rsid w:val="00EC7F9A"/>
    <w:rsid w:val="00ED02DA"/>
    <w:rsid w:val="00ED117C"/>
    <w:rsid w:val="00ED17F9"/>
    <w:rsid w:val="00ED1891"/>
    <w:rsid w:val="00ED21A0"/>
    <w:rsid w:val="00ED2EEA"/>
    <w:rsid w:val="00ED30A3"/>
    <w:rsid w:val="00ED35DB"/>
    <w:rsid w:val="00ED3B9C"/>
    <w:rsid w:val="00ED40D6"/>
    <w:rsid w:val="00ED439D"/>
    <w:rsid w:val="00ED4849"/>
    <w:rsid w:val="00EE077B"/>
    <w:rsid w:val="00EE0950"/>
    <w:rsid w:val="00EE09DE"/>
    <w:rsid w:val="00EE0E37"/>
    <w:rsid w:val="00EE2BB6"/>
    <w:rsid w:val="00EE4BDD"/>
    <w:rsid w:val="00EE4F85"/>
    <w:rsid w:val="00EE5802"/>
    <w:rsid w:val="00EE5E67"/>
    <w:rsid w:val="00EE78CA"/>
    <w:rsid w:val="00EF0E15"/>
    <w:rsid w:val="00EF0E72"/>
    <w:rsid w:val="00EF115D"/>
    <w:rsid w:val="00EF1548"/>
    <w:rsid w:val="00EF2058"/>
    <w:rsid w:val="00EF288B"/>
    <w:rsid w:val="00EF34C9"/>
    <w:rsid w:val="00EF434A"/>
    <w:rsid w:val="00EF43BE"/>
    <w:rsid w:val="00EF4665"/>
    <w:rsid w:val="00EF4927"/>
    <w:rsid w:val="00EF5752"/>
    <w:rsid w:val="00EF5DB2"/>
    <w:rsid w:val="00EF61E0"/>
    <w:rsid w:val="00EF684B"/>
    <w:rsid w:val="00EF7D27"/>
    <w:rsid w:val="00F00416"/>
    <w:rsid w:val="00F004A9"/>
    <w:rsid w:val="00F0082C"/>
    <w:rsid w:val="00F011C5"/>
    <w:rsid w:val="00F02333"/>
    <w:rsid w:val="00F02890"/>
    <w:rsid w:val="00F02D1B"/>
    <w:rsid w:val="00F02D53"/>
    <w:rsid w:val="00F066EC"/>
    <w:rsid w:val="00F07698"/>
    <w:rsid w:val="00F10B1F"/>
    <w:rsid w:val="00F11873"/>
    <w:rsid w:val="00F12B2C"/>
    <w:rsid w:val="00F13B17"/>
    <w:rsid w:val="00F14661"/>
    <w:rsid w:val="00F14B95"/>
    <w:rsid w:val="00F15000"/>
    <w:rsid w:val="00F16426"/>
    <w:rsid w:val="00F1651A"/>
    <w:rsid w:val="00F16D9F"/>
    <w:rsid w:val="00F16F99"/>
    <w:rsid w:val="00F1787F"/>
    <w:rsid w:val="00F1789E"/>
    <w:rsid w:val="00F2161B"/>
    <w:rsid w:val="00F2199F"/>
    <w:rsid w:val="00F224CE"/>
    <w:rsid w:val="00F23E00"/>
    <w:rsid w:val="00F260E6"/>
    <w:rsid w:val="00F266C8"/>
    <w:rsid w:val="00F26963"/>
    <w:rsid w:val="00F26C5E"/>
    <w:rsid w:val="00F26E0A"/>
    <w:rsid w:val="00F27AA6"/>
    <w:rsid w:val="00F3097E"/>
    <w:rsid w:val="00F31632"/>
    <w:rsid w:val="00F3163C"/>
    <w:rsid w:val="00F3242C"/>
    <w:rsid w:val="00F32C09"/>
    <w:rsid w:val="00F32F4C"/>
    <w:rsid w:val="00F33A09"/>
    <w:rsid w:val="00F33B88"/>
    <w:rsid w:val="00F33CDD"/>
    <w:rsid w:val="00F34941"/>
    <w:rsid w:val="00F37072"/>
    <w:rsid w:val="00F400D1"/>
    <w:rsid w:val="00F40234"/>
    <w:rsid w:val="00F433E3"/>
    <w:rsid w:val="00F438A3"/>
    <w:rsid w:val="00F44A1D"/>
    <w:rsid w:val="00F44FC9"/>
    <w:rsid w:val="00F45C2B"/>
    <w:rsid w:val="00F45F4E"/>
    <w:rsid w:val="00F461B8"/>
    <w:rsid w:val="00F46C67"/>
    <w:rsid w:val="00F47CD6"/>
    <w:rsid w:val="00F51272"/>
    <w:rsid w:val="00F514C3"/>
    <w:rsid w:val="00F51C3F"/>
    <w:rsid w:val="00F56161"/>
    <w:rsid w:val="00F56CDC"/>
    <w:rsid w:val="00F56FEA"/>
    <w:rsid w:val="00F571E2"/>
    <w:rsid w:val="00F57941"/>
    <w:rsid w:val="00F57991"/>
    <w:rsid w:val="00F57D94"/>
    <w:rsid w:val="00F62B75"/>
    <w:rsid w:val="00F62D56"/>
    <w:rsid w:val="00F63ED1"/>
    <w:rsid w:val="00F64D90"/>
    <w:rsid w:val="00F65DB1"/>
    <w:rsid w:val="00F66807"/>
    <w:rsid w:val="00F70CC7"/>
    <w:rsid w:val="00F71A3A"/>
    <w:rsid w:val="00F71EEC"/>
    <w:rsid w:val="00F72E4A"/>
    <w:rsid w:val="00F73032"/>
    <w:rsid w:val="00F73210"/>
    <w:rsid w:val="00F73817"/>
    <w:rsid w:val="00F738FD"/>
    <w:rsid w:val="00F73FFA"/>
    <w:rsid w:val="00F74EA5"/>
    <w:rsid w:val="00F76984"/>
    <w:rsid w:val="00F77AC7"/>
    <w:rsid w:val="00F81ABA"/>
    <w:rsid w:val="00F8437D"/>
    <w:rsid w:val="00F84D27"/>
    <w:rsid w:val="00F85B49"/>
    <w:rsid w:val="00F85CA9"/>
    <w:rsid w:val="00F913D5"/>
    <w:rsid w:val="00F92C0C"/>
    <w:rsid w:val="00F9351A"/>
    <w:rsid w:val="00F93F97"/>
    <w:rsid w:val="00F94DD8"/>
    <w:rsid w:val="00F95820"/>
    <w:rsid w:val="00F95828"/>
    <w:rsid w:val="00F95D27"/>
    <w:rsid w:val="00F95DFA"/>
    <w:rsid w:val="00F96332"/>
    <w:rsid w:val="00F97589"/>
    <w:rsid w:val="00FA11E1"/>
    <w:rsid w:val="00FA1465"/>
    <w:rsid w:val="00FA1BC1"/>
    <w:rsid w:val="00FA1F33"/>
    <w:rsid w:val="00FA2308"/>
    <w:rsid w:val="00FA3BFD"/>
    <w:rsid w:val="00FA6E67"/>
    <w:rsid w:val="00FA759B"/>
    <w:rsid w:val="00FB0AC0"/>
    <w:rsid w:val="00FB0CAE"/>
    <w:rsid w:val="00FB125B"/>
    <w:rsid w:val="00FB243C"/>
    <w:rsid w:val="00FB292B"/>
    <w:rsid w:val="00FB37DF"/>
    <w:rsid w:val="00FB663F"/>
    <w:rsid w:val="00FB6785"/>
    <w:rsid w:val="00FB7A63"/>
    <w:rsid w:val="00FB7C5E"/>
    <w:rsid w:val="00FB7D55"/>
    <w:rsid w:val="00FC041F"/>
    <w:rsid w:val="00FC1C1D"/>
    <w:rsid w:val="00FC33B0"/>
    <w:rsid w:val="00FC3F88"/>
    <w:rsid w:val="00FC3F95"/>
    <w:rsid w:val="00FC423C"/>
    <w:rsid w:val="00FC4554"/>
    <w:rsid w:val="00FC507C"/>
    <w:rsid w:val="00FC5523"/>
    <w:rsid w:val="00FC68E8"/>
    <w:rsid w:val="00FC773D"/>
    <w:rsid w:val="00FC7EB7"/>
    <w:rsid w:val="00FC7EDF"/>
    <w:rsid w:val="00FD14A6"/>
    <w:rsid w:val="00FD192C"/>
    <w:rsid w:val="00FD1AE7"/>
    <w:rsid w:val="00FD2BAB"/>
    <w:rsid w:val="00FD3045"/>
    <w:rsid w:val="00FD3377"/>
    <w:rsid w:val="00FD3800"/>
    <w:rsid w:val="00FD3D36"/>
    <w:rsid w:val="00FD5465"/>
    <w:rsid w:val="00FD5C10"/>
    <w:rsid w:val="00FD6ACC"/>
    <w:rsid w:val="00FD7CA1"/>
    <w:rsid w:val="00FE03C3"/>
    <w:rsid w:val="00FE0BBC"/>
    <w:rsid w:val="00FE1002"/>
    <w:rsid w:val="00FE1A00"/>
    <w:rsid w:val="00FE2269"/>
    <w:rsid w:val="00FE2703"/>
    <w:rsid w:val="00FE281B"/>
    <w:rsid w:val="00FE2AF7"/>
    <w:rsid w:val="00FE2B6E"/>
    <w:rsid w:val="00FE3695"/>
    <w:rsid w:val="00FE5689"/>
    <w:rsid w:val="00FE62D4"/>
    <w:rsid w:val="00FE6A87"/>
    <w:rsid w:val="00FE6D40"/>
    <w:rsid w:val="00FF1028"/>
    <w:rsid w:val="00FF109F"/>
    <w:rsid w:val="00FF152A"/>
    <w:rsid w:val="00FF157C"/>
    <w:rsid w:val="00FF4FCF"/>
    <w:rsid w:val="00FF630F"/>
    <w:rsid w:val="00FF6A1A"/>
    <w:rsid w:val="00FF7DE3"/>
    <w:rsid w:val="0150DE8C"/>
    <w:rsid w:val="01EF44AB"/>
    <w:rsid w:val="02A7F028"/>
    <w:rsid w:val="03D9B88C"/>
    <w:rsid w:val="0456A410"/>
    <w:rsid w:val="04E7891E"/>
    <w:rsid w:val="05DA438C"/>
    <w:rsid w:val="08064A36"/>
    <w:rsid w:val="0837AA19"/>
    <w:rsid w:val="0867EA77"/>
    <w:rsid w:val="08D1D4BE"/>
    <w:rsid w:val="090D03DF"/>
    <w:rsid w:val="0ABCD312"/>
    <w:rsid w:val="0B329F8B"/>
    <w:rsid w:val="0BC1D6FF"/>
    <w:rsid w:val="0CFF3749"/>
    <w:rsid w:val="0D089AAA"/>
    <w:rsid w:val="0E3F5C0B"/>
    <w:rsid w:val="10EBDC89"/>
    <w:rsid w:val="119A4212"/>
    <w:rsid w:val="1631BAAF"/>
    <w:rsid w:val="1673EBB7"/>
    <w:rsid w:val="18F0FC76"/>
    <w:rsid w:val="19F06799"/>
    <w:rsid w:val="1AF3E276"/>
    <w:rsid w:val="1B0BD2CC"/>
    <w:rsid w:val="1B3F4816"/>
    <w:rsid w:val="1C52DED9"/>
    <w:rsid w:val="1D4F37F7"/>
    <w:rsid w:val="1E8ECCBA"/>
    <w:rsid w:val="20C8A29C"/>
    <w:rsid w:val="21B9DFED"/>
    <w:rsid w:val="21EE2E4C"/>
    <w:rsid w:val="253A1EEF"/>
    <w:rsid w:val="25CEE4E4"/>
    <w:rsid w:val="2739E23C"/>
    <w:rsid w:val="27600ECC"/>
    <w:rsid w:val="2B70007D"/>
    <w:rsid w:val="2DFC2E58"/>
    <w:rsid w:val="2DFFD95A"/>
    <w:rsid w:val="2E2B7037"/>
    <w:rsid w:val="2F66510A"/>
    <w:rsid w:val="312CF2AB"/>
    <w:rsid w:val="324C2B01"/>
    <w:rsid w:val="32536E17"/>
    <w:rsid w:val="3284281B"/>
    <w:rsid w:val="33F72DA5"/>
    <w:rsid w:val="34EF6136"/>
    <w:rsid w:val="357ECB01"/>
    <w:rsid w:val="36093434"/>
    <w:rsid w:val="368FB438"/>
    <w:rsid w:val="37A803E9"/>
    <w:rsid w:val="3817ED88"/>
    <w:rsid w:val="38C170B4"/>
    <w:rsid w:val="394EAB39"/>
    <w:rsid w:val="3B4BBEA3"/>
    <w:rsid w:val="3D08B44A"/>
    <w:rsid w:val="3DF16EBF"/>
    <w:rsid w:val="3E473D2A"/>
    <w:rsid w:val="3FF5A945"/>
    <w:rsid w:val="40293FD2"/>
    <w:rsid w:val="4043B4D1"/>
    <w:rsid w:val="420AF5DE"/>
    <w:rsid w:val="4282C18C"/>
    <w:rsid w:val="44D8DE7F"/>
    <w:rsid w:val="45166DFF"/>
    <w:rsid w:val="45D80D87"/>
    <w:rsid w:val="46DD0A4D"/>
    <w:rsid w:val="48C3F2F0"/>
    <w:rsid w:val="49BF7BEE"/>
    <w:rsid w:val="4A1A83F1"/>
    <w:rsid w:val="4CF0D2A3"/>
    <w:rsid w:val="50E2A8E2"/>
    <w:rsid w:val="538E31B2"/>
    <w:rsid w:val="5439616B"/>
    <w:rsid w:val="55927E69"/>
    <w:rsid w:val="57885240"/>
    <w:rsid w:val="587B5CAF"/>
    <w:rsid w:val="5ABA7FE4"/>
    <w:rsid w:val="5B06E737"/>
    <w:rsid w:val="5BC13E53"/>
    <w:rsid w:val="5BC23FC8"/>
    <w:rsid w:val="5CF5BE4A"/>
    <w:rsid w:val="5D955D58"/>
    <w:rsid w:val="5DC5B799"/>
    <w:rsid w:val="5F312DB9"/>
    <w:rsid w:val="5F3E64EA"/>
    <w:rsid w:val="6054C5E5"/>
    <w:rsid w:val="61A74C1D"/>
    <w:rsid w:val="61DB183D"/>
    <w:rsid w:val="63AFE7BA"/>
    <w:rsid w:val="64F24FB6"/>
    <w:rsid w:val="653B6EAD"/>
    <w:rsid w:val="6711EEBA"/>
    <w:rsid w:val="6973C6D3"/>
    <w:rsid w:val="6CC61EEB"/>
    <w:rsid w:val="6CFF0DBC"/>
    <w:rsid w:val="6FD6B7EE"/>
    <w:rsid w:val="72C8FB61"/>
    <w:rsid w:val="7368D1B3"/>
    <w:rsid w:val="74CE8199"/>
    <w:rsid w:val="772CB62D"/>
    <w:rsid w:val="77A1CF46"/>
    <w:rsid w:val="7925BA4E"/>
    <w:rsid w:val="7A2A8CD6"/>
    <w:rsid w:val="7A42EC27"/>
    <w:rsid w:val="7A6C7318"/>
    <w:rsid w:val="7C4250F2"/>
    <w:rsid w:val="7C885E93"/>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37F44"/>
  <w15:chartTrackingRefBased/>
  <w15:docId w15:val="{FC28EB48-C633-44FC-83F1-3A0C5856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12"/>
    <w:pPr>
      <w:spacing w:before="120" w:after="120" w:line="240" w:lineRule="auto"/>
    </w:pPr>
    <w:rPr>
      <w:rFonts w:ascii="Arial" w:eastAsiaTheme="minorHAnsi" w:hAnsi="Arial" w:cstheme="minorBidi"/>
      <w:sz w:val="20"/>
      <w:lang w:eastAsia="en-US"/>
    </w:rPr>
  </w:style>
  <w:style w:type="paragraph" w:styleId="Heading1">
    <w:name w:val="heading 1"/>
    <w:next w:val="Normal"/>
    <w:link w:val="Heading1Char"/>
    <w:uiPriority w:val="9"/>
    <w:qFormat/>
    <w:rsid w:val="005F6F12"/>
    <w:pPr>
      <w:keepNext/>
      <w:keepLines/>
      <w:spacing w:before="120" w:after="0" w:line="240" w:lineRule="auto"/>
      <w:outlineLvl w:val="0"/>
    </w:pPr>
    <w:rPr>
      <w:rFonts w:ascii="Century Gothic" w:eastAsiaTheme="majorEastAsia" w:hAnsi="Century Gothic" w:cstheme="majorBidi"/>
      <w:b/>
      <w:color w:val="003C6A"/>
      <w:sz w:val="46"/>
      <w:szCs w:val="32"/>
      <w:lang w:eastAsia="en-US"/>
    </w:rPr>
  </w:style>
  <w:style w:type="paragraph" w:styleId="Heading2">
    <w:name w:val="heading 2"/>
    <w:next w:val="Normal"/>
    <w:link w:val="Heading2Char"/>
    <w:uiPriority w:val="9"/>
    <w:unhideWhenUsed/>
    <w:qFormat/>
    <w:rsid w:val="005F6F12"/>
    <w:pPr>
      <w:keepNext/>
      <w:keepLines/>
      <w:spacing w:before="360" w:after="0" w:line="240" w:lineRule="auto"/>
      <w:outlineLvl w:val="1"/>
    </w:pPr>
    <w:rPr>
      <w:rFonts w:ascii="Century Gothic" w:eastAsiaTheme="majorEastAsia" w:hAnsi="Century Gothic" w:cstheme="majorBidi"/>
      <w:b/>
      <w:color w:val="003C6A"/>
      <w:sz w:val="32"/>
      <w:szCs w:val="26"/>
      <w:lang w:eastAsia="en-US"/>
    </w:rPr>
  </w:style>
  <w:style w:type="paragraph" w:styleId="Heading3">
    <w:name w:val="heading 3"/>
    <w:basedOn w:val="Normal"/>
    <w:next w:val="Normal"/>
    <w:link w:val="Heading3Char"/>
    <w:uiPriority w:val="9"/>
    <w:unhideWhenUsed/>
    <w:qFormat/>
    <w:rsid w:val="005F6F12"/>
    <w:pPr>
      <w:keepNext/>
      <w:keepLines/>
      <w:spacing w:before="240" w:after="0"/>
      <w:outlineLvl w:val="2"/>
    </w:pPr>
    <w:rPr>
      <w:rFonts w:ascii="Century Gothic" w:eastAsiaTheme="majorEastAsia" w:hAnsi="Century Gothic" w:cstheme="majorBidi"/>
      <w:color w:val="003C6A"/>
      <w:sz w:val="32"/>
      <w:szCs w:val="24"/>
    </w:rPr>
  </w:style>
  <w:style w:type="paragraph" w:styleId="Heading4">
    <w:name w:val="heading 4"/>
    <w:basedOn w:val="Normal"/>
    <w:next w:val="Normal"/>
    <w:link w:val="Heading4Char"/>
    <w:uiPriority w:val="9"/>
    <w:unhideWhenUsed/>
    <w:qFormat/>
    <w:rsid w:val="005F6F12"/>
    <w:pPr>
      <w:keepNext/>
      <w:keepLines/>
      <w:spacing w:before="240" w:after="0"/>
      <w:outlineLvl w:val="3"/>
    </w:pPr>
    <w:rPr>
      <w:rFonts w:ascii="Century Gothic" w:eastAsiaTheme="majorEastAsia" w:hAnsi="Century Gothic" w:cstheme="majorBidi"/>
      <w:iCs/>
      <w:color w:val="003C6A"/>
      <w:sz w:val="24"/>
    </w:rPr>
  </w:style>
  <w:style w:type="paragraph" w:styleId="Heading5">
    <w:name w:val="heading 5"/>
    <w:basedOn w:val="Normal"/>
    <w:next w:val="Normal"/>
    <w:link w:val="Heading5Char"/>
    <w:uiPriority w:val="9"/>
    <w:unhideWhenUsed/>
    <w:qFormat/>
    <w:rsid w:val="005F6F12"/>
    <w:pPr>
      <w:keepNext/>
      <w:keepLines/>
      <w:spacing w:before="40" w:after="0"/>
      <w:outlineLvl w:val="4"/>
    </w:pPr>
    <w:rPr>
      <w:rFonts w:ascii="Century Gothic" w:eastAsiaTheme="majorEastAsia" w:hAnsi="Century Gothic" w:cstheme="majorBidi"/>
      <w:i/>
      <w:color w:val="003C6A"/>
    </w:rPr>
  </w:style>
  <w:style w:type="paragraph" w:styleId="Heading6">
    <w:name w:val="heading 6"/>
    <w:basedOn w:val="Normal"/>
    <w:next w:val="Normal"/>
    <w:link w:val="Heading6Char"/>
    <w:uiPriority w:val="9"/>
    <w:unhideWhenUsed/>
    <w:qFormat/>
    <w:rsid w:val="00620DC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20DC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20DC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0D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Recommendation,List Paragraph11,List Paragraph Number,Bullet point,Bulleted Para,NFP GP Bulleted List,bullet point list,L,Bullet points,Content descriptions,Bullet Point,List Paragraph2,List Paragraph111,F5 List Paragraph"/>
    <w:basedOn w:val="Normal"/>
    <w:link w:val="ListParagraphChar"/>
    <w:uiPriority w:val="34"/>
    <w:qFormat/>
    <w:rsid w:val="005F6F12"/>
    <w:pPr>
      <w:ind w:left="720"/>
      <w:contextualSpacing/>
    </w:pPr>
  </w:style>
  <w:style w:type="table" w:styleId="TableGrid">
    <w:name w:val="Table Grid"/>
    <w:basedOn w:val="TableNormal"/>
    <w:uiPriority w:val="59"/>
    <w:rsid w:val="005F6F12"/>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6F12"/>
    <w:pPr>
      <w:tabs>
        <w:tab w:val="center" w:pos="4513"/>
        <w:tab w:val="right" w:pos="9026"/>
      </w:tabs>
      <w:spacing w:after="0"/>
    </w:pPr>
  </w:style>
  <w:style w:type="character" w:customStyle="1" w:styleId="HeaderChar">
    <w:name w:val="Header Char"/>
    <w:basedOn w:val="DefaultParagraphFont"/>
    <w:link w:val="Header"/>
    <w:uiPriority w:val="99"/>
    <w:rsid w:val="005F6F12"/>
    <w:rPr>
      <w:rFonts w:ascii="Arial" w:eastAsiaTheme="minorHAnsi" w:hAnsi="Arial" w:cstheme="minorBidi"/>
      <w:sz w:val="20"/>
      <w:lang w:eastAsia="en-US"/>
    </w:rPr>
  </w:style>
  <w:style w:type="paragraph" w:styleId="Footer">
    <w:name w:val="footer"/>
    <w:basedOn w:val="Normal"/>
    <w:link w:val="FooterChar"/>
    <w:uiPriority w:val="99"/>
    <w:unhideWhenUsed/>
    <w:rsid w:val="005F6F12"/>
    <w:pPr>
      <w:tabs>
        <w:tab w:val="right" w:pos="9639"/>
      </w:tabs>
      <w:spacing w:after="0"/>
    </w:pPr>
    <w:rPr>
      <w:noProof/>
      <w:color w:val="FFFFFF" w:themeColor="background1"/>
      <w:lang w:eastAsia="en-AU"/>
    </w:rPr>
  </w:style>
  <w:style w:type="character" w:customStyle="1" w:styleId="FooterChar">
    <w:name w:val="Footer Char"/>
    <w:basedOn w:val="DefaultParagraphFont"/>
    <w:link w:val="Footer"/>
    <w:uiPriority w:val="99"/>
    <w:rsid w:val="005F6F12"/>
    <w:rPr>
      <w:rFonts w:ascii="Arial" w:eastAsiaTheme="minorHAnsi" w:hAnsi="Arial" w:cstheme="minorBidi"/>
      <w:noProof/>
      <w:color w:val="FFFFFF" w:themeColor="background1"/>
      <w:sz w:val="20"/>
    </w:rPr>
  </w:style>
  <w:style w:type="character" w:styleId="CommentReference">
    <w:name w:val="annotation reference"/>
    <w:basedOn w:val="DefaultParagraphFont"/>
    <w:uiPriority w:val="99"/>
    <w:semiHidden/>
    <w:unhideWhenUsed/>
    <w:rsid w:val="00727E97"/>
    <w:rPr>
      <w:sz w:val="16"/>
      <w:szCs w:val="16"/>
    </w:rPr>
  </w:style>
  <w:style w:type="paragraph" w:styleId="CommentText">
    <w:name w:val="annotation text"/>
    <w:basedOn w:val="Normal"/>
    <w:link w:val="CommentTextChar"/>
    <w:uiPriority w:val="99"/>
    <w:unhideWhenUsed/>
    <w:rsid w:val="00727E97"/>
    <w:rPr>
      <w:szCs w:val="20"/>
    </w:rPr>
  </w:style>
  <w:style w:type="character" w:customStyle="1" w:styleId="CommentTextChar">
    <w:name w:val="Comment Text Char"/>
    <w:basedOn w:val="DefaultParagraphFont"/>
    <w:link w:val="CommentText"/>
    <w:uiPriority w:val="99"/>
    <w:rsid w:val="00727E97"/>
    <w:rPr>
      <w:rFonts w:ascii="Arial" w:eastAsiaTheme="minorHAnsi" w:hAnsi="Arial"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727E97"/>
    <w:rPr>
      <w:b/>
      <w:bCs/>
    </w:rPr>
  </w:style>
  <w:style w:type="character" w:customStyle="1" w:styleId="CommentSubjectChar">
    <w:name w:val="Comment Subject Char"/>
    <w:basedOn w:val="CommentTextChar"/>
    <w:link w:val="CommentSubject"/>
    <w:uiPriority w:val="99"/>
    <w:semiHidden/>
    <w:rsid w:val="00727E97"/>
    <w:rPr>
      <w:rFonts w:ascii="Arial" w:eastAsiaTheme="minorHAnsi" w:hAnsi="Arial" w:cstheme="minorBidi"/>
      <w:b/>
      <w:bCs/>
      <w:sz w:val="20"/>
      <w:szCs w:val="20"/>
      <w:lang w:eastAsia="en-US"/>
    </w:rPr>
  </w:style>
  <w:style w:type="paragraph" w:styleId="Revision">
    <w:name w:val="Revision"/>
    <w:hidden/>
    <w:uiPriority w:val="99"/>
    <w:semiHidden/>
    <w:rsid w:val="00F2161B"/>
    <w:pPr>
      <w:spacing w:after="0" w:line="240" w:lineRule="auto"/>
    </w:pPr>
  </w:style>
  <w:style w:type="paragraph" w:customStyle="1" w:styleId="Boxparagraph">
    <w:name w:val="Box paragraph"/>
    <w:basedOn w:val="Boxheading"/>
    <w:qFormat/>
    <w:rsid w:val="005F6F12"/>
    <w:pPr>
      <w:spacing w:before="120"/>
    </w:pPr>
    <w:rPr>
      <w:rFonts w:ascii="Arial" w:hAnsi="Arial" w:cs="Arial"/>
      <w:b w:val="0"/>
      <w:sz w:val="20"/>
      <w:szCs w:val="20"/>
    </w:rPr>
  </w:style>
  <w:style w:type="character" w:styleId="Hyperlink">
    <w:name w:val="Hyperlink"/>
    <w:basedOn w:val="DefaultParagraphFont"/>
    <w:uiPriority w:val="99"/>
    <w:unhideWhenUsed/>
    <w:rsid w:val="005F6F12"/>
    <w:rPr>
      <w:color w:val="0000FF" w:themeColor="hyperlink"/>
      <w:u w:val="single"/>
    </w:rPr>
  </w:style>
  <w:style w:type="paragraph" w:styleId="NormalWeb">
    <w:name w:val="Normal (Web)"/>
    <w:basedOn w:val="Normal"/>
    <w:uiPriority w:val="99"/>
    <w:unhideWhenUsed/>
    <w:rsid w:val="00C45B90"/>
    <w:pPr>
      <w:spacing w:before="100" w:beforeAutospacing="1" w:after="100" w:afterAutospacing="1"/>
    </w:pPr>
    <w:rPr>
      <w:rFonts w:ascii="Times New Roman"/>
      <w:sz w:val="24"/>
      <w:szCs w:val="24"/>
    </w:rPr>
  </w:style>
  <w:style w:type="character" w:customStyle="1" w:styleId="Heading2Char">
    <w:name w:val="Heading 2 Char"/>
    <w:basedOn w:val="DefaultParagraphFont"/>
    <w:link w:val="Heading2"/>
    <w:uiPriority w:val="9"/>
    <w:rsid w:val="005F6F12"/>
    <w:rPr>
      <w:rFonts w:ascii="Century Gothic" w:eastAsiaTheme="majorEastAsia" w:hAnsi="Century Gothic" w:cstheme="majorBidi"/>
      <w:b/>
      <w:color w:val="003C6A"/>
      <w:sz w:val="32"/>
      <w:szCs w:val="26"/>
      <w:lang w:eastAsia="en-US"/>
    </w:rPr>
  </w:style>
  <w:style w:type="character" w:styleId="Strong">
    <w:name w:val="Strong"/>
    <w:basedOn w:val="DefaultParagraphFont"/>
    <w:uiPriority w:val="22"/>
    <w:qFormat/>
    <w:rsid w:val="00C1337A"/>
    <w:rPr>
      <w:b/>
      <w:bCs/>
    </w:rPr>
  </w:style>
  <w:style w:type="paragraph" w:customStyle="1" w:styleId="Bulletlevel2">
    <w:name w:val="Bullet level 2"/>
    <w:basedOn w:val="Bulletlevel1"/>
    <w:qFormat/>
    <w:rsid w:val="005F6F12"/>
    <w:pPr>
      <w:numPr>
        <w:ilvl w:val="1"/>
        <w:numId w:val="1"/>
      </w:numPr>
      <w:tabs>
        <w:tab w:val="left" w:pos="567"/>
      </w:tabs>
      <w:ind w:left="936" w:hanging="284"/>
    </w:pPr>
  </w:style>
  <w:style w:type="paragraph" w:customStyle="1" w:styleId="Tableheading2">
    <w:name w:val="Table heading 2"/>
    <w:basedOn w:val="Normal"/>
    <w:qFormat/>
    <w:rsid w:val="005F6F12"/>
    <w:pPr>
      <w:autoSpaceDE w:val="0"/>
      <w:autoSpaceDN w:val="0"/>
      <w:adjustRightInd w:val="0"/>
      <w:spacing w:before="0" w:after="0" w:line="241" w:lineRule="atLeast"/>
    </w:pPr>
    <w:rPr>
      <w:rFonts w:ascii="Century Gothic Pro" w:hAnsi="Century Gothic Pro" w:cs="Century Gothic Pro"/>
      <w:color w:val="000000" w:themeColor="text1"/>
      <w:szCs w:val="20"/>
    </w:rPr>
  </w:style>
  <w:style w:type="paragraph" w:customStyle="1" w:styleId="Tablebody">
    <w:name w:val="Table body"/>
    <w:basedOn w:val="Normal"/>
    <w:qFormat/>
    <w:rsid w:val="005F6F12"/>
    <w:pPr>
      <w:spacing w:before="0"/>
    </w:pPr>
    <w:rPr>
      <w:sz w:val="18"/>
      <w:szCs w:val="18"/>
    </w:rPr>
  </w:style>
  <w:style w:type="table" w:styleId="GridTable1Light-Accent6">
    <w:name w:val="Grid Table 1 Light Accent 6"/>
    <w:basedOn w:val="TableNormal"/>
    <w:uiPriority w:val="46"/>
    <w:rsid w:val="00B45FD0"/>
    <w:pPr>
      <w:spacing w:after="0" w:line="240" w:lineRule="auto"/>
    </w:pPr>
    <w:rPr>
      <w:rFonts w:eastAsiaTheme="minorHAnsi" w:hAnsiTheme="minorHAnsi" w:cstheme="minorBidi"/>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005BC2"/>
  </w:style>
  <w:style w:type="character" w:customStyle="1" w:styleId="Heading4Char">
    <w:name w:val="Heading 4 Char"/>
    <w:basedOn w:val="DefaultParagraphFont"/>
    <w:link w:val="Heading4"/>
    <w:uiPriority w:val="9"/>
    <w:rsid w:val="005F6F12"/>
    <w:rPr>
      <w:rFonts w:ascii="Century Gothic" w:eastAsiaTheme="majorEastAsia" w:hAnsi="Century Gothic" w:cstheme="majorBidi"/>
      <w:iCs/>
      <w:color w:val="003C6A"/>
      <w:sz w:val="24"/>
      <w:lang w:eastAsia="en-US"/>
    </w:rPr>
  </w:style>
  <w:style w:type="paragraph" w:customStyle="1" w:styleId="Boxheading">
    <w:name w:val="Box heading"/>
    <w:qFormat/>
    <w:rsid w:val="005F6F12"/>
    <w:pPr>
      <w:pBdr>
        <w:top w:val="single" w:sz="6" w:space="4" w:color="F26E3D"/>
        <w:left w:val="single" w:sz="6" w:space="4" w:color="F26E3D"/>
        <w:bottom w:val="single" w:sz="6" w:space="4" w:color="F26E3D"/>
        <w:right w:val="single" w:sz="6" w:space="4" w:color="F26E3D"/>
      </w:pBdr>
      <w:shd w:val="clear" w:color="auto" w:fill="E6ECF0"/>
      <w:spacing w:before="240" w:after="120" w:line="276" w:lineRule="auto"/>
    </w:pPr>
    <w:rPr>
      <w:rFonts w:ascii="Century Gothic" w:eastAsiaTheme="minorHAnsi" w:hAnsi="Century Gothic" w:cstheme="minorBidi"/>
      <w:b/>
      <w:sz w:val="24"/>
      <w:szCs w:val="24"/>
      <w:lang w:eastAsia="en-US"/>
    </w:rPr>
  </w:style>
  <w:style w:type="character" w:customStyle="1" w:styleId="ListParagraphChar">
    <w:name w:val="List Paragraph Char"/>
    <w:aliases w:val="List Paragraph1 Char,Recommendation Char,List Paragraph11 Char,List Paragraph Number Char,Bullet point Char,Bulleted Para Char,NFP GP Bulleted List Char,bullet point list Char,L Char,Bullet points Char,Content descriptions Char"/>
    <w:link w:val="ListParagraph"/>
    <w:uiPriority w:val="34"/>
    <w:locked/>
    <w:rsid w:val="007D2112"/>
    <w:rPr>
      <w:rFonts w:ascii="Arial" w:eastAsiaTheme="minorHAnsi" w:hAnsi="Arial" w:cstheme="minorBidi"/>
      <w:sz w:val="20"/>
      <w:lang w:eastAsia="en-US"/>
    </w:rPr>
  </w:style>
  <w:style w:type="paragraph" w:customStyle="1" w:styleId="paragraph">
    <w:name w:val="paragraph"/>
    <w:basedOn w:val="Normal"/>
    <w:rsid w:val="00624744"/>
    <w:pPr>
      <w:spacing w:before="100" w:beforeAutospacing="1" w:after="100" w:afterAutospacing="1"/>
    </w:pPr>
    <w:rPr>
      <w:rFonts w:ascii="Times New Roman"/>
      <w:sz w:val="24"/>
      <w:szCs w:val="24"/>
    </w:rPr>
  </w:style>
  <w:style w:type="character" w:customStyle="1" w:styleId="eop">
    <w:name w:val="eop"/>
    <w:basedOn w:val="DefaultParagraphFont"/>
    <w:rsid w:val="00624744"/>
  </w:style>
  <w:style w:type="character" w:customStyle="1" w:styleId="Heading1Char">
    <w:name w:val="Heading 1 Char"/>
    <w:basedOn w:val="DefaultParagraphFont"/>
    <w:link w:val="Heading1"/>
    <w:uiPriority w:val="9"/>
    <w:rsid w:val="005F6F12"/>
    <w:rPr>
      <w:rFonts w:ascii="Century Gothic" w:eastAsiaTheme="majorEastAsia" w:hAnsi="Century Gothic" w:cstheme="majorBidi"/>
      <w:b/>
      <w:color w:val="003C6A"/>
      <w:sz w:val="46"/>
      <w:szCs w:val="32"/>
      <w:lang w:eastAsia="en-US"/>
    </w:rPr>
  </w:style>
  <w:style w:type="character" w:customStyle="1" w:styleId="Heading3Char">
    <w:name w:val="Heading 3 Char"/>
    <w:basedOn w:val="DefaultParagraphFont"/>
    <w:link w:val="Heading3"/>
    <w:uiPriority w:val="9"/>
    <w:rsid w:val="005F6F12"/>
    <w:rPr>
      <w:rFonts w:ascii="Century Gothic" w:eastAsiaTheme="majorEastAsia" w:hAnsi="Century Gothic" w:cstheme="majorBidi"/>
      <w:color w:val="003C6A"/>
      <w:sz w:val="32"/>
      <w:szCs w:val="24"/>
      <w:lang w:eastAsia="en-US"/>
    </w:rPr>
  </w:style>
  <w:style w:type="character" w:customStyle="1" w:styleId="Heading5Char">
    <w:name w:val="Heading 5 Char"/>
    <w:basedOn w:val="DefaultParagraphFont"/>
    <w:link w:val="Heading5"/>
    <w:uiPriority w:val="9"/>
    <w:rsid w:val="005F6F12"/>
    <w:rPr>
      <w:rFonts w:ascii="Century Gothic" w:eastAsiaTheme="majorEastAsia" w:hAnsi="Century Gothic" w:cstheme="majorBidi"/>
      <w:i/>
      <w:color w:val="003C6A"/>
      <w:sz w:val="20"/>
      <w:lang w:eastAsia="en-US"/>
    </w:rPr>
  </w:style>
  <w:style w:type="paragraph" w:styleId="Title">
    <w:name w:val="Title"/>
    <w:basedOn w:val="Heading1"/>
    <w:next w:val="Normal"/>
    <w:link w:val="TitleChar"/>
    <w:uiPriority w:val="10"/>
    <w:qFormat/>
    <w:rsid w:val="005F6F12"/>
    <w:pPr>
      <w:spacing w:before="2700" w:line="880" w:lineRule="exact"/>
    </w:pPr>
    <w:rPr>
      <w:color w:val="FFFFFF" w:themeColor="background1"/>
      <w:sz w:val="84"/>
    </w:rPr>
  </w:style>
  <w:style w:type="character" w:customStyle="1" w:styleId="TitleChar">
    <w:name w:val="Title Char"/>
    <w:basedOn w:val="DefaultParagraphFont"/>
    <w:link w:val="Title"/>
    <w:uiPriority w:val="10"/>
    <w:rsid w:val="005F6F12"/>
    <w:rPr>
      <w:rFonts w:ascii="Century Gothic" w:eastAsiaTheme="majorEastAsia" w:hAnsi="Century Gothic" w:cstheme="majorBidi"/>
      <w:b/>
      <w:color w:val="FFFFFF" w:themeColor="background1"/>
      <w:sz w:val="84"/>
      <w:szCs w:val="32"/>
      <w:lang w:eastAsia="en-US"/>
    </w:rPr>
  </w:style>
  <w:style w:type="paragraph" w:styleId="Subtitle">
    <w:name w:val="Subtitle"/>
    <w:basedOn w:val="Normal"/>
    <w:next w:val="Normal"/>
    <w:link w:val="SubtitleChar"/>
    <w:uiPriority w:val="11"/>
    <w:qFormat/>
    <w:rsid w:val="005F6F12"/>
    <w:pPr>
      <w:numPr>
        <w:ilvl w:val="1"/>
      </w:numPr>
      <w:spacing w:before="600" w:after="160"/>
    </w:pPr>
    <w:rPr>
      <w:rFonts w:ascii="Century Gothic" w:eastAsiaTheme="minorEastAsia" w:hAnsi="Century Gothic"/>
      <w:color w:val="FFFFFF" w:themeColor="background1"/>
      <w:spacing w:val="15"/>
      <w:sz w:val="52"/>
    </w:rPr>
  </w:style>
  <w:style w:type="character" w:customStyle="1" w:styleId="SubtitleChar">
    <w:name w:val="Subtitle Char"/>
    <w:basedOn w:val="DefaultParagraphFont"/>
    <w:link w:val="Subtitle"/>
    <w:uiPriority w:val="11"/>
    <w:rsid w:val="005F6F12"/>
    <w:rPr>
      <w:rFonts w:ascii="Century Gothic" w:eastAsiaTheme="minorEastAsia" w:hAnsi="Century Gothic" w:cstheme="minorBidi"/>
      <w:color w:val="FFFFFF" w:themeColor="background1"/>
      <w:spacing w:val="15"/>
      <w:sz w:val="52"/>
      <w:lang w:eastAsia="en-US"/>
    </w:rPr>
  </w:style>
  <w:style w:type="paragraph" w:customStyle="1" w:styleId="Bulletlevel1">
    <w:name w:val="Bullet level 1"/>
    <w:autoRedefine/>
    <w:qFormat/>
    <w:rsid w:val="00144654"/>
    <w:pPr>
      <w:numPr>
        <w:numId w:val="55"/>
      </w:numPr>
      <w:spacing w:before="60" w:after="60" w:line="240" w:lineRule="auto"/>
    </w:pPr>
    <w:rPr>
      <w:rFonts w:ascii="Arial" w:eastAsiaTheme="minorHAnsi" w:hAnsi="Arial" w:cs="Arial"/>
      <w:sz w:val="20"/>
      <w:lang w:eastAsia="en-US"/>
    </w:rPr>
  </w:style>
  <w:style w:type="paragraph" w:customStyle="1" w:styleId="highlighttext">
    <w:name w:val="highlight text"/>
    <w:basedOn w:val="Normal"/>
    <w:qFormat/>
    <w:rsid w:val="005F6F12"/>
    <w:pPr>
      <w:pBdr>
        <w:top w:val="single" w:sz="18" w:space="4" w:color="F26E3D"/>
        <w:bottom w:val="single" w:sz="18" w:space="5" w:color="F26E3D"/>
      </w:pBdr>
      <w:spacing w:before="300" w:after="240" w:line="288" w:lineRule="auto"/>
    </w:pPr>
    <w:rPr>
      <w:sz w:val="24"/>
      <w:szCs w:val="24"/>
    </w:rPr>
  </w:style>
  <w:style w:type="paragraph" w:styleId="BalloonText">
    <w:name w:val="Balloon Text"/>
    <w:basedOn w:val="Normal"/>
    <w:link w:val="BalloonTextChar"/>
    <w:uiPriority w:val="99"/>
    <w:semiHidden/>
    <w:unhideWhenUsed/>
    <w:rsid w:val="005F6F1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F12"/>
    <w:rPr>
      <w:rFonts w:ascii="Segoe UI" w:eastAsiaTheme="minorHAnsi" w:hAnsi="Segoe UI" w:cs="Segoe UI"/>
      <w:sz w:val="18"/>
      <w:szCs w:val="18"/>
      <w:lang w:eastAsia="en-US"/>
    </w:rPr>
  </w:style>
  <w:style w:type="character" w:customStyle="1" w:styleId="A4">
    <w:name w:val="A4"/>
    <w:uiPriority w:val="99"/>
    <w:rsid w:val="005F6F12"/>
    <w:rPr>
      <w:rFonts w:cs="Century Gothic Pro"/>
      <w:color w:val="FFFFFF"/>
      <w:sz w:val="20"/>
      <w:szCs w:val="20"/>
    </w:rPr>
  </w:style>
  <w:style w:type="paragraph" w:customStyle="1" w:styleId="Tableheading">
    <w:name w:val="Table heading"/>
    <w:basedOn w:val="Normal"/>
    <w:qFormat/>
    <w:rsid w:val="005F6F12"/>
    <w:pPr>
      <w:autoSpaceDE w:val="0"/>
      <w:autoSpaceDN w:val="0"/>
      <w:adjustRightInd w:val="0"/>
      <w:spacing w:before="0" w:after="0" w:line="241" w:lineRule="atLeast"/>
    </w:pPr>
    <w:rPr>
      <w:rFonts w:ascii="Century Gothic Pro" w:hAnsi="Century Gothic Pro" w:cs="Century Gothic Pro"/>
      <w:b/>
      <w:bCs/>
      <w:color w:val="FFFFFF"/>
      <w:szCs w:val="20"/>
    </w:rPr>
  </w:style>
  <w:style w:type="paragraph" w:styleId="TOC1">
    <w:name w:val="toc 1"/>
    <w:basedOn w:val="Normal"/>
    <w:next w:val="Normal"/>
    <w:autoRedefine/>
    <w:uiPriority w:val="39"/>
    <w:unhideWhenUsed/>
    <w:rsid w:val="005F6F12"/>
    <w:pPr>
      <w:spacing w:after="100"/>
    </w:pPr>
    <w:rPr>
      <w:b/>
    </w:rPr>
  </w:style>
  <w:style w:type="paragraph" w:styleId="TOC2">
    <w:name w:val="toc 2"/>
    <w:basedOn w:val="Normal"/>
    <w:next w:val="Normal"/>
    <w:autoRedefine/>
    <w:uiPriority w:val="39"/>
    <w:unhideWhenUsed/>
    <w:rsid w:val="005F6F12"/>
    <w:pPr>
      <w:spacing w:after="100"/>
      <w:ind w:left="200"/>
    </w:pPr>
  </w:style>
  <w:style w:type="paragraph" w:styleId="TOC3">
    <w:name w:val="toc 3"/>
    <w:basedOn w:val="Normal"/>
    <w:next w:val="Normal"/>
    <w:autoRedefine/>
    <w:uiPriority w:val="39"/>
    <w:unhideWhenUsed/>
    <w:rsid w:val="005F6F12"/>
    <w:pPr>
      <w:spacing w:after="100"/>
      <w:ind w:left="400"/>
    </w:pPr>
  </w:style>
  <w:style w:type="paragraph" w:styleId="TOCHeading">
    <w:name w:val="TOC Heading"/>
    <w:basedOn w:val="Heading1"/>
    <w:next w:val="Normal"/>
    <w:uiPriority w:val="39"/>
    <w:unhideWhenUsed/>
    <w:qFormat/>
    <w:rsid w:val="005F6F12"/>
  </w:style>
  <w:style w:type="paragraph" w:styleId="Caption">
    <w:name w:val="caption"/>
    <w:basedOn w:val="Normal"/>
    <w:next w:val="Normal"/>
    <w:uiPriority w:val="35"/>
    <w:unhideWhenUsed/>
    <w:qFormat/>
    <w:rsid w:val="00DA1DED"/>
    <w:pPr>
      <w:spacing w:after="200"/>
    </w:pPr>
    <w:rPr>
      <w:i/>
      <w:iCs/>
      <w:color w:val="1F497D" w:themeColor="text2"/>
      <w:sz w:val="18"/>
      <w:szCs w:val="18"/>
    </w:rPr>
  </w:style>
  <w:style w:type="paragraph" w:styleId="TableofFigures">
    <w:name w:val="table of figures"/>
    <w:basedOn w:val="Normal"/>
    <w:next w:val="Normal"/>
    <w:uiPriority w:val="99"/>
    <w:unhideWhenUsed/>
    <w:rsid w:val="00DA1DED"/>
    <w:pPr>
      <w:spacing w:after="0"/>
    </w:pPr>
  </w:style>
  <w:style w:type="paragraph" w:customStyle="1" w:styleId="Default">
    <w:name w:val="Default"/>
    <w:rsid w:val="00DA1DED"/>
    <w:pPr>
      <w:autoSpaceDE w:val="0"/>
      <w:autoSpaceDN w:val="0"/>
      <w:adjustRightInd w:val="0"/>
      <w:spacing w:after="0" w:line="240" w:lineRule="auto"/>
    </w:pPr>
    <w:rPr>
      <w:rFonts w:ascii="Calibri" w:eastAsia="Calibri" w:hAnsi="Calibri" w:cs="Calibri"/>
      <w:color w:val="000000"/>
      <w:sz w:val="24"/>
      <w:szCs w:val="24"/>
    </w:rPr>
  </w:style>
  <w:style w:type="paragraph" w:styleId="ListNumber">
    <w:name w:val="List Number"/>
    <w:basedOn w:val="Normal"/>
    <w:uiPriority w:val="99"/>
    <w:unhideWhenUsed/>
    <w:qFormat/>
    <w:rsid w:val="00DA1DED"/>
    <w:pPr>
      <w:spacing w:line="264" w:lineRule="auto"/>
      <w:contextualSpacing/>
    </w:pPr>
    <w:rPr>
      <w:rFonts w:eastAsiaTheme="minorEastAsia" w:hAnsiTheme="minorHAnsi"/>
      <w:lang w:eastAsia="zh-CN"/>
    </w:rPr>
  </w:style>
  <w:style w:type="paragraph" w:styleId="ListNumber2">
    <w:name w:val="List Number 2"/>
    <w:basedOn w:val="Normal"/>
    <w:uiPriority w:val="99"/>
    <w:semiHidden/>
    <w:unhideWhenUsed/>
    <w:qFormat/>
    <w:rsid w:val="00DA1DED"/>
    <w:pPr>
      <w:numPr>
        <w:ilvl w:val="1"/>
        <w:numId w:val="2"/>
      </w:numPr>
      <w:spacing w:line="264" w:lineRule="auto"/>
      <w:contextualSpacing/>
    </w:pPr>
    <w:rPr>
      <w:rFonts w:eastAsiaTheme="minorEastAsia" w:hAnsiTheme="minorHAnsi"/>
      <w:lang w:eastAsia="zh-CN"/>
    </w:rPr>
  </w:style>
  <w:style w:type="paragraph" w:styleId="ListNumber3">
    <w:name w:val="List Number 3"/>
    <w:basedOn w:val="Normal"/>
    <w:uiPriority w:val="99"/>
    <w:semiHidden/>
    <w:unhideWhenUsed/>
    <w:qFormat/>
    <w:rsid w:val="00DA1DED"/>
    <w:pPr>
      <w:numPr>
        <w:ilvl w:val="2"/>
        <w:numId w:val="2"/>
      </w:numPr>
      <w:tabs>
        <w:tab w:val="num" w:pos="360"/>
      </w:tabs>
      <w:spacing w:line="264" w:lineRule="auto"/>
      <w:ind w:left="0" w:firstLine="0"/>
      <w:contextualSpacing/>
    </w:pPr>
    <w:rPr>
      <w:rFonts w:eastAsiaTheme="minorEastAsia" w:hAnsiTheme="minorHAnsi"/>
      <w:lang w:eastAsia="zh-CN"/>
    </w:rPr>
  </w:style>
  <w:style w:type="paragraph" w:styleId="ListNumber4">
    <w:name w:val="List Number 4"/>
    <w:basedOn w:val="Normal"/>
    <w:uiPriority w:val="99"/>
    <w:semiHidden/>
    <w:unhideWhenUsed/>
    <w:qFormat/>
    <w:rsid w:val="00DA1DED"/>
    <w:pPr>
      <w:numPr>
        <w:ilvl w:val="3"/>
        <w:numId w:val="2"/>
      </w:numPr>
      <w:spacing w:line="264" w:lineRule="auto"/>
      <w:contextualSpacing/>
    </w:pPr>
    <w:rPr>
      <w:rFonts w:eastAsiaTheme="minorEastAsia" w:hAnsiTheme="minorHAnsi"/>
      <w:lang w:eastAsia="zh-CN"/>
    </w:rPr>
  </w:style>
  <w:style w:type="paragraph" w:styleId="ListNumber5">
    <w:name w:val="List Number 5"/>
    <w:basedOn w:val="Normal"/>
    <w:uiPriority w:val="99"/>
    <w:semiHidden/>
    <w:unhideWhenUsed/>
    <w:rsid w:val="00DA1DED"/>
    <w:pPr>
      <w:numPr>
        <w:ilvl w:val="4"/>
        <w:numId w:val="2"/>
      </w:numPr>
      <w:spacing w:line="264" w:lineRule="auto"/>
      <w:contextualSpacing/>
    </w:pPr>
    <w:rPr>
      <w:rFonts w:eastAsiaTheme="minorEastAsia" w:hAnsiTheme="minorHAnsi"/>
      <w:lang w:eastAsia="zh-CN"/>
    </w:rPr>
  </w:style>
  <w:style w:type="numbering" w:customStyle="1" w:styleId="NumberedLists">
    <w:name w:val="Numbered Lists"/>
    <w:uiPriority w:val="99"/>
    <w:rsid w:val="00DA1DED"/>
    <w:pPr>
      <w:numPr>
        <w:numId w:val="2"/>
      </w:numPr>
    </w:pPr>
  </w:style>
  <w:style w:type="paragraph" w:customStyle="1" w:styleId="Tabletext">
    <w:name w:val="Table text"/>
    <w:basedOn w:val="Normal"/>
    <w:rsid w:val="00DA1DED"/>
    <w:pPr>
      <w:spacing w:before="60" w:after="60"/>
    </w:pPr>
    <w:rPr>
      <w:rFonts w:cs="Arial"/>
      <w:sz w:val="24"/>
      <w:szCs w:val="20"/>
      <w:lang w:val="en-GB"/>
    </w:rPr>
  </w:style>
  <w:style w:type="character" w:styleId="UnresolvedMention">
    <w:name w:val="Unresolved Mention"/>
    <w:basedOn w:val="DefaultParagraphFont"/>
    <w:uiPriority w:val="99"/>
    <w:semiHidden/>
    <w:unhideWhenUsed/>
    <w:rsid w:val="00DA1DED"/>
    <w:rPr>
      <w:color w:val="605E5C"/>
      <w:shd w:val="clear" w:color="auto" w:fill="E1DFDD"/>
    </w:rPr>
  </w:style>
  <w:style w:type="paragraph" w:customStyle="1" w:styleId="Listparagraph2">
    <w:name w:val="List paragraph 2"/>
    <w:basedOn w:val="ListParagraph"/>
    <w:qFormat/>
    <w:rsid w:val="00DA1DED"/>
    <w:pPr>
      <w:tabs>
        <w:tab w:val="num" w:pos="360"/>
      </w:tabs>
      <w:ind w:left="1440" w:hanging="360"/>
      <w:contextualSpacing w:val="0"/>
    </w:pPr>
    <w:rPr>
      <w:rFonts w:hAnsiTheme="minorHAnsi"/>
    </w:rPr>
  </w:style>
  <w:style w:type="paragraph" w:customStyle="1" w:styleId="TableParagraph">
    <w:name w:val="Table Paragraph"/>
    <w:basedOn w:val="Normal"/>
    <w:uiPriority w:val="1"/>
    <w:qFormat/>
    <w:rsid w:val="00DA1DED"/>
    <w:pPr>
      <w:widowControl w:val="0"/>
      <w:autoSpaceDE w:val="0"/>
      <w:autoSpaceDN w:val="0"/>
      <w:spacing w:after="0"/>
    </w:pPr>
    <w:rPr>
      <w:rFonts w:eastAsia="Arial" w:cs="Arial"/>
      <w:lang w:val="en-US"/>
    </w:rPr>
  </w:style>
  <w:style w:type="paragraph" w:styleId="NoSpacing">
    <w:name w:val="No Spacing"/>
    <w:link w:val="NoSpacingChar"/>
    <w:uiPriority w:val="1"/>
    <w:qFormat/>
    <w:rsid w:val="00DA1DED"/>
    <w:pPr>
      <w:spacing w:after="0" w:line="240" w:lineRule="auto"/>
    </w:pPr>
    <w:rPr>
      <w:rFonts w:eastAsiaTheme="minorEastAsia" w:hAnsiTheme="minorHAnsi" w:cstheme="minorBidi"/>
      <w:lang w:val="en-US" w:eastAsia="en-US"/>
    </w:rPr>
  </w:style>
  <w:style w:type="character" w:customStyle="1" w:styleId="NoSpacingChar">
    <w:name w:val="No Spacing Char"/>
    <w:basedOn w:val="DefaultParagraphFont"/>
    <w:link w:val="NoSpacing"/>
    <w:uiPriority w:val="1"/>
    <w:rsid w:val="00DA1DED"/>
    <w:rPr>
      <w:rFonts w:eastAsiaTheme="minorEastAsia" w:hAnsiTheme="minorHAnsi" w:cstheme="minorBidi"/>
      <w:lang w:val="en-US" w:eastAsia="en-US"/>
    </w:rPr>
  </w:style>
  <w:style w:type="table" w:customStyle="1" w:styleId="TableGrid1">
    <w:name w:val="Table Grid1"/>
    <w:basedOn w:val="TableNormal"/>
    <w:next w:val="TableGrid"/>
    <w:uiPriority w:val="39"/>
    <w:rsid w:val="00DA1DED"/>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1DED"/>
    <w:rPr>
      <w:color w:val="800080" w:themeColor="followedHyperlink"/>
      <w:u w:val="single"/>
    </w:rPr>
  </w:style>
  <w:style w:type="character" w:customStyle="1" w:styleId="cf01">
    <w:name w:val="cf01"/>
    <w:basedOn w:val="DefaultParagraphFont"/>
    <w:rsid w:val="00DA1DED"/>
    <w:rPr>
      <w:rFonts w:ascii="Segoe UI" w:hAnsi="Segoe UI" w:cs="Segoe UI" w:hint="default"/>
      <w:sz w:val="18"/>
      <w:szCs w:val="18"/>
    </w:rPr>
  </w:style>
  <w:style w:type="character" w:styleId="IntenseEmphasis">
    <w:name w:val="Intense Emphasis"/>
    <w:basedOn w:val="DefaultParagraphFont"/>
    <w:uiPriority w:val="21"/>
    <w:qFormat/>
    <w:rsid w:val="00DA1DED"/>
    <w:rPr>
      <w:i/>
      <w:iCs/>
      <w:color w:val="4F81BD" w:themeColor="accent1"/>
    </w:rPr>
  </w:style>
  <w:style w:type="character" w:customStyle="1" w:styleId="Heading6Char">
    <w:name w:val="Heading 6 Char"/>
    <w:basedOn w:val="DefaultParagraphFont"/>
    <w:link w:val="Heading6"/>
    <w:uiPriority w:val="9"/>
    <w:rsid w:val="00620DCA"/>
    <w:rPr>
      <w:rFonts w:asciiTheme="majorHAnsi" w:eastAsiaTheme="majorEastAsia" w:hAnsiTheme="majorHAnsi" w:cstheme="majorBidi"/>
      <w:color w:val="243F60" w:themeColor="accent1" w:themeShade="7F"/>
      <w:sz w:val="20"/>
      <w:lang w:eastAsia="en-US"/>
    </w:rPr>
  </w:style>
  <w:style w:type="character" w:customStyle="1" w:styleId="Heading7Char">
    <w:name w:val="Heading 7 Char"/>
    <w:basedOn w:val="DefaultParagraphFont"/>
    <w:link w:val="Heading7"/>
    <w:uiPriority w:val="9"/>
    <w:semiHidden/>
    <w:rsid w:val="00620DCA"/>
    <w:rPr>
      <w:rFonts w:asciiTheme="majorHAnsi" w:eastAsiaTheme="majorEastAsia" w:hAnsiTheme="majorHAnsi" w:cstheme="majorBidi"/>
      <w:i/>
      <w:iCs/>
      <w:color w:val="243F60" w:themeColor="accent1" w:themeShade="7F"/>
      <w:sz w:val="20"/>
      <w:lang w:eastAsia="en-US"/>
    </w:rPr>
  </w:style>
  <w:style w:type="character" w:customStyle="1" w:styleId="Heading8Char">
    <w:name w:val="Heading 8 Char"/>
    <w:basedOn w:val="DefaultParagraphFont"/>
    <w:link w:val="Heading8"/>
    <w:uiPriority w:val="9"/>
    <w:semiHidden/>
    <w:rsid w:val="00620DCA"/>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620DCA"/>
    <w:rPr>
      <w:rFonts w:asciiTheme="majorHAnsi" w:eastAsiaTheme="majorEastAsia" w:hAnsiTheme="majorHAnsi" w:cstheme="majorBidi"/>
      <w:i/>
      <w:iCs/>
      <w:color w:val="272727" w:themeColor="text1" w:themeTint="D8"/>
      <w:sz w:val="21"/>
      <w:szCs w:val="21"/>
      <w:lang w:eastAsia="en-US"/>
    </w:rPr>
  </w:style>
  <w:style w:type="paragraph" w:styleId="Bibliography">
    <w:name w:val="Bibliography"/>
    <w:basedOn w:val="Normal"/>
    <w:next w:val="Normal"/>
    <w:uiPriority w:val="37"/>
    <w:semiHidden/>
    <w:unhideWhenUsed/>
    <w:rsid w:val="00620DCA"/>
  </w:style>
  <w:style w:type="paragraph" w:styleId="BlockText">
    <w:name w:val="Block Text"/>
    <w:basedOn w:val="Normal"/>
    <w:uiPriority w:val="99"/>
    <w:semiHidden/>
    <w:unhideWhenUsed/>
    <w:rsid w:val="00620DC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hAnsiTheme="minorHAnsi"/>
      <w:i/>
      <w:iCs/>
      <w:color w:val="4F81BD" w:themeColor="accent1"/>
    </w:rPr>
  </w:style>
  <w:style w:type="paragraph" w:styleId="BodyText">
    <w:name w:val="Body Text"/>
    <w:basedOn w:val="Normal"/>
    <w:link w:val="BodyTextChar"/>
    <w:uiPriority w:val="99"/>
    <w:semiHidden/>
    <w:unhideWhenUsed/>
    <w:rsid w:val="00620DCA"/>
  </w:style>
  <w:style w:type="character" w:customStyle="1" w:styleId="BodyTextChar">
    <w:name w:val="Body Text Char"/>
    <w:basedOn w:val="DefaultParagraphFont"/>
    <w:link w:val="BodyText"/>
    <w:uiPriority w:val="99"/>
    <w:semiHidden/>
    <w:rsid w:val="00620DCA"/>
    <w:rPr>
      <w:rFonts w:ascii="Arial" w:eastAsiaTheme="minorHAnsi" w:hAnsi="Arial" w:cstheme="minorBidi"/>
      <w:sz w:val="20"/>
      <w:lang w:eastAsia="en-US"/>
    </w:rPr>
  </w:style>
  <w:style w:type="paragraph" w:styleId="BodyText2">
    <w:name w:val="Body Text 2"/>
    <w:basedOn w:val="Normal"/>
    <w:link w:val="BodyText2Char"/>
    <w:uiPriority w:val="99"/>
    <w:semiHidden/>
    <w:unhideWhenUsed/>
    <w:rsid w:val="00620DCA"/>
    <w:pPr>
      <w:spacing w:line="480" w:lineRule="auto"/>
    </w:pPr>
  </w:style>
  <w:style w:type="character" w:customStyle="1" w:styleId="BodyText2Char">
    <w:name w:val="Body Text 2 Char"/>
    <w:basedOn w:val="DefaultParagraphFont"/>
    <w:link w:val="BodyText2"/>
    <w:uiPriority w:val="99"/>
    <w:semiHidden/>
    <w:rsid w:val="00620DCA"/>
    <w:rPr>
      <w:rFonts w:ascii="Arial" w:eastAsiaTheme="minorHAnsi" w:hAnsi="Arial" w:cstheme="minorBidi"/>
      <w:sz w:val="20"/>
      <w:lang w:eastAsia="en-US"/>
    </w:rPr>
  </w:style>
  <w:style w:type="paragraph" w:styleId="BodyText3">
    <w:name w:val="Body Text 3"/>
    <w:basedOn w:val="Normal"/>
    <w:link w:val="BodyText3Char"/>
    <w:uiPriority w:val="99"/>
    <w:semiHidden/>
    <w:unhideWhenUsed/>
    <w:rsid w:val="00620DCA"/>
    <w:rPr>
      <w:sz w:val="16"/>
      <w:szCs w:val="16"/>
    </w:rPr>
  </w:style>
  <w:style w:type="character" w:customStyle="1" w:styleId="BodyText3Char">
    <w:name w:val="Body Text 3 Char"/>
    <w:basedOn w:val="DefaultParagraphFont"/>
    <w:link w:val="BodyText3"/>
    <w:uiPriority w:val="99"/>
    <w:semiHidden/>
    <w:rsid w:val="00620DCA"/>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semiHidden/>
    <w:unhideWhenUsed/>
    <w:rsid w:val="00620DCA"/>
    <w:pPr>
      <w:ind w:firstLine="360"/>
    </w:pPr>
  </w:style>
  <w:style w:type="character" w:customStyle="1" w:styleId="BodyTextFirstIndentChar">
    <w:name w:val="Body Text First Indent Char"/>
    <w:basedOn w:val="BodyTextChar"/>
    <w:link w:val="BodyTextFirstIndent"/>
    <w:uiPriority w:val="99"/>
    <w:semiHidden/>
    <w:rsid w:val="00620DCA"/>
    <w:rPr>
      <w:rFonts w:ascii="Arial" w:eastAsiaTheme="minorHAnsi" w:hAnsi="Arial" w:cstheme="minorBidi"/>
      <w:sz w:val="20"/>
      <w:lang w:eastAsia="en-US"/>
    </w:rPr>
  </w:style>
  <w:style w:type="paragraph" w:styleId="BodyTextIndent">
    <w:name w:val="Body Text Indent"/>
    <w:basedOn w:val="Normal"/>
    <w:link w:val="BodyTextIndentChar"/>
    <w:uiPriority w:val="99"/>
    <w:semiHidden/>
    <w:unhideWhenUsed/>
    <w:rsid w:val="00620DCA"/>
    <w:pPr>
      <w:ind w:left="283"/>
    </w:pPr>
  </w:style>
  <w:style w:type="character" w:customStyle="1" w:styleId="BodyTextIndentChar">
    <w:name w:val="Body Text Indent Char"/>
    <w:basedOn w:val="DefaultParagraphFont"/>
    <w:link w:val="BodyTextIndent"/>
    <w:uiPriority w:val="99"/>
    <w:semiHidden/>
    <w:rsid w:val="00620DCA"/>
    <w:rPr>
      <w:rFonts w:ascii="Arial" w:eastAsiaTheme="minorHAnsi" w:hAnsi="Arial" w:cstheme="minorBidi"/>
      <w:sz w:val="20"/>
      <w:lang w:eastAsia="en-US"/>
    </w:rPr>
  </w:style>
  <w:style w:type="paragraph" w:styleId="BodyTextFirstIndent2">
    <w:name w:val="Body Text First Indent 2"/>
    <w:basedOn w:val="BodyTextIndent"/>
    <w:link w:val="BodyTextFirstIndent2Char"/>
    <w:uiPriority w:val="99"/>
    <w:semiHidden/>
    <w:unhideWhenUsed/>
    <w:rsid w:val="00620DCA"/>
    <w:pPr>
      <w:ind w:left="360" w:firstLine="360"/>
    </w:pPr>
  </w:style>
  <w:style w:type="character" w:customStyle="1" w:styleId="BodyTextFirstIndent2Char">
    <w:name w:val="Body Text First Indent 2 Char"/>
    <w:basedOn w:val="BodyTextIndentChar"/>
    <w:link w:val="BodyTextFirstIndent2"/>
    <w:uiPriority w:val="99"/>
    <w:semiHidden/>
    <w:rsid w:val="00620DCA"/>
    <w:rPr>
      <w:rFonts w:ascii="Arial" w:eastAsiaTheme="minorHAnsi" w:hAnsi="Arial" w:cstheme="minorBidi"/>
      <w:sz w:val="20"/>
      <w:lang w:eastAsia="en-US"/>
    </w:rPr>
  </w:style>
  <w:style w:type="paragraph" w:styleId="BodyTextIndent2">
    <w:name w:val="Body Text Indent 2"/>
    <w:basedOn w:val="Normal"/>
    <w:link w:val="BodyTextIndent2Char"/>
    <w:uiPriority w:val="99"/>
    <w:semiHidden/>
    <w:unhideWhenUsed/>
    <w:rsid w:val="00620DCA"/>
    <w:pPr>
      <w:spacing w:line="480" w:lineRule="auto"/>
      <w:ind w:left="283"/>
    </w:pPr>
  </w:style>
  <w:style w:type="character" w:customStyle="1" w:styleId="BodyTextIndent2Char">
    <w:name w:val="Body Text Indent 2 Char"/>
    <w:basedOn w:val="DefaultParagraphFont"/>
    <w:link w:val="BodyTextIndent2"/>
    <w:uiPriority w:val="99"/>
    <w:semiHidden/>
    <w:rsid w:val="00620DCA"/>
    <w:rPr>
      <w:rFonts w:ascii="Arial" w:eastAsiaTheme="minorHAnsi" w:hAnsi="Arial" w:cstheme="minorBidi"/>
      <w:sz w:val="20"/>
      <w:lang w:eastAsia="en-US"/>
    </w:rPr>
  </w:style>
  <w:style w:type="paragraph" w:styleId="BodyTextIndent3">
    <w:name w:val="Body Text Indent 3"/>
    <w:basedOn w:val="Normal"/>
    <w:link w:val="BodyTextIndent3Char"/>
    <w:uiPriority w:val="99"/>
    <w:semiHidden/>
    <w:unhideWhenUsed/>
    <w:rsid w:val="00620DCA"/>
    <w:pPr>
      <w:ind w:left="283"/>
    </w:pPr>
    <w:rPr>
      <w:sz w:val="16"/>
      <w:szCs w:val="16"/>
    </w:rPr>
  </w:style>
  <w:style w:type="character" w:customStyle="1" w:styleId="BodyTextIndent3Char">
    <w:name w:val="Body Text Indent 3 Char"/>
    <w:basedOn w:val="DefaultParagraphFont"/>
    <w:link w:val="BodyTextIndent3"/>
    <w:uiPriority w:val="99"/>
    <w:semiHidden/>
    <w:rsid w:val="00620DCA"/>
    <w:rPr>
      <w:rFonts w:ascii="Arial" w:eastAsiaTheme="minorHAnsi" w:hAnsi="Arial" w:cstheme="minorBidi"/>
      <w:sz w:val="16"/>
      <w:szCs w:val="16"/>
      <w:lang w:eastAsia="en-US"/>
    </w:rPr>
  </w:style>
  <w:style w:type="paragraph" w:styleId="Closing">
    <w:name w:val="Closing"/>
    <w:basedOn w:val="Normal"/>
    <w:link w:val="ClosingChar"/>
    <w:uiPriority w:val="99"/>
    <w:semiHidden/>
    <w:unhideWhenUsed/>
    <w:rsid w:val="00620DCA"/>
    <w:pPr>
      <w:spacing w:after="0"/>
      <w:ind w:left="4252"/>
    </w:pPr>
  </w:style>
  <w:style w:type="character" w:customStyle="1" w:styleId="ClosingChar">
    <w:name w:val="Closing Char"/>
    <w:basedOn w:val="DefaultParagraphFont"/>
    <w:link w:val="Closing"/>
    <w:uiPriority w:val="99"/>
    <w:semiHidden/>
    <w:rsid w:val="00620DCA"/>
    <w:rPr>
      <w:rFonts w:ascii="Arial" w:eastAsiaTheme="minorHAnsi" w:hAnsi="Arial" w:cstheme="minorBidi"/>
      <w:sz w:val="20"/>
      <w:lang w:eastAsia="en-US"/>
    </w:rPr>
  </w:style>
  <w:style w:type="paragraph" w:styleId="Date">
    <w:name w:val="Date"/>
    <w:basedOn w:val="Normal"/>
    <w:next w:val="Normal"/>
    <w:link w:val="DateChar"/>
    <w:uiPriority w:val="99"/>
    <w:semiHidden/>
    <w:unhideWhenUsed/>
    <w:rsid w:val="00620DCA"/>
  </w:style>
  <w:style w:type="character" w:customStyle="1" w:styleId="DateChar">
    <w:name w:val="Date Char"/>
    <w:basedOn w:val="DefaultParagraphFont"/>
    <w:link w:val="Date"/>
    <w:uiPriority w:val="99"/>
    <w:semiHidden/>
    <w:rsid w:val="00620DCA"/>
    <w:rPr>
      <w:rFonts w:ascii="Arial" w:eastAsiaTheme="minorHAnsi" w:hAnsi="Arial" w:cstheme="minorBidi"/>
      <w:sz w:val="20"/>
      <w:lang w:eastAsia="en-US"/>
    </w:rPr>
  </w:style>
  <w:style w:type="paragraph" w:styleId="DocumentMap">
    <w:name w:val="Document Map"/>
    <w:basedOn w:val="Normal"/>
    <w:link w:val="DocumentMapChar"/>
    <w:uiPriority w:val="99"/>
    <w:semiHidden/>
    <w:unhideWhenUsed/>
    <w:rsid w:val="00620DCA"/>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20DCA"/>
    <w:rPr>
      <w:rFonts w:ascii="Segoe UI" w:eastAsiaTheme="minorHAnsi" w:hAnsi="Segoe UI" w:cs="Segoe UI"/>
      <w:sz w:val="16"/>
      <w:szCs w:val="16"/>
      <w:lang w:eastAsia="en-US"/>
    </w:rPr>
  </w:style>
  <w:style w:type="paragraph" w:styleId="EmailSignature">
    <w:name w:val="E-mail Signature"/>
    <w:basedOn w:val="Normal"/>
    <w:link w:val="EmailSignatureChar"/>
    <w:uiPriority w:val="99"/>
    <w:semiHidden/>
    <w:unhideWhenUsed/>
    <w:rsid w:val="00620DCA"/>
    <w:pPr>
      <w:spacing w:after="0"/>
    </w:pPr>
  </w:style>
  <w:style w:type="character" w:customStyle="1" w:styleId="EmailSignatureChar">
    <w:name w:val="Email Signature Char"/>
    <w:basedOn w:val="DefaultParagraphFont"/>
    <w:link w:val="EmailSignature"/>
    <w:uiPriority w:val="99"/>
    <w:semiHidden/>
    <w:rsid w:val="00620DCA"/>
    <w:rPr>
      <w:rFonts w:ascii="Arial" w:eastAsiaTheme="minorHAnsi" w:hAnsi="Arial" w:cstheme="minorBidi"/>
      <w:sz w:val="20"/>
      <w:lang w:eastAsia="en-US"/>
    </w:rPr>
  </w:style>
  <w:style w:type="paragraph" w:styleId="EndnoteText">
    <w:name w:val="endnote text"/>
    <w:basedOn w:val="Normal"/>
    <w:link w:val="EndnoteTextChar"/>
    <w:uiPriority w:val="99"/>
    <w:semiHidden/>
    <w:unhideWhenUsed/>
    <w:rsid w:val="00620DCA"/>
    <w:pPr>
      <w:spacing w:after="0"/>
    </w:pPr>
    <w:rPr>
      <w:szCs w:val="20"/>
    </w:rPr>
  </w:style>
  <w:style w:type="character" w:customStyle="1" w:styleId="EndnoteTextChar">
    <w:name w:val="Endnote Text Char"/>
    <w:basedOn w:val="DefaultParagraphFont"/>
    <w:link w:val="EndnoteText"/>
    <w:uiPriority w:val="99"/>
    <w:semiHidden/>
    <w:rsid w:val="00620DCA"/>
    <w:rPr>
      <w:rFonts w:ascii="Arial" w:eastAsiaTheme="minorHAnsi" w:hAnsi="Arial" w:cstheme="minorBidi"/>
      <w:sz w:val="20"/>
      <w:szCs w:val="20"/>
      <w:lang w:eastAsia="en-US"/>
    </w:rPr>
  </w:style>
  <w:style w:type="paragraph" w:styleId="EnvelopeAddress">
    <w:name w:val="envelope address"/>
    <w:basedOn w:val="Normal"/>
    <w:uiPriority w:val="99"/>
    <w:semiHidden/>
    <w:unhideWhenUsed/>
    <w:rsid w:val="00620DC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20DCA"/>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unhideWhenUsed/>
    <w:rsid w:val="00620DCA"/>
    <w:pPr>
      <w:spacing w:after="0"/>
    </w:pPr>
    <w:rPr>
      <w:szCs w:val="20"/>
    </w:rPr>
  </w:style>
  <w:style w:type="character" w:customStyle="1" w:styleId="FootnoteTextChar">
    <w:name w:val="Footnote Text Char"/>
    <w:basedOn w:val="DefaultParagraphFont"/>
    <w:link w:val="FootnoteText"/>
    <w:uiPriority w:val="99"/>
    <w:rsid w:val="00620DCA"/>
    <w:rPr>
      <w:rFonts w:ascii="Arial" w:eastAsiaTheme="minorHAnsi" w:hAnsi="Arial" w:cstheme="minorBidi"/>
      <w:sz w:val="20"/>
      <w:szCs w:val="20"/>
      <w:lang w:eastAsia="en-US"/>
    </w:rPr>
  </w:style>
  <w:style w:type="paragraph" w:styleId="HTMLAddress">
    <w:name w:val="HTML Address"/>
    <w:basedOn w:val="Normal"/>
    <w:link w:val="HTMLAddressChar"/>
    <w:uiPriority w:val="99"/>
    <w:semiHidden/>
    <w:unhideWhenUsed/>
    <w:rsid w:val="00620DCA"/>
    <w:pPr>
      <w:spacing w:after="0"/>
    </w:pPr>
    <w:rPr>
      <w:i/>
      <w:iCs/>
    </w:rPr>
  </w:style>
  <w:style w:type="character" w:customStyle="1" w:styleId="HTMLAddressChar">
    <w:name w:val="HTML Address Char"/>
    <w:basedOn w:val="DefaultParagraphFont"/>
    <w:link w:val="HTMLAddress"/>
    <w:uiPriority w:val="99"/>
    <w:semiHidden/>
    <w:rsid w:val="00620DCA"/>
    <w:rPr>
      <w:rFonts w:ascii="Arial" w:eastAsiaTheme="minorHAnsi" w:hAnsi="Arial" w:cstheme="minorBidi"/>
      <w:i/>
      <w:iCs/>
      <w:sz w:val="20"/>
      <w:lang w:eastAsia="en-US"/>
    </w:rPr>
  </w:style>
  <w:style w:type="paragraph" w:styleId="HTMLPreformatted">
    <w:name w:val="HTML Preformatted"/>
    <w:basedOn w:val="Normal"/>
    <w:link w:val="HTMLPreformattedChar"/>
    <w:uiPriority w:val="99"/>
    <w:semiHidden/>
    <w:unhideWhenUsed/>
    <w:rsid w:val="00620DC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620DCA"/>
    <w:rPr>
      <w:rFonts w:ascii="Consolas" w:eastAsiaTheme="minorHAnsi" w:hAnsi="Consolas" w:cstheme="minorBidi"/>
      <w:sz w:val="20"/>
      <w:szCs w:val="20"/>
      <w:lang w:eastAsia="en-US"/>
    </w:rPr>
  </w:style>
  <w:style w:type="paragraph" w:styleId="Index1">
    <w:name w:val="index 1"/>
    <w:basedOn w:val="Normal"/>
    <w:next w:val="Normal"/>
    <w:autoRedefine/>
    <w:uiPriority w:val="99"/>
    <w:semiHidden/>
    <w:unhideWhenUsed/>
    <w:rsid w:val="00620DCA"/>
    <w:pPr>
      <w:spacing w:after="0"/>
      <w:ind w:left="200" w:hanging="200"/>
    </w:pPr>
  </w:style>
  <w:style w:type="paragraph" w:styleId="Index2">
    <w:name w:val="index 2"/>
    <w:basedOn w:val="Normal"/>
    <w:next w:val="Normal"/>
    <w:autoRedefine/>
    <w:uiPriority w:val="99"/>
    <w:semiHidden/>
    <w:unhideWhenUsed/>
    <w:rsid w:val="00620DCA"/>
    <w:pPr>
      <w:spacing w:after="0"/>
      <w:ind w:left="400" w:hanging="200"/>
    </w:pPr>
  </w:style>
  <w:style w:type="paragraph" w:styleId="Index3">
    <w:name w:val="index 3"/>
    <w:basedOn w:val="Normal"/>
    <w:next w:val="Normal"/>
    <w:autoRedefine/>
    <w:uiPriority w:val="99"/>
    <w:semiHidden/>
    <w:unhideWhenUsed/>
    <w:rsid w:val="00620DCA"/>
    <w:pPr>
      <w:spacing w:after="0"/>
      <w:ind w:left="600" w:hanging="200"/>
    </w:pPr>
  </w:style>
  <w:style w:type="paragraph" w:styleId="Index4">
    <w:name w:val="index 4"/>
    <w:basedOn w:val="Normal"/>
    <w:next w:val="Normal"/>
    <w:autoRedefine/>
    <w:uiPriority w:val="99"/>
    <w:semiHidden/>
    <w:unhideWhenUsed/>
    <w:rsid w:val="00620DCA"/>
    <w:pPr>
      <w:spacing w:after="0"/>
      <w:ind w:left="800" w:hanging="200"/>
    </w:pPr>
  </w:style>
  <w:style w:type="paragraph" w:styleId="Index5">
    <w:name w:val="index 5"/>
    <w:basedOn w:val="Normal"/>
    <w:next w:val="Normal"/>
    <w:autoRedefine/>
    <w:uiPriority w:val="99"/>
    <w:semiHidden/>
    <w:unhideWhenUsed/>
    <w:rsid w:val="00620DCA"/>
    <w:pPr>
      <w:spacing w:after="0"/>
      <w:ind w:left="1000" w:hanging="200"/>
    </w:pPr>
  </w:style>
  <w:style w:type="paragraph" w:styleId="Index6">
    <w:name w:val="index 6"/>
    <w:basedOn w:val="Normal"/>
    <w:next w:val="Normal"/>
    <w:autoRedefine/>
    <w:uiPriority w:val="99"/>
    <w:semiHidden/>
    <w:unhideWhenUsed/>
    <w:rsid w:val="00620DCA"/>
    <w:pPr>
      <w:spacing w:after="0"/>
      <w:ind w:left="1200" w:hanging="200"/>
    </w:pPr>
  </w:style>
  <w:style w:type="paragraph" w:styleId="Index7">
    <w:name w:val="index 7"/>
    <w:basedOn w:val="Normal"/>
    <w:next w:val="Normal"/>
    <w:autoRedefine/>
    <w:uiPriority w:val="99"/>
    <w:semiHidden/>
    <w:unhideWhenUsed/>
    <w:rsid w:val="00620DCA"/>
    <w:pPr>
      <w:spacing w:after="0"/>
      <w:ind w:left="1400" w:hanging="200"/>
    </w:pPr>
  </w:style>
  <w:style w:type="paragraph" w:styleId="Index8">
    <w:name w:val="index 8"/>
    <w:basedOn w:val="Normal"/>
    <w:next w:val="Normal"/>
    <w:autoRedefine/>
    <w:uiPriority w:val="99"/>
    <w:semiHidden/>
    <w:unhideWhenUsed/>
    <w:rsid w:val="00620DCA"/>
    <w:pPr>
      <w:spacing w:after="0"/>
      <w:ind w:left="1600" w:hanging="200"/>
    </w:pPr>
  </w:style>
  <w:style w:type="paragraph" w:styleId="Index9">
    <w:name w:val="index 9"/>
    <w:basedOn w:val="Normal"/>
    <w:next w:val="Normal"/>
    <w:autoRedefine/>
    <w:uiPriority w:val="99"/>
    <w:semiHidden/>
    <w:unhideWhenUsed/>
    <w:rsid w:val="00620DCA"/>
    <w:pPr>
      <w:spacing w:after="0"/>
      <w:ind w:left="1800" w:hanging="200"/>
    </w:pPr>
  </w:style>
  <w:style w:type="paragraph" w:styleId="IndexHeading">
    <w:name w:val="index heading"/>
    <w:basedOn w:val="Normal"/>
    <w:next w:val="Index1"/>
    <w:uiPriority w:val="99"/>
    <w:semiHidden/>
    <w:unhideWhenUsed/>
    <w:rsid w:val="00620D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20DC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20DCA"/>
    <w:rPr>
      <w:rFonts w:ascii="Arial" w:eastAsiaTheme="minorHAnsi" w:hAnsi="Arial" w:cstheme="minorBidi"/>
      <w:i/>
      <w:iCs/>
      <w:color w:val="4F81BD" w:themeColor="accent1"/>
      <w:sz w:val="20"/>
      <w:lang w:eastAsia="en-US"/>
    </w:rPr>
  </w:style>
  <w:style w:type="paragraph" w:styleId="List">
    <w:name w:val="List"/>
    <w:basedOn w:val="Normal"/>
    <w:uiPriority w:val="99"/>
    <w:semiHidden/>
    <w:unhideWhenUsed/>
    <w:rsid w:val="00620DCA"/>
    <w:pPr>
      <w:ind w:left="283" w:hanging="283"/>
      <w:contextualSpacing/>
    </w:pPr>
  </w:style>
  <w:style w:type="paragraph" w:styleId="List2">
    <w:name w:val="List 2"/>
    <w:basedOn w:val="Normal"/>
    <w:uiPriority w:val="99"/>
    <w:semiHidden/>
    <w:unhideWhenUsed/>
    <w:rsid w:val="00620DCA"/>
    <w:pPr>
      <w:ind w:left="566" w:hanging="283"/>
      <w:contextualSpacing/>
    </w:pPr>
  </w:style>
  <w:style w:type="paragraph" w:styleId="List3">
    <w:name w:val="List 3"/>
    <w:basedOn w:val="Normal"/>
    <w:uiPriority w:val="99"/>
    <w:semiHidden/>
    <w:unhideWhenUsed/>
    <w:rsid w:val="00620DCA"/>
    <w:pPr>
      <w:ind w:left="849" w:hanging="283"/>
      <w:contextualSpacing/>
    </w:pPr>
  </w:style>
  <w:style w:type="paragraph" w:styleId="List4">
    <w:name w:val="List 4"/>
    <w:basedOn w:val="Normal"/>
    <w:uiPriority w:val="99"/>
    <w:semiHidden/>
    <w:unhideWhenUsed/>
    <w:rsid w:val="00620DCA"/>
    <w:pPr>
      <w:ind w:left="1132" w:hanging="283"/>
      <w:contextualSpacing/>
    </w:pPr>
  </w:style>
  <w:style w:type="paragraph" w:styleId="List5">
    <w:name w:val="List 5"/>
    <w:basedOn w:val="Normal"/>
    <w:uiPriority w:val="99"/>
    <w:semiHidden/>
    <w:unhideWhenUsed/>
    <w:rsid w:val="00620DCA"/>
    <w:pPr>
      <w:ind w:left="1415" w:hanging="283"/>
      <w:contextualSpacing/>
    </w:pPr>
  </w:style>
  <w:style w:type="paragraph" w:styleId="ListBullet">
    <w:name w:val="List Bullet"/>
    <w:basedOn w:val="Normal"/>
    <w:uiPriority w:val="99"/>
    <w:semiHidden/>
    <w:unhideWhenUsed/>
    <w:rsid w:val="00620DCA"/>
    <w:pPr>
      <w:numPr>
        <w:numId w:val="3"/>
      </w:numPr>
      <w:contextualSpacing/>
    </w:pPr>
  </w:style>
  <w:style w:type="paragraph" w:styleId="ListBullet2">
    <w:name w:val="List Bullet 2"/>
    <w:basedOn w:val="Normal"/>
    <w:uiPriority w:val="99"/>
    <w:semiHidden/>
    <w:unhideWhenUsed/>
    <w:rsid w:val="00620DCA"/>
    <w:pPr>
      <w:numPr>
        <w:numId w:val="4"/>
      </w:numPr>
      <w:contextualSpacing/>
    </w:pPr>
  </w:style>
  <w:style w:type="paragraph" w:styleId="ListBullet3">
    <w:name w:val="List Bullet 3"/>
    <w:basedOn w:val="Normal"/>
    <w:uiPriority w:val="99"/>
    <w:semiHidden/>
    <w:unhideWhenUsed/>
    <w:rsid w:val="00620DCA"/>
    <w:pPr>
      <w:numPr>
        <w:numId w:val="5"/>
      </w:numPr>
      <w:contextualSpacing/>
    </w:pPr>
  </w:style>
  <w:style w:type="paragraph" w:styleId="ListBullet4">
    <w:name w:val="List Bullet 4"/>
    <w:basedOn w:val="Normal"/>
    <w:uiPriority w:val="99"/>
    <w:semiHidden/>
    <w:unhideWhenUsed/>
    <w:rsid w:val="00620DCA"/>
    <w:pPr>
      <w:numPr>
        <w:numId w:val="6"/>
      </w:numPr>
      <w:contextualSpacing/>
    </w:pPr>
  </w:style>
  <w:style w:type="paragraph" w:styleId="ListBullet5">
    <w:name w:val="List Bullet 5"/>
    <w:basedOn w:val="Normal"/>
    <w:uiPriority w:val="99"/>
    <w:semiHidden/>
    <w:unhideWhenUsed/>
    <w:rsid w:val="00620DCA"/>
    <w:pPr>
      <w:numPr>
        <w:numId w:val="7"/>
      </w:numPr>
      <w:contextualSpacing/>
    </w:pPr>
  </w:style>
  <w:style w:type="paragraph" w:styleId="ListContinue">
    <w:name w:val="List Continue"/>
    <w:basedOn w:val="Normal"/>
    <w:uiPriority w:val="99"/>
    <w:semiHidden/>
    <w:unhideWhenUsed/>
    <w:rsid w:val="00620DCA"/>
    <w:pPr>
      <w:ind w:left="283"/>
      <w:contextualSpacing/>
    </w:pPr>
  </w:style>
  <w:style w:type="paragraph" w:styleId="ListContinue2">
    <w:name w:val="List Continue 2"/>
    <w:basedOn w:val="Normal"/>
    <w:uiPriority w:val="99"/>
    <w:semiHidden/>
    <w:unhideWhenUsed/>
    <w:rsid w:val="00620DCA"/>
    <w:pPr>
      <w:ind w:left="566"/>
      <w:contextualSpacing/>
    </w:pPr>
  </w:style>
  <w:style w:type="paragraph" w:styleId="ListContinue3">
    <w:name w:val="List Continue 3"/>
    <w:basedOn w:val="Normal"/>
    <w:uiPriority w:val="99"/>
    <w:semiHidden/>
    <w:unhideWhenUsed/>
    <w:rsid w:val="00620DCA"/>
    <w:pPr>
      <w:ind w:left="849"/>
      <w:contextualSpacing/>
    </w:pPr>
  </w:style>
  <w:style w:type="paragraph" w:styleId="ListContinue4">
    <w:name w:val="List Continue 4"/>
    <w:basedOn w:val="Normal"/>
    <w:uiPriority w:val="99"/>
    <w:semiHidden/>
    <w:unhideWhenUsed/>
    <w:rsid w:val="00620DCA"/>
    <w:pPr>
      <w:ind w:left="1132"/>
      <w:contextualSpacing/>
    </w:pPr>
  </w:style>
  <w:style w:type="paragraph" w:styleId="ListContinue5">
    <w:name w:val="List Continue 5"/>
    <w:basedOn w:val="Normal"/>
    <w:uiPriority w:val="99"/>
    <w:semiHidden/>
    <w:unhideWhenUsed/>
    <w:rsid w:val="00620DCA"/>
    <w:pPr>
      <w:ind w:left="1415"/>
      <w:contextualSpacing/>
    </w:pPr>
  </w:style>
  <w:style w:type="paragraph" w:styleId="MacroText">
    <w:name w:val="macro"/>
    <w:link w:val="MacroTextChar"/>
    <w:uiPriority w:val="99"/>
    <w:semiHidden/>
    <w:unhideWhenUsed/>
    <w:rsid w:val="00620DCA"/>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Theme="minorHAnsi" w:hAnsi="Consolas" w:cstheme="minorBidi"/>
      <w:sz w:val="20"/>
      <w:szCs w:val="20"/>
      <w:lang w:eastAsia="en-US"/>
    </w:rPr>
  </w:style>
  <w:style w:type="character" w:customStyle="1" w:styleId="MacroTextChar">
    <w:name w:val="Macro Text Char"/>
    <w:basedOn w:val="DefaultParagraphFont"/>
    <w:link w:val="MacroText"/>
    <w:uiPriority w:val="99"/>
    <w:semiHidden/>
    <w:rsid w:val="00620DCA"/>
    <w:rPr>
      <w:rFonts w:ascii="Consolas" w:eastAsiaTheme="minorHAnsi" w:hAnsi="Consolas" w:cstheme="minorBidi"/>
      <w:sz w:val="20"/>
      <w:szCs w:val="20"/>
      <w:lang w:eastAsia="en-US"/>
    </w:rPr>
  </w:style>
  <w:style w:type="paragraph" w:styleId="MessageHeader">
    <w:name w:val="Message Header"/>
    <w:basedOn w:val="Normal"/>
    <w:link w:val="MessageHeaderChar"/>
    <w:uiPriority w:val="99"/>
    <w:semiHidden/>
    <w:unhideWhenUsed/>
    <w:rsid w:val="00620DC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20DCA"/>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semiHidden/>
    <w:unhideWhenUsed/>
    <w:rsid w:val="00620DCA"/>
    <w:pPr>
      <w:ind w:left="720"/>
    </w:pPr>
  </w:style>
  <w:style w:type="paragraph" w:styleId="NoteHeading">
    <w:name w:val="Note Heading"/>
    <w:basedOn w:val="Normal"/>
    <w:next w:val="Normal"/>
    <w:link w:val="NoteHeadingChar"/>
    <w:uiPriority w:val="99"/>
    <w:semiHidden/>
    <w:unhideWhenUsed/>
    <w:rsid w:val="00620DCA"/>
    <w:pPr>
      <w:spacing w:after="0"/>
    </w:pPr>
  </w:style>
  <w:style w:type="character" w:customStyle="1" w:styleId="NoteHeadingChar">
    <w:name w:val="Note Heading Char"/>
    <w:basedOn w:val="DefaultParagraphFont"/>
    <w:link w:val="NoteHeading"/>
    <w:uiPriority w:val="99"/>
    <w:semiHidden/>
    <w:rsid w:val="00620DCA"/>
    <w:rPr>
      <w:rFonts w:ascii="Arial" w:eastAsiaTheme="minorHAnsi" w:hAnsi="Arial" w:cstheme="minorBidi"/>
      <w:sz w:val="20"/>
      <w:lang w:eastAsia="en-US"/>
    </w:rPr>
  </w:style>
  <w:style w:type="paragraph" w:styleId="PlainText">
    <w:name w:val="Plain Text"/>
    <w:basedOn w:val="Normal"/>
    <w:link w:val="PlainTextChar"/>
    <w:uiPriority w:val="99"/>
    <w:semiHidden/>
    <w:unhideWhenUsed/>
    <w:rsid w:val="00620DCA"/>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20DCA"/>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620D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DCA"/>
    <w:rPr>
      <w:rFonts w:ascii="Arial" w:eastAsiaTheme="minorHAnsi" w:hAnsi="Arial" w:cstheme="minorBidi"/>
      <w:i/>
      <w:iCs/>
      <w:color w:val="404040" w:themeColor="text1" w:themeTint="BF"/>
      <w:sz w:val="20"/>
      <w:lang w:eastAsia="en-US"/>
    </w:rPr>
  </w:style>
  <w:style w:type="paragraph" w:styleId="Salutation">
    <w:name w:val="Salutation"/>
    <w:basedOn w:val="Normal"/>
    <w:next w:val="Normal"/>
    <w:link w:val="SalutationChar"/>
    <w:uiPriority w:val="99"/>
    <w:semiHidden/>
    <w:unhideWhenUsed/>
    <w:rsid w:val="00620DCA"/>
  </w:style>
  <w:style w:type="character" w:customStyle="1" w:styleId="SalutationChar">
    <w:name w:val="Salutation Char"/>
    <w:basedOn w:val="DefaultParagraphFont"/>
    <w:link w:val="Salutation"/>
    <w:uiPriority w:val="99"/>
    <w:semiHidden/>
    <w:rsid w:val="00620DCA"/>
    <w:rPr>
      <w:rFonts w:ascii="Arial" w:eastAsiaTheme="minorHAnsi" w:hAnsi="Arial" w:cstheme="minorBidi"/>
      <w:sz w:val="20"/>
      <w:lang w:eastAsia="en-US"/>
    </w:rPr>
  </w:style>
  <w:style w:type="paragraph" w:styleId="Signature">
    <w:name w:val="Signature"/>
    <w:basedOn w:val="Normal"/>
    <w:link w:val="SignatureChar"/>
    <w:uiPriority w:val="99"/>
    <w:semiHidden/>
    <w:unhideWhenUsed/>
    <w:rsid w:val="00620DCA"/>
    <w:pPr>
      <w:spacing w:after="0"/>
      <w:ind w:left="4252"/>
    </w:pPr>
  </w:style>
  <w:style w:type="character" w:customStyle="1" w:styleId="SignatureChar">
    <w:name w:val="Signature Char"/>
    <w:basedOn w:val="DefaultParagraphFont"/>
    <w:link w:val="Signature"/>
    <w:uiPriority w:val="99"/>
    <w:semiHidden/>
    <w:rsid w:val="00620DCA"/>
    <w:rPr>
      <w:rFonts w:ascii="Arial" w:eastAsiaTheme="minorHAnsi" w:hAnsi="Arial" w:cstheme="minorBidi"/>
      <w:sz w:val="20"/>
      <w:lang w:eastAsia="en-US"/>
    </w:rPr>
  </w:style>
  <w:style w:type="paragraph" w:styleId="TableofAuthorities">
    <w:name w:val="table of authorities"/>
    <w:basedOn w:val="Normal"/>
    <w:next w:val="Normal"/>
    <w:uiPriority w:val="99"/>
    <w:semiHidden/>
    <w:unhideWhenUsed/>
    <w:rsid w:val="00620DCA"/>
    <w:pPr>
      <w:spacing w:after="0"/>
      <w:ind w:left="200" w:hanging="200"/>
    </w:pPr>
  </w:style>
  <w:style w:type="paragraph" w:styleId="TOAHeading">
    <w:name w:val="toa heading"/>
    <w:basedOn w:val="Normal"/>
    <w:next w:val="Normal"/>
    <w:uiPriority w:val="99"/>
    <w:semiHidden/>
    <w:unhideWhenUsed/>
    <w:rsid w:val="00620DCA"/>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620DCA"/>
    <w:pPr>
      <w:spacing w:after="100"/>
      <w:ind w:left="600"/>
    </w:pPr>
  </w:style>
  <w:style w:type="paragraph" w:styleId="TOC5">
    <w:name w:val="toc 5"/>
    <w:basedOn w:val="Normal"/>
    <w:next w:val="Normal"/>
    <w:autoRedefine/>
    <w:uiPriority w:val="39"/>
    <w:semiHidden/>
    <w:unhideWhenUsed/>
    <w:rsid w:val="00620DCA"/>
    <w:pPr>
      <w:spacing w:after="100"/>
      <w:ind w:left="800"/>
    </w:pPr>
  </w:style>
  <w:style w:type="paragraph" w:styleId="TOC6">
    <w:name w:val="toc 6"/>
    <w:basedOn w:val="Normal"/>
    <w:next w:val="Normal"/>
    <w:autoRedefine/>
    <w:uiPriority w:val="39"/>
    <w:semiHidden/>
    <w:unhideWhenUsed/>
    <w:rsid w:val="00620DCA"/>
    <w:pPr>
      <w:spacing w:after="100"/>
      <w:ind w:left="1000"/>
    </w:pPr>
  </w:style>
  <w:style w:type="paragraph" w:styleId="TOC7">
    <w:name w:val="toc 7"/>
    <w:basedOn w:val="Normal"/>
    <w:next w:val="Normal"/>
    <w:autoRedefine/>
    <w:uiPriority w:val="39"/>
    <w:semiHidden/>
    <w:unhideWhenUsed/>
    <w:rsid w:val="00620DCA"/>
    <w:pPr>
      <w:spacing w:after="100"/>
      <w:ind w:left="1200"/>
    </w:pPr>
  </w:style>
  <w:style w:type="paragraph" w:styleId="TOC8">
    <w:name w:val="toc 8"/>
    <w:basedOn w:val="Normal"/>
    <w:next w:val="Normal"/>
    <w:autoRedefine/>
    <w:uiPriority w:val="39"/>
    <w:semiHidden/>
    <w:unhideWhenUsed/>
    <w:rsid w:val="00620DCA"/>
    <w:pPr>
      <w:spacing w:after="100"/>
      <w:ind w:left="1400"/>
    </w:pPr>
  </w:style>
  <w:style w:type="paragraph" w:styleId="TOC9">
    <w:name w:val="toc 9"/>
    <w:basedOn w:val="Normal"/>
    <w:next w:val="Normal"/>
    <w:autoRedefine/>
    <w:uiPriority w:val="39"/>
    <w:semiHidden/>
    <w:unhideWhenUsed/>
    <w:rsid w:val="00620DCA"/>
    <w:pPr>
      <w:spacing w:after="100"/>
      <w:ind w:left="1600"/>
    </w:pPr>
  </w:style>
  <w:style w:type="character" w:styleId="FootnoteReference">
    <w:name w:val="footnote reference"/>
    <w:basedOn w:val="DefaultParagraphFont"/>
    <w:uiPriority w:val="99"/>
    <w:semiHidden/>
    <w:unhideWhenUsed/>
    <w:rsid w:val="00620DCA"/>
    <w:rPr>
      <w:vertAlign w:val="superscript"/>
    </w:rPr>
  </w:style>
  <w:style w:type="character" w:styleId="SubtleEmphasis">
    <w:name w:val="Subtle Emphasis"/>
    <w:basedOn w:val="DefaultParagraphFont"/>
    <w:uiPriority w:val="19"/>
    <w:qFormat/>
    <w:rsid w:val="000428D0"/>
    <w:rPr>
      <w:i/>
      <w:iCs/>
      <w:color w:val="404040" w:themeColor="text1" w:themeTint="BF"/>
    </w:rPr>
  </w:style>
  <w:style w:type="character" w:styleId="Mention">
    <w:name w:val="Mention"/>
    <w:basedOn w:val="DefaultParagraphFont"/>
    <w:uiPriority w:val="99"/>
    <w:unhideWhenUsed/>
    <w:rsid w:val="00BA4A9A"/>
    <w:rPr>
      <w:color w:val="2B579A"/>
      <w:shd w:val="clear" w:color="auto" w:fill="E1DFDD"/>
    </w:rPr>
  </w:style>
  <w:style w:type="paragraph" w:customStyle="1" w:styleId="pf0">
    <w:name w:val="pf0"/>
    <w:basedOn w:val="Normal"/>
    <w:rsid w:val="00727887"/>
    <w:pPr>
      <w:spacing w:before="100" w:beforeAutospacing="1" w:after="100" w:afterAutospacing="1"/>
    </w:pPr>
    <w:rPr>
      <w:rFonts w:ascii="Times New Roman" w:hAnsi="Times New Roman"/>
      <w:sz w:val="24"/>
      <w:szCs w:val="24"/>
    </w:rPr>
  </w:style>
  <w:style w:type="paragraph" w:customStyle="1" w:styleId="Figure">
    <w:name w:val="Figure"/>
    <w:basedOn w:val="Heading4"/>
    <w:qFormat/>
    <w:rsid w:val="005F6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7499">
      <w:bodyDiv w:val="1"/>
      <w:marLeft w:val="0"/>
      <w:marRight w:val="0"/>
      <w:marTop w:val="0"/>
      <w:marBottom w:val="0"/>
      <w:divBdr>
        <w:top w:val="none" w:sz="0" w:space="0" w:color="auto"/>
        <w:left w:val="none" w:sz="0" w:space="0" w:color="auto"/>
        <w:bottom w:val="none" w:sz="0" w:space="0" w:color="auto"/>
        <w:right w:val="none" w:sz="0" w:space="0" w:color="auto"/>
      </w:divBdr>
      <w:divsChild>
        <w:div w:id="507446129">
          <w:marLeft w:val="0"/>
          <w:marRight w:val="0"/>
          <w:marTop w:val="0"/>
          <w:marBottom w:val="0"/>
          <w:divBdr>
            <w:top w:val="none" w:sz="0" w:space="0" w:color="auto"/>
            <w:left w:val="none" w:sz="0" w:space="0" w:color="auto"/>
            <w:bottom w:val="none" w:sz="0" w:space="0" w:color="auto"/>
            <w:right w:val="none" w:sz="0" w:space="0" w:color="auto"/>
          </w:divBdr>
        </w:div>
        <w:div w:id="999767785">
          <w:marLeft w:val="0"/>
          <w:marRight w:val="0"/>
          <w:marTop w:val="0"/>
          <w:marBottom w:val="0"/>
          <w:divBdr>
            <w:top w:val="none" w:sz="0" w:space="0" w:color="auto"/>
            <w:left w:val="none" w:sz="0" w:space="0" w:color="auto"/>
            <w:bottom w:val="none" w:sz="0" w:space="0" w:color="auto"/>
            <w:right w:val="none" w:sz="0" w:space="0" w:color="auto"/>
          </w:divBdr>
        </w:div>
      </w:divsChild>
    </w:div>
    <w:div w:id="93209731">
      <w:bodyDiv w:val="1"/>
      <w:marLeft w:val="0"/>
      <w:marRight w:val="0"/>
      <w:marTop w:val="0"/>
      <w:marBottom w:val="0"/>
      <w:divBdr>
        <w:top w:val="none" w:sz="0" w:space="0" w:color="auto"/>
        <w:left w:val="none" w:sz="0" w:space="0" w:color="auto"/>
        <w:bottom w:val="none" w:sz="0" w:space="0" w:color="auto"/>
        <w:right w:val="none" w:sz="0" w:space="0" w:color="auto"/>
      </w:divBdr>
      <w:divsChild>
        <w:div w:id="561983428">
          <w:marLeft w:val="0"/>
          <w:marRight w:val="0"/>
          <w:marTop w:val="0"/>
          <w:marBottom w:val="0"/>
          <w:divBdr>
            <w:top w:val="none" w:sz="0" w:space="0" w:color="auto"/>
            <w:left w:val="none" w:sz="0" w:space="0" w:color="auto"/>
            <w:bottom w:val="none" w:sz="0" w:space="0" w:color="auto"/>
            <w:right w:val="none" w:sz="0" w:space="0" w:color="auto"/>
          </w:divBdr>
          <w:divsChild>
            <w:div w:id="404955733">
              <w:marLeft w:val="0"/>
              <w:marRight w:val="0"/>
              <w:marTop w:val="0"/>
              <w:marBottom w:val="0"/>
              <w:divBdr>
                <w:top w:val="none" w:sz="0" w:space="0" w:color="auto"/>
                <w:left w:val="none" w:sz="0" w:space="0" w:color="auto"/>
                <w:bottom w:val="none" w:sz="0" w:space="0" w:color="auto"/>
                <w:right w:val="none" w:sz="0" w:space="0" w:color="auto"/>
              </w:divBdr>
            </w:div>
            <w:div w:id="1319191737">
              <w:marLeft w:val="0"/>
              <w:marRight w:val="0"/>
              <w:marTop w:val="0"/>
              <w:marBottom w:val="0"/>
              <w:divBdr>
                <w:top w:val="none" w:sz="0" w:space="0" w:color="auto"/>
                <w:left w:val="none" w:sz="0" w:space="0" w:color="auto"/>
                <w:bottom w:val="none" w:sz="0" w:space="0" w:color="auto"/>
                <w:right w:val="none" w:sz="0" w:space="0" w:color="auto"/>
              </w:divBdr>
            </w:div>
          </w:divsChild>
        </w:div>
        <w:div w:id="1058282976">
          <w:marLeft w:val="0"/>
          <w:marRight w:val="0"/>
          <w:marTop w:val="0"/>
          <w:marBottom w:val="0"/>
          <w:divBdr>
            <w:top w:val="none" w:sz="0" w:space="0" w:color="auto"/>
            <w:left w:val="none" w:sz="0" w:space="0" w:color="auto"/>
            <w:bottom w:val="none" w:sz="0" w:space="0" w:color="auto"/>
            <w:right w:val="none" w:sz="0" w:space="0" w:color="auto"/>
          </w:divBdr>
          <w:divsChild>
            <w:div w:id="237055781">
              <w:marLeft w:val="0"/>
              <w:marRight w:val="0"/>
              <w:marTop w:val="0"/>
              <w:marBottom w:val="0"/>
              <w:divBdr>
                <w:top w:val="none" w:sz="0" w:space="0" w:color="auto"/>
                <w:left w:val="none" w:sz="0" w:space="0" w:color="auto"/>
                <w:bottom w:val="none" w:sz="0" w:space="0" w:color="auto"/>
                <w:right w:val="none" w:sz="0" w:space="0" w:color="auto"/>
              </w:divBdr>
            </w:div>
            <w:div w:id="1134130350">
              <w:marLeft w:val="0"/>
              <w:marRight w:val="0"/>
              <w:marTop w:val="0"/>
              <w:marBottom w:val="0"/>
              <w:divBdr>
                <w:top w:val="none" w:sz="0" w:space="0" w:color="auto"/>
                <w:left w:val="none" w:sz="0" w:space="0" w:color="auto"/>
                <w:bottom w:val="none" w:sz="0" w:space="0" w:color="auto"/>
                <w:right w:val="none" w:sz="0" w:space="0" w:color="auto"/>
              </w:divBdr>
            </w:div>
            <w:div w:id="1631743219">
              <w:marLeft w:val="0"/>
              <w:marRight w:val="0"/>
              <w:marTop w:val="0"/>
              <w:marBottom w:val="0"/>
              <w:divBdr>
                <w:top w:val="none" w:sz="0" w:space="0" w:color="auto"/>
                <w:left w:val="none" w:sz="0" w:space="0" w:color="auto"/>
                <w:bottom w:val="none" w:sz="0" w:space="0" w:color="auto"/>
                <w:right w:val="none" w:sz="0" w:space="0" w:color="auto"/>
              </w:divBdr>
            </w:div>
          </w:divsChild>
        </w:div>
        <w:div w:id="1573925036">
          <w:marLeft w:val="0"/>
          <w:marRight w:val="0"/>
          <w:marTop w:val="0"/>
          <w:marBottom w:val="0"/>
          <w:divBdr>
            <w:top w:val="none" w:sz="0" w:space="0" w:color="auto"/>
            <w:left w:val="none" w:sz="0" w:space="0" w:color="auto"/>
            <w:bottom w:val="none" w:sz="0" w:space="0" w:color="auto"/>
            <w:right w:val="none" w:sz="0" w:space="0" w:color="auto"/>
          </w:divBdr>
          <w:divsChild>
            <w:div w:id="1386639016">
              <w:marLeft w:val="0"/>
              <w:marRight w:val="0"/>
              <w:marTop w:val="0"/>
              <w:marBottom w:val="0"/>
              <w:divBdr>
                <w:top w:val="none" w:sz="0" w:space="0" w:color="auto"/>
                <w:left w:val="none" w:sz="0" w:space="0" w:color="auto"/>
                <w:bottom w:val="none" w:sz="0" w:space="0" w:color="auto"/>
                <w:right w:val="none" w:sz="0" w:space="0" w:color="auto"/>
              </w:divBdr>
            </w:div>
            <w:div w:id="1651445346">
              <w:marLeft w:val="0"/>
              <w:marRight w:val="0"/>
              <w:marTop w:val="0"/>
              <w:marBottom w:val="0"/>
              <w:divBdr>
                <w:top w:val="none" w:sz="0" w:space="0" w:color="auto"/>
                <w:left w:val="none" w:sz="0" w:space="0" w:color="auto"/>
                <w:bottom w:val="none" w:sz="0" w:space="0" w:color="auto"/>
                <w:right w:val="none" w:sz="0" w:space="0" w:color="auto"/>
              </w:divBdr>
            </w:div>
            <w:div w:id="1894271734">
              <w:marLeft w:val="0"/>
              <w:marRight w:val="0"/>
              <w:marTop w:val="0"/>
              <w:marBottom w:val="0"/>
              <w:divBdr>
                <w:top w:val="none" w:sz="0" w:space="0" w:color="auto"/>
                <w:left w:val="none" w:sz="0" w:space="0" w:color="auto"/>
                <w:bottom w:val="none" w:sz="0" w:space="0" w:color="auto"/>
                <w:right w:val="none" w:sz="0" w:space="0" w:color="auto"/>
              </w:divBdr>
            </w:div>
          </w:divsChild>
        </w:div>
        <w:div w:id="1609695695">
          <w:marLeft w:val="0"/>
          <w:marRight w:val="0"/>
          <w:marTop w:val="0"/>
          <w:marBottom w:val="0"/>
          <w:divBdr>
            <w:top w:val="none" w:sz="0" w:space="0" w:color="auto"/>
            <w:left w:val="none" w:sz="0" w:space="0" w:color="auto"/>
            <w:bottom w:val="none" w:sz="0" w:space="0" w:color="auto"/>
            <w:right w:val="none" w:sz="0" w:space="0" w:color="auto"/>
          </w:divBdr>
          <w:divsChild>
            <w:div w:id="10497255">
              <w:marLeft w:val="0"/>
              <w:marRight w:val="0"/>
              <w:marTop w:val="0"/>
              <w:marBottom w:val="0"/>
              <w:divBdr>
                <w:top w:val="none" w:sz="0" w:space="0" w:color="auto"/>
                <w:left w:val="none" w:sz="0" w:space="0" w:color="auto"/>
                <w:bottom w:val="none" w:sz="0" w:space="0" w:color="auto"/>
                <w:right w:val="none" w:sz="0" w:space="0" w:color="auto"/>
              </w:divBdr>
            </w:div>
            <w:div w:id="28140994">
              <w:marLeft w:val="0"/>
              <w:marRight w:val="0"/>
              <w:marTop w:val="0"/>
              <w:marBottom w:val="0"/>
              <w:divBdr>
                <w:top w:val="none" w:sz="0" w:space="0" w:color="auto"/>
                <w:left w:val="none" w:sz="0" w:space="0" w:color="auto"/>
                <w:bottom w:val="none" w:sz="0" w:space="0" w:color="auto"/>
                <w:right w:val="none" w:sz="0" w:space="0" w:color="auto"/>
              </w:divBdr>
            </w:div>
            <w:div w:id="1809857146">
              <w:marLeft w:val="0"/>
              <w:marRight w:val="0"/>
              <w:marTop w:val="0"/>
              <w:marBottom w:val="0"/>
              <w:divBdr>
                <w:top w:val="none" w:sz="0" w:space="0" w:color="auto"/>
                <w:left w:val="none" w:sz="0" w:space="0" w:color="auto"/>
                <w:bottom w:val="none" w:sz="0" w:space="0" w:color="auto"/>
                <w:right w:val="none" w:sz="0" w:space="0" w:color="auto"/>
              </w:divBdr>
            </w:div>
          </w:divsChild>
        </w:div>
        <w:div w:id="1725250313">
          <w:marLeft w:val="0"/>
          <w:marRight w:val="0"/>
          <w:marTop w:val="0"/>
          <w:marBottom w:val="0"/>
          <w:divBdr>
            <w:top w:val="none" w:sz="0" w:space="0" w:color="auto"/>
            <w:left w:val="none" w:sz="0" w:space="0" w:color="auto"/>
            <w:bottom w:val="none" w:sz="0" w:space="0" w:color="auto"/>
            <w:right w:val="none" w:sz="0" w:space="0" w:color="auto"/>
          </w:divBdr>
          <w:divsChild>
            <w:div w:id="326131871">
              <w:marLeft w:val="0"/>
              <w:marRight w:val="0"/>
              <w:marTop w:val="0"/>
              <w:marBottom w:val="0"/>
              <w:divBdr>
                <w:top w:val="none" w:sz="0" w:space="0" w:color="auto"/>
                <w:left w:val="none" w:sz="0" w:space="0" w:color="auto"/>
                <w:bottom w:val="none" w:sz="0" w:space="0" w:color="auto"/>
                <w:right w:val="none" w:sz="0" w:space="0" w:color="auto"/>
              </w:divBdr>
            </w:div>
            <w:div w:id="426850887">
              <w:marLeft w:val="0"/>
              <w:marRight w:val="0"/>
              <w:marTop w:val="0"/>
              <w:marBottom w:val="0"/>
              <w:divBdr>
                <w:top w:val="none" w:sz="0" w:space="0" w:color="auto"/>
                <w:left w:val="none" w:sz="0" w:space="0" w:color="auto"/>
                <w:bottom w:val="none" w:sz="0" w:space="0" w:color="auto"/>
                <w:right w:val="none" w:sz="0" w:space="0" w:color="auto"/>
              </w:divBdr>
            </w:div>
            <w:div w:id="1266230886">
              <w:marLeft w:val="0"/>
              <w:marRight w:val="0"/>
              <w:marTop w:val="0"/>
              <w:marBottom w:val="0"/>
              <w:divBdr>
                <w:top w:val="none" w:sz="0" w:space="0" w:color="auto"/>
                <w:left w:val="none" w:sz="0" w:space="0" w:color="auto"/>
                <w:bottom w:val="none" w:sz="0" w:space="0" w:color="auto"/>
                <w:right w:val="none" w:sz="0" w:space="0" w:color="auto"/>
              </w:divBdr>
            </w:div>
          </w:divsChild>
        </w:div>
        <w:div w:id="2063095740">
          <w:marLeft w:val="0"/>
          <w:marRight w:val="0"/>
          <w:marTop w:val="0"/>
          <w:marBottom w:val="0"/>
          <w:divBdr>
            <w:top w:val="none" w:sz="0" w:space="0" w:color="auto"/>
            <w:left w:val="none" w:sz="0" w:space="0" w:color="auto"/>
            <w:bottom w:val="none" w:sz="0" w:space="0" w:color="auto"/>
            <w:right w:val="none" w:sz="0" w:space="0" w:color="auto"/>
          </w:divBdr>
          <w:divsChild>
            <w:div w:id="1668366957">
              <w:marLeft w:val="-75"/>
              <w:marRight w:val="0"/>
              <w:marTop w:val="30"/>
              <w:marBottom w:val="30"/>
              <w:divBdr>
                <w:top w:val="none" w:sz="0" w:space="0" w:color="auto"/>
                <w:left w:val="none" w:sz="0" w:space="0" w:color="auto"/>
                <w:bottom w:val="none" w:sz="0" w:space="0" w:color="auto"/>
                <w:right w:val="none" w:sz="0" w:space="0" w:color="auto"/>
              </w:divBdr>
              <w:divsChild>
                <w:div w:id="44111980">
                  <w:marLeft w:val="0"/>
                  <w:marRight w:val="0"/>
                  <w:marTop w:val="0"/>
                  <w:marBottom w:val="0"/>
                  <w:divBdr>
                    <w:top w:val="none" w:sz="0" w:space="0" w:color="auto"/>
                    <w:left w:val="none" w:sz="0" w:space="0" w:color="auto"/>
                    <w:bottom w:val="none" w:sz="0" w:space="0" w:color="auto"/>
                    <w:right w:val="none" w:sz="0" w:space="0" w:color="auto"/>
                  </w:divBdr>
                  <w:divsChild>
                    <w:div w:id="1671716227">
                      <w:marLeft w:val="0"/>
                      <w:marRight w:val="0"/>
                      <w:marTop w:val="0"/>
                      <w:marBottom w:val="0"/>
                      <w:divBdr>
                        <w:top w:val="none" w:sz="0" w:space="0" w:color="auto"/>
                        <w:left w:val="none" w:sz="0" w:space="0" w:color="auto"/>
                        <w:bottom w:val="none" w:sz="0" w:space="0" w:color="auto"/>
                        <w:right w:val="none" w:sz="0" w:space="0" w:color="auto"/>
                      </w:divBdr>
                    </w:div>
                  </w:divsChild>
                </w:div>
                <w:div w:id="127017256">
                  <w:marLeft w:val="0"/>
                  <w:marRight w:val="0"/>
                  <w:marTop w:val="0"/>
                  <w:marBottom w:val="0"/>
                  <w:divBdr>
                    <w:top w:val="none" w:sz="0" w:space="0" w:color="auto"/>
                    <w:left w:val="none" w:sz="0" w:space="0" w:color="auto"/>
                    <w:bottom w:val="none" w:sz="0" w:space="0" w:color="auto"/>
                    <w:right w:val="none" w:sz="0" w:space="0" w:color="auto"/>
                  </w:divBdr>
                  <w:divsChild>
                    <w:div w:id="1554123557">
                      <w:marLeft w:val="0"/>
                      <w:marRight w:val="0"/>
                      <w:marTop w:val="0"/>
                      <w:marBottom w:val="0"/>
                      <w:divBdr>
                        <w:top w:val="none" w:sz="0" w:space="0" w:color="auto"/>
                        <w:left w:val="none" w:sz="0" w:space="0" w:color="auto"/>
                        <w:bottom w:val="none" w:sz="0" w:space="0" w:color="auto"/>
                        <w:right w:val="none" w:sz="0" w:space="0" w:color="auto"/>
                      </w:divBdr>
                    </w:div>
                  </w:divsChild>
                </w:div>
                <w:div w:id="199704384">
                  <w:marLeft w:val="0"/>
                  <w:marRight w:val="0"/>
                  <w:marTop w:val="0"/>
                  <w:marBottom w:val="0"/>
                  <w:divBdr>
                    <w:top w:val="none" w:sz="0" w:space="0" w:color="auto"/>
                    <w:left w:val="none" w:sz="0" w:space="0" w:color="auto"/>
                    <w:bottom w:val="none" w:sz="0" w:space="0" w:color="auto"/>
                    <w:right w:val="none" w:sz="0" w:space="0" w:color="auto"/>
                  </w:divBdr>
                  <w:divsChild>
                    <w:div w:id="98451694">
                      <w:marLeft w:val="0"/>
                      <w:marRight w:val="0"/>
                      <w:marTop w:val="0"/>
                      <w:marBottom w:val="0"/>
                      <w:divBdr>
                        <w:top w:val="none" w:sz="0" w:space="0" w:color="auto"/>
                        <w:left w:val="none" w:sz="0" w:space="0" w:color="auto"/>
                        <w:bottom w:val="none" w:sz="0" w:space="0" w:color="auto"/>
                        <w:right w:val="none" w:sz="0" w:space="0" w:color="auto"/>
                      </w:divBdr>
                    </w:div>
                  </w:divsChild>
                </w:div>
                <w:div w:id="409083672">
                  <w:marLeft w:val="0"/>
                  <w:marRight w:val="0"/>
                  <w:marTop w:val="0"/>
                  <w:marBottom w:val="0"/>
                  <w:divBdr>
                    <w:top w:val="none" w:sz="0" w:space="0" w:color="auto"/>
                    <w:left w:val="none" w:sz="0" w:space="0" w:color="auto"/>
                    <w:bottom w:val="none" w:sz="0" w:space="0" w:color="auto"/>
                    <w:right w:val="none" w:sz="0" w:space="0" w:color="auto"/>
                  </w:divBdr>
                  <w:divsChild>
                    <w:div w:id="1967538725">
                      <w:marLeft w:val="0"/>
                      <w:marRight w:val="0"/>
                      <w:marTop w:val="0"/>
                      <w:marBottom w:val="0"/>
                      <w:divBdr>
                        <w:top w:val="none" w:sz="0" w:space="0" w:color="auto"/>
                        <w:left w:val="none" w:sz="0" w:space="0" w:color="auto"/>
                        <w:bottom w:val="none" w:sz="0" w:space="0" w:color="auto"/>
                        <w:right w:val="none" w:sz="0" w:space="0" w:color="auto"/>
                      </w:divBdr>
                    </w:div>
                  </w:divsChild>
                </w:div>
                <w:div w:id="440607332">
                  <w:marLeft w:val="0"/>
                  <w:marRight w:val="0"/>
                  <w:marTop w:val="0"/>
                  <w:marBottom w:val="0"/>
                  <w:divBdr>
                    <w:top w:val="none" w:sz="0" w:space="0" w:color="auto"/>
                    <w:left w:val="none" w:sz="0" w:space="0" w:color="auto"/>
                    <w:bottom w:val="none" w:sz="0" w:space="0" w:color="auto"/>
                    <w:right w:val="none" w:sz="0" w:space="0" w:color="auto"/>
                  </w:divBdr>
                  <w:divsChild>
                    <w:div w:id="325786780">
                      <w:marLeft w:val="0"/>
                      <w:marRight w:val="0"/>
                      <w:marTop w:val="0"/>
                      <w:marBottom w:val="0"/>
                      <w:divBdr>
                        <w:top w:val="none" w:sz="0" w:space="0" w:color="auto"/>
                        <w:left w:val="none" w:sz="0" w:space="0" w:color="auto"/>
                        <w:bottom w:val="none" w:sz="0" w:space="0" w:color="auto"/>
                        <w:right w:val="none" w:sz="0" w:space="0" w:color="auto"/>
                      </w:divBdr>
                    </w:div>
                  </w:divsChild>
                </w:div>
                <w:div w:id="560554968">
                  <w:marLeft w:val="0"/>
                  <w:marRight w:val="0"/>
                  <w:marTop w:val="0"/>
                  <w:marBottom w:val="0"/>
                  <w:divBdr>
                    <w:top w:val="none" w:sz="0" w:space="0" w:color="auto"/>
                    <w:left w:val="none" w:sz="0" w:space="0" w:color="auto"/>
                    <w:bottom w:val="none" w:sz="0" w:space="0" w:color="auto"/>
                    <w:right w:val="none" w:sz="0" w:space="0" w:color="auto"/>
                  </w:divBdr>
                  <w:divsChild>
                    <w:div w:id="1514612112">
                      <w:marLeft w:val="0"/>
                      <w:marRight w:val="0"/>
                      <w:marTop w:val="0"/>
                      <w:marBottom w:val="0"/>
                      <w:divBdr>
                        <w:top w:val="none" w:sz="0" w:space="0" w:color="auto"/>
                        <w:left w:val="none" w:sz="0" w:space="0" w:color="auto"/>
                        <w:bottom w:val="none" w:sz="0" w:space="0" w:color="auto"/>
                        <w:right w:val="none" w:sz="0" w:space="0" w:color="auto"/>
                      </w:divBdr>
                    </w:div>
                  </w:divsChild>
                </w:div>
                <w:div w:id="608701068">
                  <w:marLeft w:val="0"/>
                  <w:marRight w:val="0"/>
                  <w:marTop w:val="0"/>
                  <w:marBottom w:val="0"/>
                  <w:divBdr>
                    <w:top w:val="none" w:sz="0" w:space="0" w:color="auto"/>
                    <w:left w:val="none" w:sz="0" w:space="0" w:color="auto"/>
                    <w:bottom w:val="none" w:sz="0" w:space="0" w:color="auto"/>
                    <w:right w:val="none" w:sz="0" w:space="0" w:color="auto"/>
                  </w:divBdr>
                  <w:divsChild>
                    <w:div w:id="1605728519">
                      <w:marLeft w:val="0"/>
                      <w:marRight w:val="0"/>
                      <w:marTop w:val="0"/>
                      <w:marBottom w:val="0"/>
                      <w:divBdr>
                        <w:top w:val="none" w:sz="0" w:space="0" w:color="auto"/>
                        <w:left w:val="none" w:sz="0" w:space="0" w:color="auto"/>
                        <w:bottom w:val="none" w:sz="0" w:space="0" w:color="auto"/>
                        <w:right w:val="none" w:sz="0" w:space="0" w:color="auto"/>
                      </w:divBdr>
                    </w:div>
                  </w:divsChild>
                </w:div>
                <w:div w:id="886379139">
                  <w:marLeft w:val="0"/>
                  <w:marRight w:val="0"/>
                  <w:marTop w:val="0"/>
                  <w:marBottom w:val="0"/>
                  <w:divBdr>
                    <w:top w:val="none" w:sz="0" w:space="0" w:color="auto"/>
                    <w:left w:val="none" w:sz="0" w:space="0" w:color="auto"/>
                    <w:bottom w:val="none" w:sz="0" w:space="0" w:color="auto"/>
                    <w:right w:val="none" w:sz="0" w:space="0" w:color="auto"/>
                  </w:divBdr>
                  <w:divsChild>
                    <w:div w:id="1502962773">
                      <w:marLeft w:val="0"/>
                      <w:marRight w:val="0"/>
                      <w:marTop w:val="0"/>
                      <w:marBottom w:val="0"/>
                      <w:divBdr>
                        <w:top w:val="none" w:sz="0" w:space="0" w:color="auto"/>
                        <w:left w:val="none" w:sz="0" w:space="0" w:color="auto"/>
                        <w:bottom w:val="none" w:sz="0" w:space="0" w:color="auto"/>
                        <w:right w:val="none" w:sz="0" w:space="0" w:color="auto"/>
                      </w:divBdr>
                    </w:div>
                  </w:divsChild>
                </w:div>
                <w:div w:id="938953008">
                  <w:marLeft w:val="0"/>
                  <w:marRight w:val="0"/>
                  <w:marTop w:val="0"/>
                  <w:marBottom w:val="0"/>
                  <w:divBdr>
                    <w:top w:val="none" w:sz="0" w:space="0" w:color="auto"/>
                    <w:left w:val="none" w:sz="0" w:space="0" w:color="auto"/>
                    <w:bottom w:val="none" w:sz="0" w:space="0" w:color="auto"/>
                    <w:right w:val="none" w:sz="0" w:space="0" w:color="auto"/>
                  </w:divBdr>
                  <w:divsChild>
                    <w:div w:id="1717074737">
                      <w:marLeft w:val="0"/>
                      <w:marRight w:val="0"/>
                      <w:marTop w:val="0"/>
                      <w:marBottom w:val="0"/>
                      <w:divBdr>
                        <w:top w:val="none" w:sz="0" w:space="0" w:color="auto"/>
                        <w:left w:val="none" w:sz="0" w:space="0" w:color="auto"/>
                        <w:bottom w:val="none" w:sz="0" w:space="0" w:color="auto"/>
                        <w:right w:val="none" w:sz="0" w:space="0" w:color="auto"/>
                      </w:divBdr>
                    </w:div>
                  </w:divsChild>
                </w:div>
                <w:div w:id="972371151">
                  <w:marLeft w:val="0"/>
                  <w:marRight w:val="0"/>
                  <w:marTop w:val="0"/>
                  <w:marBottom w:val="0"/>
                  <w:divBdr>
                    <w:top w:val="none" w:sz="0" w:space="0" w:color="auto"/>
                    <w:left w:val="none" w:sz="0" w:space="0" w:color="auto"/>
                    <w:bottom w:val="none" w:sz="0" w:space="0" w:color="auto"/>
                    <w:right w:val="none" w:sz="0" w:space="0" w:color="auto"/>
                  </w:divBdr>
                  <w:divsChild>
                    <w:div w:id="79566674">
                      <w:marLeft w:val="0"/>
                      <w:marRight w:val="0"/>
                      <w:marTop w:val="0"/>
                      <w:marBottom w:val="0"/>
                      <w:divBdr>
                        <w:top w:val="none" w:sz="0" w:space="0" w:color="auto"/>
                        <w:left w:val="none" w:sz="0" w:space="0" w:color="auto"/>
                        <w:bottom w:val="none" w:sz="0" w:space="0" w:color="auto"/>
                        <w:right w:val="none" w:sz="0" w:space="0" w:color="auto"/>
                      </w:divBdr>
                    </w:div>
                  </w:divsChild>
                </w:div>
                <w:div w:id="997877322">
                  <w:marLeft w:val="0"/>
                  <w:marRight w:val="0"/>
                  <w:marTop w:val="0"/>
                  <w:marBottom w:val="0"/>
                  <w:divBdr>
                    <w:top w:val="none" w:sz="0" w:space="0" w:color="auto"/>
                    <w:left w:val="none" w:sz="0" w:space="0" w:color="auto"/>
                    <w:bottom w:val="none" w:sz="0" w:space="0" w:color="auto"/>
                    <w:right w:val="none" w:sz="0" w:space="0" w:color="auto"/>
                  </w:divBdr>
                  <w:divsChild>
                    <w:div w:id="2107843464">
                      <w:marLeft w:val="0"/>
                      <w:marRight w:val="0"/>
                      <w:marTop w:val="0"/>
                      <w:marBottom w:val="0"/>
                      <w:divBdr>
                        <w:top w:val="none" w:sz="0" w:space="0" w:color="auto"/>
                        <w:left w:val="none" w:sz="0" w:space="0" w:color="auto"/>
                        <w:bottom w:val="none" w:sz="0" w:space="0" w:color="auto"/>
                        <w:right w:val="none" w:sz="0" w:space="0" w:color="auto"/>
                      </w:divBdr>
                    </w:div>
                  </w:divsChild>
                </w:div>
                <w:div w:id="1051927673">
                  <w:marLeft w:val="0"/>
                  <w:marRight w:val="0"/>
                  <w:marTop w:val="0"/>
                  <w:marBottom w:val="0"/>
                  <w:divBdr>
                    <w:top w:val="none" w:sz="0" w:space="0" w:color="auto"/>
                    <w:left w:val="none" w:sz="0" w:space="0" w:color="auto"/>
                    <w:bottom w:val="none" w:sz="0" w:space="0" w:color="auto"/>
                    <w:right w:val="none" w:sz="0" w:space="0" w:color="auto"/>
                  </w:divBdr>
                  <w:divsChild>
                    <w:div w:id="9068914">
                      <w:marLeft w:val="0"/>
                      <w:marRight w:val="0"/>
                      <w:marTop w:val="0"/>
                      <w:marBottom w:val="0"/>
                      <w:divBdr>
                        <w:top w:val="none" w:sz="0" w:space="0" w:color="auto"/>
                        <w:left w:val="none" w:sz="0" w:space="0" w:color="auto"/>
                        <w:bottom w:val="none" w:sz="0" w:space="0" w:color="auto"/>
                        <w:right w:val="none" w:sz="0" w:space="0" w:color="auto"/>
                      </w:divBdr>
                    </w:div>
                    <w:div w:id="50278799">
                      <w:marLeft w:val="0"/>
                      <w:marRight w:val="0"/>
                      <w:marTop w:val="0"/>
                      <w:marBottom w:val="0"/>
                      <w:divBdr>
                        <w:top w:val="none" w:sz="0" w:space="0" w:color="auto"/>
                        <w:left w:val="none" w:sz="0" w:space="0" w:color="auto"/>
                        <w:bottom w:val="none" w:sz="0" w:space="0" w:color="auto"/>
                        <w:right w:val="none" w:sz="0" w:space="0" w:color="auto"/>
                      </w:divBdr>
                    </w:div>
                  </w:divsChild>
                </w:div>
                <w:div w:id="1157459154">
                  <w:marLeft w:val="0"/>
                  <w:marRight w:val="0"/>
                  <w:marTop w:val="0"/>
                  <w:marBottom w:val="0"/>
                  <w:divBdr>
                    <w:top w:val="none" w:sz="0" w:space="0" w:color="auto"/>
                    <w:left w:val="none" w:sz="0" w:space="0" w:color="auto"/>
                    <w:bottom w:val="none" w:sz="0" w:space="0" w:color="auto"/>
                    <w:right w:val="none" w:sz="0" w:space="0" w:color="auto"/>
                  </w:divBdr>
                  <w:divsChild>
                    <w:div w:id="744647332">
                      <w:marLeft w:val="0"/>
                      <w:marRight w:val="0"/>
                      <w:marTop w:val="0"/>
                      <w:marBottom w:val="0"/>
                      <w:divBdr>
                        <w:top w:val="none" w:sz="0" w:space="0" w:color="auto"/>
                        <w:left w:val="none" w:sz="0" w:space="0" w:color="auto"/>
                        <w:bottom w:val="none" w:sz="0" w:space="0" w:color="auto"/>
                        <w:right w:val="none" w:sz="0" w:space="0" w:color="auto"/>
                      </w:divBdr>
                    </w:div>
                  </w:divsChild>
                </w:div>
                <w:div w:id="1267158207">
                  <w:marLeft w:val="0"/>
                  <w:marRight w:val="0"/>
                  <w:marTop w:val="0"/>
                  <w:marBottom w:val="0"/>
                  <w:divBdr>
                    <w:top w:val="none" w:sz="0" w:space="0" w:color="auto"/>
                    <w:left w:val="none" w:sz="0" w:space="0" w:color="auto"/>
                    <w:bottom w:val="none" w:sz="0" w:space="0" w:color="auto"/>
                    <w:right w:val="none" w:sz="0" w:space="0" w:color="auto"/>
                  </w:divBdr>
                  <w:divsChild>
                    <w:div w:id="1992252471">
                      <w:marLeft w:val="0"/>
                      <w:marRight w:val="0"/>
                      <w:marTop w:val="0"/>
                      <w:marBottom w:val="0"/>
                      <w:divBdr>
                        <w:top w:val="none" w:sz="0" w:space="0" w:color="auto"/>
                        <w:left w:val="none" w:sz="0" w:space="0" w:color="auto"/>
                        <w:bottom w:val="none" w:sz="0" w:space="0" w:color="auto"/>
                        <w:right w:val="none" w:sz="0" w:space="0" w:color="auto"/>
                      </w:divBdr>
                    </w:div>
                  </w:divsChild>
                </w:div>
                <w:div w:id="1319387182">
                  <w:marLeft w:val="0"/>
                  <w:marRight w:val="0"/>
                  <w:marTop w:val="0"/>
                  <w:marBottom w:val="0"/>
                  <w:divBdr>
                    <w:top w:val="none" w:sz="0" w:space="0" w:color="auto"/>
                    <w:left w:val="none" w:sz="0" w:space="0" w:color="auto"/>
                    <w:bottom w:val="none" w:sz="0" w:space="0" w:color="auto"/>
                    <w:right w:val="none" w:sz="0" w:space="0" w:color="auto"/>
                  </w:divBdr>
                  <w:divsChild>
                    <w:div w:id="9070771">
                      <w:marLeft w:val="0"/>
                      <w:marRight w:val="0"/>
                      <w:marTop w:val="0"/>
                      <w:marBottom w:val="0"/>
                      <w:divBdr>
                        <w:top w:val="none" w:sz="0" w:space="0" w:color="auto"/>
                        <w:left w:val="none" w:sz="0" w:space="0" w:color="auto"/>
                        <w:bottom w:val="none" w:sz="0" w:space="0" w:color="auto"/>
                        <w:right w:val="none" w:sz="0" w:space="0" w:color="auto"/>
                      </w:divBdr>
                    </w:div>
                  </w:divsChild>
                </w:div>
                <w:div w:id="1404642082">
                  <w:marLeft w:val="0"/>
                  <w:marRight w:val="0"/>
                  <w:marTop w:val="0"/>
                  <w:marBottom w:val="0"/>
                  <w:divBdr>
                    <w:top w:val="none" w:sz="0" w:space="0" w:color="auto"/>
                    <w:left w:val="none" w:sz="0" w:space="0" w:color="auto"/>
                    <w:bottom w:val="none" w:sz="0" w:space="0" w:color="auto"/>
                    <w:right w:val="none" w:sz="0" w:space="0" w:color="auto"/>
                  </w:divBdr>
                  <w:divsChild>
                    <w:div w:id="540434911">
                      <w:marLeft w:val="0"/>
                      <w:marRight w:val="0"/>
                      <w:marTop w:val="0"/>
                      <w:marBottom w:val="0"/>
                      <w:divBdr>
                        <w:top w:val="none" w:sz="0" w:space="0" w:color="auto"/>
                        <w:left w:val="none" w:sz="0" w:space="0" w:color="auto"/>
                        <w:bottom w:val="none" w:sz="0" w:space="0" w:color="auto"/>
                        <w:right w:val="none" w:sz="0" w:space="0" w:color="auto"/>
                      </w:divBdr>
                    </w:div>
                  </w:divsChild>
                </w:div>
                <w:div w:id="1437287776">
                  <w:marLeft w:val="0"/>
                  <w:marRight w:val="0"/>
                  <w:marTop w:val="0"/>
                  <w:marBottom w:val="0"/>
                  <w:divBdr>
                    <w:top w:val="none" w:sz="0" w:space="0" w:color="auto"/>
                    <w:left w:val="none" w:sz="0" w:space="0" w:color="auto"/>
                    <w:bottom w:val="none" w:sz="0" w:space="0" w:color="auto"/>
                    <w:right w:val="none" w:sz="0" w:space="0" w:color="auto"/>
                  </w:divBdr>
                  <w:divsChild>
                    <w:div w:id="1307783851">
                      <w:marLeft w:val="0"/>
                      <w:marRight w:val="0"/>
                      <w:marTop w:val="0"/>
                      <w:marBottom w:val="0"/>
                      <w:divBdr>
                        <w:top w:val="none" w:sz="0" w:space="0" w:color="auto"/>
                        <w:left w:val="none" w:sz="0" w:space="0" w:color="auto"/>
                        <w:bottom w:val="none" w:sz="0" w:space="0" w:color="auto"/>
                        <w:right w:val="none" w:sz="0" w:space="0" w:color="auto"/>
                      </w:divBdr>
                    </w:div>
                  </w:divsChild>
                </w:div>
                <w:div w:id="1738556624">
                  <w:marLeft w:val="0"/>
                  <w:marRight w:val="0"/>
                  <w:marTop w:val="0"/>
                  <w:marBottom w:val="0"/>
                  <w:divBdr>
                    <w:top w:val="none" w:sz="0" w:space="0" w:color="auto"/>
                    <w:left w:val="none" w:sz="0" w:space="0" w:color="auto"/>
                    <w:bottom w:val="none" w:sz="0" w:space="0" w:color="auto"/>
                    <w:right w:val="none" w:sz="0" w:space="0" w:color="auto"/>
                  </w:divBdr>
                  <w:divsChild>
                    <w:div w:id="793401132">
                      <w:marLeft w:val="0"/>
                      <w:marRight w:val="0"/>
                      <w:marTop w:val="0"/>
                      <w:marBottom w:val="0"/>
                      <w:divBdr>
                        <w:top w:val="none" w:sz="0" w:space="0" w:color="auto"/>
                        <w:left w:val="none" w:sz="0" w:space="0" w:color="auto"/>
                        <w:bottom w:val="none" w:sz="0" w:space="0" w:color="auto"/>
                        <w:right w:val="none" w:sz="0" w:space="0" w:color="auto"/>
                      </w:divBdr>
                    </w:div>
                  </w:divsChild>
                </w:div>
                <w:div w:id="1836803472">
                  <w:marLeft w:val="0"/>
                  <w:marRight w:val="0"/>
                  <w:marTop w:val="0"/>
                  <w:marBottom w:val="0"/>
                  <w:divBdr>
                    <w:top w:val="none" w:sz="0" w:space="0" w:color="auto"/>
                    <w:left w:val="none" w:sz="0" w:space="0" w:color="auto"/>
                    <w:bottom w:val="none" w:sz="0" w:space="0" w:color="auto"/>
                    <w:right w:val="none" w:sz="0" w:space="0" w:color="auto"/>
                  </w:divBdr>
                  <w:divsChild>
                    <w:div w:id="171334165">
                      <w:marLeft w:val="0"/>
                      <w:marRight w:val="0"/>
                      <w:marTop w:val="0"/>
                      <w:marBottom w:val="0"/>
                      <w:divBdr>
                        <w:top w:val="none" w:sz="0" w:space="0" w:color="auto"/>
                        <w:left w:val="none" w:sz="0" w:space="0" w:color="auto"/>
                        <w:bottom w:val="none" w:sz="0" w:space="0" w:color="auto"/>
                        <w:right w:val="none" w:sz="0" w:space="0" w:color="auto"/>
                      </w:divBdr>
                    </w:div>
                  </w:divsChild>
                </w:div>
                <w:div w:id="1984381219">
                  <w:marLeft w:val="0"/>
                  <w:marRight w:val="0"/>
                  <w:marTop w:val="0"/>
                  <w:marBottom w:val="0"/>
                  <w:divBdr>
                    <w:top w:val="none" w:sz="0" w:space="0" w:color="auto"/>
                    <w:left w:val="none" w:sz="0" w:space="0" w:color="auto"/>
                    <w:bottom w:val="none" w:sz="0" w:space="0" w:color="auto"/>
                    <w:right w:val="none" w:sz="0" w:space="0" w:color="auto"/>
                  </w:divBdr>
                  <w:divsChild>
                    <w:div w:id="394009048">
                      <w:marLeft w:val="0"/>
                      <w:marRight w:val="0"/>
                      <w:marTop w:val="0"/>
                      <w:marBottom w:val="0"/>
                      <w:divBdr>
                        <w:top w:val="none" w:sz="0" w:space="0" w:color="auto"/>
                        <w:left w:val="none" w:sz="0" w:space="0" w:color="auto"/>
                        <w:bottom w:val="none" w:sz="0" w:space="0" w:color="auto"/>
                        <w:right w:val="none" w:sz="0" w:space="0" w:color="auto"/>
                      </w:divBdr>
                    </w:div>
                  </w:divsChild>
                </w:div>
                <w:div w:id="1990087526">
                  <w:marLeft w:val="0"/>
                  <w:marRight w:val="0"/>
                  <w:marTop w:val="0"/>
                  <w:marBottom w:val="0"/>
                  <w:divBdr>
                    <w:top w:val="none" w:sz="0" w:space="0" w:color="auto"/>
                    <w:left w:val="none" w:sz="0" w:space="0" w:color="auto"/>
                    <w:bottom w:val="none" w:sz="0" w:space="0" w:color="auto"/>
                    <w:right w:val="none" w:sz="0" w:space="0" w:color="auto"/>
                  </w:divBdr>
                  <w:divsChild>
                    <w:div w:id="1098864092">
                      <w:marLeft w:val="0"/>
                      <w:marRight w:val="0"/>
                      <w:marTop w:val="0"/>
                      <w:marBottom w:val="0"/>
                      <w:divBdr>
                        <w:top w:val="none" w:sz="0" w:space="0" w:color="auto"/>
                        <w:left w:val="none" w:sz="0" w:space="0" w:color="auto"/>
                        <w:bottom w:val="none" w:sz="0" w:space="0" w:color="auto"/>
                        <w:right w:val="none" w:sz="0" w:space="0" w:color="auto"/>
                      </w:divBdr>
                    </w:div>
                  </w:divsChild>
                </w:div>
                <w:div w:id="1990162165">
                  <w:marLeft w:val="0"/>
                  <w:marRight w:val="0"/>
                  <w:marTop w:val="0"/>
                  <w:marBottom w:val="0"/>
                  <w:divBdr>
                    <w:top w:val="none" w:sz="0" w:space="0" w:color="auto"/>
                    <w:left w:val="none" w:sz="0" w:space="0" w:color="auto"/>
                    <w:bottom w:val="none" w:sz="0" w:space="0" w:color="auto"/>
                    <w:right w:val="none" w:sz="0" w:space="0" w:color="auto"/>
                  </w:divBdr>
                  <w:divsChild>
                    <w:div w:id="1339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94197">
      <w:bodyDiv w:val="1"/>
      <w:marLeft w:val="0"/>
      <w:marRight w:val="0"/>
      <w:marTop w:val="0"/>
      <w:marBottom w:val="0"/>
      <w:divBdr>
        <w:top w:val="none" w:sz="0" w:space="0" w:color="auto"/>
        <w:left w:val="none" w:sz="0" w:space="0" w:color="auto"/>
        <w:bottom w:val="none" w:sz="0" w:space="0" w:color="auto"/>
        <w:right w:val="none" w:sz="0" w:space="0" w:color="auto"/>
      </w:divBdr>
      <w:divsChild>
        <w:div w:id="1194878369">
          <w:marLeft w:val="0"/>
          <w:marRight w:val="0"/>
          <w:marTop w:val="0"/>
          <w:marBottom w:val="0"/>
          <w:divBdr>
            <w:top w:val="none" w:sz="0" w:space="0" w:color="auto"/>
            <w:left w:val="none" w:sz="0" w:space="0" w:color="auto"/>
            <w:bottom w:val="none" w:sz="0" w:space="0" w:color="auto"/>
            <w:right w:val="none" w:sz="0" w:space="0" w:color="auto"/>
          </w:divBdr>
          <w:divsChild>
            <w:div w:id="519778209">
              <w:marLeft w:val="0"/>
              <w:marRight w:val="0"/>
              <w:marTop w:val="0"/>
              <w:marBottom w:val="0"/>
              <w:divBdr>
                <w:top w:val="none" w:sz="0" w:space="0" w:color="auto"/>
                <w:left w:val="none" w:sz="0" w:space="0" w:color="auto"/>
                <w:bottom w:val="none" w:sz="0" w:space="0" w:color="auto"/>
                <w:right w:val="none" w:sz="0" w:space="0" w:color="auto"/>
              </w:divBdr>
            </w:div>
          </w:divsChild>
        </w:div>
        <w:div w:id="1800997952">
          <w:marLeft w:val="0"/>
          <w:marRight w:val="0"/>
          <w:marTop w:val="0"/>
          <w:marBottom w:val="0"/>
          <w:divBdr>
            <w:top w:val="none" w:sz="0" w:space="0" w:color="auto"/>
            <w:left w:val="none" w:sz="0" w:space="0" w:color="auto"/>
            <w:bottom w:val="none" w:sz="0" w:space="0" w:color="auto"/>
            <w:right w:val="none" w:sz="0" w:space="0" w:color="auto"/>
          </w:divBdr>
          <w:divsChild>
            <w:div w:id="171728104">
              <w:marLeft w:val="0"/>
              <w:marRight w:val="0"/>
              <w:marTop w:val="0"/>
              <w:marBottom w:val="0"/>
              <w:divBdr>
                <w:top w:val="none" w:sz="0" w:space="0" w:color="auto"/>
                <w:left w:val="none" w:sz="0" w:space="0" w:color="auto"/>
                <w:bottom w:val="none" w:sz="0" w:space="0" w:color="auto"/>
                <w:right w:val="none" w:sz="0" w:space="0" w:color="auto"/>
              </w:divBdr>
            </w:div>
            <w:div w:id="11204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6035">
      <w:bodyDiv w:val="1"/>
      <w:marLeft w:val="0"/>
      <w:marRight w:val="0"/>
      <w:marTop w:val="0"/>
      <w:marBottom w:val="0"/>
      <w:divBdr>
        <w:top w:val="none" w:sz="0" w:space="0" w:color="auto"/>
        <w:left w:val="none" w:sz="0" w:space="0" w:color="auto"/>
        <w:bottom w:val="none" w:sz="0" w:space="0" w:color="auto"/>
        <w:right w:val="none" w:sz="0" w:space="0" w:color="auto"/>
      </w:divBdr>
      <w:divsChild>
        <w:div w:id="55670584">
          <w:marLeft w:val="0"/>
          <w:marRight w:val="0"/>
          <w:marTop w:val="0"/>
          <w:marBottom w:val="0"/>
          <w:divBdr>
            <w:top w:val="none" w:sz="0" w:space="0" w:color="auto"/>
            <w:left w:val="none" w:sz="0" w:space="0" w:color="auto"/>
            <w:bottom w:val="none" w:sz="0" w:space="0" w:color="auto"/>
            <w:right w:val="none" w:sz="0" w:space="0" w:color="auto"/>
          </w:divBdr>
          <w:divsChild>
            <w:div w:id="583807220">
              <w:marLeft w:val="0"/>
              <w:marRight w:val="0"/>
              <w:marTop w:val="0"/>
              <w:marBottom w:val="0"/>
              <w:divBdr>
                <w:top w:val="none" w:sz="0" w:space="0" w:color="auto"/>
                <w:left w:val="none" w:sz="0" w:space="0" w:color="auto"/>
                <w:bottom w:val="none" w:sz="0" w:space="0" w:color="auto"/>
                <w:right w:val="none" w:sz="0" w:space="0" w:color="auto"/>
              </w:divBdr>
            </w:div>
            <w:div w:id="647828542">
              <w:marLeft w:val="0"/>
              <w:marRight w:val="0"/>
              <w:marTop w:val="0"/>
              <w:marBottom w:val="0"/>
              <w:divBdr>
                <w:top w:val="none" w:sz="0" w:space="0" w:color="auto"/>
                <w:left w:val="none" w:sz="0" w:space="0" w:color="auto"/>
                <w:bottom w:val="none" w:sz="0" w:space="0" w:color="auto"/>
                <w:right w:val="none" w:sz="0" w:space="0" w:color="auto"/>
              </w:divBdr>
            </w:div>
            <w:div w:id="1122923829">
              <w:marLeft w:val="0"/>
              <w:marRight w:val="0"/>
              <w:marTop w:val="0"/>
              <w:marBottom w:val="0"/>
              <w:divBdr>
                <w:top w:val="none" w:sz="0" w:space="0" w:color="auto"/>
                <w:left w:val="none" w:sz="0" w:space="0" w:color="auto"/>
                <w:bottom w:val="none" w:sz="0" w:space="0" w:color="auto"/>
                <w:right w:val="none" w:sz="0" w:space="0" w:color="auto"/>
              </w:divBdr>
            </w:div>
            <w:div w:id="1194882099">
              <w:marLeft w:val="0"/>
              <w:marRight w:val="0"/>
              <w:marTop w:val="0"/>
              <w:marBottom w:val="0"/>
              <w:divBdr>
                <w:top w:val="none" w:sz="0" w:space="0" w:color="auto"/>
                <w:left w:val="none" w:sz="0" w:space="0" w:color="auto"/>
                <w:bottom w:val="none" w:sz="0" w:space="0" w:color="auto"/>
                <w:right w:val="none" w:sz="0" w:space="0" w:color="auto"/>
              </w:divBdr>
            </w:div>
            <w:div w:id="1361280746">
              <w:marLeft w:val="0"/>
              <w:marRight w:val="0"/>
              <w:marTop w:val="0"/>
              <w:marBottom w:val="0"/>
              <w:divBdr>
                <w:top w:val="none" w:sz="0" w:space="0" w:color="auto"/>
                <w:left w:val="none" w:sz="0" w:space="0" w:color="auto"/>
                <w:bottom w:val="none" w:sz="0" w:space="0" w:color="auto"/>
                <w:right w:val="none" w:sz="0" w:space="0" w:color="auto"/>
              </w:divBdr>
            </w:div>
          </w:divsChild>
        </w:div>
        <w:div w:id="744574490">
          <w:marLeft w:val="0"/>
          <w:marRight w:val="0"/>
          <w:marTop w:val="0"/>
          <w:marBottom w:val="0"/>
          <w:divBdr>
            <w:top w:val="none" w:sz="0" w:space="0" w:color="auto"/>
            <w:left w:val="none" w:sz="0" w:space="0" w:color="auto"/>
            <w:bottom w:val="none" w:sz="0" w:space="0" w:color="auto"/>
            <w:right w:val="none" w:sz="0" w:space="0" w:color="auto"/>
          </w:divBdr>
          <w:divsChild>
            <w:div w:id="399981096">
              <w:marLeft w:val="0"/>
              <w:marRight w:val="0"/>
              <w:marTop w:val="0"/>
              <w:marBottom w:val="0"/>
              <w:divBdr>
                <w:top w:val="none" w:sz="0" w:space="0" w:color="auto"/>
                <w:left w:val="none" w:sz="0" w:space="0" w:color="auto"/>
                <w:bottom w:val="none" w:sz="0" w:space="0" w:color="auto"/>
                <w:right w:val="none" w:sz="0" w:space="0" w:color="auto"/>
              </w:divBdr>
            </w:div>
            <w:div w:id="761997842">
              <w:marLeft w:val="0"/>
              <w:marRight w:val="0"/>
              <w:marTop w:val="0"/>
              <w:marBottom w:val="0"/>
              <w:divBdr>
                <w:top w:val="none" w:sz="0" w:space="0" w:color="auto"/>
                <w:left w:val="none" w:sz="0" w:space="0" w:color="auto"/>
                <w:bottom w:val="none" w:sz="0" w:space="0" w:color="auto"/>
                <w:right w:val="none" w:sz="0" w:space="0" w:color="auto"/>
              </w:divBdr>
            </w:div>
            <w:div w:id="1660842323">
              <w:marLeft w:val="0"/>
              <w:marRight w:val="0"/>
              <w:marTop w:val="0"/>
              <w:marBottom w:val="0"/>
              <w:divBdr>
                <w:top w:val="none" w:sz="0" w:space="0" w:color="auto"/>
                <w:left w:val="none" w:sz="0" w:space="0" w:color="auto"/>
                <w:bottom w:val="none" w:sz="0" w:space="0" w:color="auto"/>
                <w:right w:val="none" w:sz="0" w:space="0" w:color="auto"/>
              </w:divBdr>
            </w:div>
          </w:divsChild>
        </w:div>
        <w:div w:id="889342129">
          <w:marLeft w:val="0"/>
          <w:marRight w:val="0"/>
          <w:marTop w:val="0"/>
          <w:marBottom w:val="0"/>
          <w:divBdr>
            <w:top w:val="none" w:sz="0" w:space="0" w:color="auto"/>
            <w:left w:val="none" w:sz="0" w:space="0" w:color="auto"/>
            <w:bottom w:val="none" w:sz="0" w:space="0" w:color="auto"/>
            <w:right w:val="none" w:sz="0" w:space="0" w:color="auto"/>
          </w:divBdr>
          <w:divsChild>
            <w:div w:id="1202982104">
              <w:marLeft w:val="-75"/>
              <w:marRight w:val="0"/>
              <w:marTop w:val="30"/>
              <w:marBottom w:val="30"/>
              <w:divBdr>
                <w:top w:val="none" w:sz="0" w:space="0" w:color="auto"/>
                <w:left w:val="none" w:sz="0" w:space="0" w:color="auto"/>
                <w:bottom w:val="none" w:sz="0" w:space="0" w:color="auto"/>
                <w:right w:val="none" w:sz="0" w:space="0" w:color="auto"/>
              </w:divBdr>
              <w:divsChild>
                <w:div w:id="301353027">
                  <w:marLeft w:val="0"/>
                  <w:marRight w:val="0"/>
                  <w:marTop w:val="0"/>
                  <w:marBottom w:val="0"/>
                  <w:divBdr>
                    <w:top w:val="none" w:sz="0" w:space="0" w:color="auto"/>
                    <w:left w:val="none" w:sz="0" w:space="0" w:color="auto"/>
                    <w:bottom w:val="none" w:sz="0" w:space="0" w:color="auto"/>
                    <w:right w:val="none" w:sz="0" w:space="0" w:color="auto"/>
                  </w:divBdr>
                  <w:divsChild>
                    <w:div w:id="939264071">
                      <w:marLeft w:val="0"/>
                      <w:marRight w:val="0"/>
                      <w:marTop w:val="0"/>
                      <w:marBottom w:val="0"/>
                      <w:divBdr>
                        <w:top w:val="none" w:sz="0" w:space="0" w:color="auto"/>
                        <w:left w:val="none" w:sz="0" w:space="0" w:color="auto"/>
                        <w:bottom w:val="none" w:sz="0" w:space="0" w:color="auto"/>
                        <w:right w:val="none" w:sz="0" w:space="0" w:color="auto"/>
                      </w:divBdr>
                    </w:div>
                  </w:divsChild>
                </w:div>
                <w:div w:id="740907960">
                  <w:marLeft w:val="0"/>
                  <w:marRight w:val="0"/>
                  <w:marTop w:val="0"/>
                  <w:marBottom w:val="0"/>
                  <w:divBdr>
                    <w:top w:val="none" w:sz="0" w:space="0" w:color="auto"/>
                    <w:left w:val="none" w:sz="0" w:space="0" w:color="auto"/>
                    <w:bottom w:val="none" w:sz="0" w:space="0" w:color="auto"/>
                    <w:right w:val="none" w:sz="0" w:space="0" w:color="auto"/>
                  </w:divBdr>
                  <w:divsChild>
                    <w:div w:id="88934885">
                      <w:marLeft w:val="0"/>
                      <w:marRight w:val="0"/>
                      <w:marTop w:val="0"/>
                      <w:marBottom w:val="0"/>
                      <w:divBdr>
                        <w:top w:val="none" w:sz="0" w:space="0" w:color="auto"/>
                        <w:left w:val="none" w:sz="0" w:space="0" w:color="auto"/>
                        <w:bottom w:val="none" w:sz="0" w:space="0" w:color="auto"/>
                        <w:right w:val="none" w:sz="0" w:space="0" w:color="auto"/>
                      </w:divBdr>
                    </w:div>
                  </w:divsChild>
                </w:div>
                <w:div w:id="1075512597">
                  <w:marLeft w:val="0"/>
                  <w:marRight w:val="0"/>
                  <w:marTop w:val="0"/>
                  <w:marBottom w:val="0"/>
                  <w:divBdr>
                    <w:top w:val="none" w:sz="0" w:space="0" w:color="auto"/>
                    <w:left w:val="none" w:sz="0" w:space="0" w:color="auto"/>
                    <w:bottom w:val="none" w:sz="0" w:space="0" w:color="auto"/>
                    <w:right w:val="none" w:sz="0" w:space="0" w:color="auto"/>
                  </w:divBdr>
                  <w:divsChild>
                    <w:div w:id="991525855">
                      <w:marLeft w:val="0"/>
                      <w:marRight w:val="0"/>
                      <w:marTop w:val="0"/>
                      <w:marBottom w:val="0"/>
                      <w:divBdr>
                        <w:top w:val="none" w:sz="0" w:space="0" w:color="auto"/>
                        <w:left w:val="none" w:sz="0" w:space="0" w:color="auto"/>
                        <w:bottom w:val="none" w:sz="0" w:space="0" w:color="auto"/>
                        <w:right w:val="none" w:sz="0" w:space="0" w:color="auto"/>
                      </w:divBdr>
                    </w:div>
                  </w:divsChild>
                </w:div>
                <w:div w:id="1171749381">
                  <w:marLeft w:val="0"/>
                  <w:marRight w:val="0"/>
                  <w:marTop w:val="0"/>
                  <w:marBottom w:val="0"/>
                  <w:divBdr>
                    <w:top w:val="none" w:sz="0" w:space="0" w:color="auto"/>
                    <w:left w:val="none" w:sz="0" w:space="0" w:color="auto"/>
                    <w:bottom w:val="none" w:sz="0" w:space="0" w:color="auto"/>
                    <w:right w:val="none" w:sz="0" w:space="0" w:color="auto"/>
                  </w:divBdr>
                  <w:divsChild>
                    <w:div w:id="2081975956">
                      <w:marLeft w:val="0"/>
                      <w:marRight w:val="0"/>
                      <w:marTop w:val="0"/>
                      <w:marBottom w:val="0"/>
                      <w:divBdr>
                        <w:top w:val="none" w:sz="0" w:space="0" w:color="auto"/>
                        <w:left w:val="none" w:sz="0" w:space="0" w:color="auto"/>
                        <w:bottom w:val="none" w:sz="0" w:space="0" w:color="auto"/>
                        <w:right w:val="none" w:sz="0" w:space="0" w:color="auto"/>
                      </w:divBdr>
                    </w:div>
                  </w:divsChild>
                </w:div>
                <w:div w:id="1286082438">
                  <w:marLeft w:val="0"/>
                  <w:marRight w:val="0"/>
                  <w:marTop w:val="0"/>
                  <w:marBottom w:val="0"/>
                  <w:divBdr>
                    <w:top w:val="none" w:sz="0" w:space="0" w:color="auto"/>
                    <w:left w:val="none" w:sz="0" w:space="0" w:color="auto"/>
                    <w:bottom w:val="none" w:sz="0" w:space="0" w:color="auto"/>
                    <w:right w:val="none" w:sz="0" w:space="0" w:color="auto"/>
                  </w:divBdr>
                  <w:divsChild>
                    <w:div w:id="1522163210">
                      <w:marLeft w:val="0"/>
                      <w:marRight w:val="0"/>
                      <w:marTop w:val="0"/>
                      <w:marBottom w:val="0"/>
                      <w:divBdr>
                        <w:top w:val="none" w:sz="0" w:space="0" w:color="auto"/>
                        <w:left w:val="none" w:sz="0" w:space="0" w:color="auto"/>
                        <w:bottom w:val="none" w:sz="0" w:space="0" w:color="auto"/>
                        <w:right w:val="none" w:sz="0" w:space="0" w:color="auto"/>
                      </w:divBdr>
                    </w:div>
                  </w:divsChild>
                </w:div>
                <w:div w:id="1519153658">
                  <w:marLeft w:val="0"/>
                  <w:marRight w:val="0"/>
                  <w:marTop w:val="0"/>
                  <w:marBottom w:val="0"/>
                  <w:divBdr>
                    <w:top w:val="none" w:sz="0" w:space="0" w:color="auto"/>
                    <w:left w:val="none" w:sz="0" w:space="0" w:color="auto"/>
                    <w:bottom w:val="none" w:sz="0" w:space="0" w:color="auto"/>
                    <w:right w:val="none" w:sz="0" w:space="0" w:color="auto"/>
                  </w:divBdr>
                  <w:divsChild>
                    <w:div w:id="48652254">
                      <w:marLeft w:val="0"/>
                      <w:marRight w:val="0"/>
                      <w:marTop w:val="0"/>
                      <w:marBottom w:val="0"/>
                      <w:divBdr>
                        <w:top w:val="none" w:sz="0" w:space="0" w:color="auto"/>
                        <w:left w:val="none" w:sz="0" w:space="0" w:color="auto"/>
                        <w:bottom w:val="none" w:sz="0" w:space="0" w:color="auto"/>
                        <w:right w:val="none" w:sz="0" w:space="0" w:color="auto"/>
                      </w:divBdr>
                    </w:div>
                  </w:divsChild>
                </w:div>
                <w:div w:id="1836066741">
                  <w:marLeft w:val="0"/>
                  <w:marRight w:val="0"/>
                  <w:marTop w:val="0"/>
                  <w:marBottom w:val="0"/>
                  <w:divBdr>
                    <w:top w:val="none" w:sz="0" w:space="0" w:color="auto"/>
                    <w:left w:val="none" w:sz="0" w:space="0" w:color="auto"/>
                    <w:bottom w:val="none" w:sz="0" w:space="0" w:color="auto"/>
                    <w:right w:val="none" w:sz="0" w:space="0" w:color="auto"/>
                  </w:divBdr>
                  <w:divsChild>
                    <w:div w:id="1739859313">
                      <w:marLeft w:val="0"/>
                      <w:marRight w:val="0"/>
                      <w:marTop w:val="0"/>
                      <w:marBottom w:val="0"/>
                      <w:divBdr>
                        <w:top w:val="none" w:sz="0" w:space="0" w:color="auto"/>
                        <w:left w:val="none" w:sz="0" w:space="0" w:color="auto"/>
                        <w:bottom w:val="none" w:sz="0" w:space="0" w:color="auto"/>
                        <w:right w:val="none" w:sz="0" w:space="0" w:color="auto"/>
                      </w:divBdr>
                    </w:div>
                  </w:divsChild>
                </w:div>
                <w:div w:id="2016304401">
                  <w:marLeft w:val="0"/>
                  <w:marRight w:val="0"/>
                  <w:marTop w:val="0"/>
                  <w:marBottom w:val="0"/>
                  <w:divBdr>
                    <w:top w:val="none" w:sz="0" w:space="0" w:color="auto"/>
                    <w:left w:val="none" w:sz="0" w:space="0" w:color="auto"/>
                    <w:bottom w:val="none" w:sz="0" w:space="0" w:color="auto"/>
                    <w:right w:val="none" w:sz="0" w:space="0" w:color="auto"/>
                  </w:divBdr>
                  <w:divsChild>
                    <w:div w:id="89589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56209">
          <w:marLeft w:val="0"/>
          <w:marRight w:val="0"/>
          <w:marTop w:val="0"/>
          <w:marBottom w:val="0"/>
          <w:divBdr>
            <w:top w:val="none" w:sz="0" w:space="0" w:color="auto"/>
            <w:left w:val="none" w:sz="0" w:space="0" w:color="auto"/>
            <w:bottom w:val="none" w:sz="0" w:space="0" w:color="auto"/>
            <w:right w:val="none" w:sz="0" w:space="0" w:color="auto"/>
          </w:divBdr>
        </w:div>
        <w:div w:id="1847552578">
          <w:marLeft w:val="0"/>
          <w:marRight w:val="0"/>
          <w:marTop w:val="0"/>
          <w:marBottom w:val="0"/>
          <w:divBdr>
            <w:top w:val="none" w:sz="0" w:space="0" w:color="auto"/>
            <w:left w:val="none" w:sz="0" w:space="0" w:color="auto"/>
            <w:bottom w:val="none" w:sz="0" w:space="0" w:color="auto"/>
            <w:right w:val="none" w:sz="0" w:space="0" w:color="auto"/>
          </w:divBdr>
        </w:div>
      </w:divsChild>
    </w:div>
    <w:div w:id="219875838">
      <w:bodyDiv w:val="1"/>
      <w:marLeft w:val="0"/>
      <w:marRight w:val="0"/>
      <w:marTop w:val="0"/>
      <w:marBottom w:val="0"/>
      <w:divBdr>
        <w:top w:val="none" w:sz="0" w:space="0" w:color="auto"/>
        <w:left w:val="none" w:sz="0" w:space="0" w:color="auto"/>
        <w:bottom w:val="none" w:sz="0" w:space="0" w:color="auto"/>
        <w:right w:val="none" w:sz="0" w:space="0" w:color="auto"/>
      </w:divBdr>
      <w:divsChild>
        <w:div w:id="71513295">
          <w:marLeft w:val="0"/>
          <w:marRight w:val="0"/>
          <w:marTop w:val="0"/>
          <w:marBottom w:val="0"/>
          <w:divBdr>
            <w:top w:val="none" w:sz="0" w:space="0" w:color="auto"/>
            <w:left w:val="none" w:sz="0" w:space="0" w:color="auto"/>
            <w:bottom w:val="none" w:sz="0" w:space="0" w:color="auto"/>
            <w:right w:val="none" w:sz="0" w:space="0" w:color="auto"/>
          </w:divBdr>
        </w:div>
        <w:div w:id="108134437">
          <w:marLeft w:val="0"/>
          <w:marRight w:val="0"/>
          <w:marTop w:val="0"/>
          <w:marBottom w:val="0"/>
          <w:divBdr>
            <w:top w:val="none" w:sz="0" w:space="0" w:color="auto"/>
            <w:left w:val="none" w:sz="0" w:space="0" w:color="auto"/>
            <w:bottom w:val="none" w:sz="0" w:space="0" w:color="auto"/>
            <w:right w:val="none" w:sz="0" w:space="0" w:color="auto"/>
          </w:divBdr>
        </w:div>
        <w:div w:id="605964073">
          <w:marLeft w:val="0"/>
          <w:marRight w:val="0"/>
          <w:marTop w:val="0"/>
          <w:marBottom w:val="0"/>
          <w:divBdr>
            <w:top w:val="none" w:sz="0" w:space="0" w:color="auto"/>
            <w:left w:val="none" w:sz="0" w:space="0" w:color="auto"/>
            <w:bottom w:val="none" w:sz="0" w:space="0" w:color="auto"/>
            <w:right w:val="none" w:sz="0" w:space="0" w:color="auto"/>
          </w:divBdr>
        </w:div>
      </w:divsChild>
    </w:div>
    <w:div w:id="245266362">
      <w:bodyDiv w:val="1"/>
      <w:marLeft w:val="0"/>
      <w:marRight w:val="0"/>
      <w:marTop w:val="0"/>
      <w:marBottom w:val="0"/>
      <w:divBdr>
        <w:top w:val="none" w:sz="0" w:space="0" w:color="auto"/>
        <w:left w:val="none" w:sz="0" w:space="0" w:color="auto"/>
        <w:bottom w:val="none" w:sz="0" w:space="0" w:color="auto"/>
        <w:right w:val="none" w:sz="0" w:space="0" w:color="auto"/>
      </w:divBdr>
      <w:divsChild>
        <w:div w:id="803425851">
          <w:marLeft w:val="0"/>
          <w:marRight w:val="0"/>
          <w:marTop w:val="0"/>
          <w:marBottom w:val="0"/>
          <w:divBdr>
            <w:top w:val="none" w:sz="0" w:space="0" w:color="auto"/>
            <w:left w:val="none" w:sz="0" w:space="0" w:color="auto"/>
            <w:bottom w:val="none" w:sz="0" w:space="0" w:color="auto"/>
            <w:right w:val="none" w:sz="0" w:space="0" w:color="auto"/>
          </w:divBdr>
        </w:div>
        <w:div w:id="1198002901">
          <w:marLeft w:val="0"/>
          <w:marRight w:val="0"/>
          <w:marTop w:val="0"/>
          <w:marBottom w:val="0"/>
          <w:divBdr>
            <w:top w:val="none" w:sz="0" w:space="0" w:color="auto"/>
            <w:left w:val="none" w:sz="0" w:space="0" w:color="auto"/>
            <w:bottom w:val="none" w:sz="0" w:space="0" w:color="auto"/>
            <w:right w:val="none" w:sz="0" w:space="0" w:color="auto"/>
          </w:divBdr>
        </w:div>
      </w:divsChild>
    </w:div>
    <w:div w:id="264658551">
      <w:bodyDiv w:val="1"/>
      <w:marLeft w:val="0"/>
      <w:marRight w:val="0"/>
      <w:marTop w:val="0"/>
      <w:marBottom w:val="0"/>
      <w:divBdr>
        <w:top w:val="none" w:sz="0" w:space="0" w:color="auto"/>
        <w:left w:val="none" w:sz="0" w:space="0" w:color="auto"/>
        <w:bottom w:val="none" w:sz="0" w:space="0" w:color="auto"/>
        <w:right w:val="none" w:sz="0" w:space="0" w:color="auto"/>
      </w:divBdr>
      <w:divsChild>
        <w:div w:id="86462834">
          <w:marLeft w:val="0"/>
          <w:marRight w:val="0"/>
          <w:marTop w:val="0"/>
          <w:marBottom w:val="0"/>
          <w:divBdr>
            <w:top w:val="none" w:sz="0" w:space="0" w:color="auto"/>
            <w:left w:val="none" w:sz="0" w:space="0" w:color="auto"/>
            <w:bottom w:val="none" w:sz="0" w:space="0" w:color="auto"/>
            <w:right w:val="none" w:sz="0" w:space="0" w:color="auto"/>
          </w:divBdr>
        </w:div>
        <w:div w:id="280653739">
          <w:marLeft w:val="0"/>
          <w:marRight w:val="0"/>
          <w:marTop w:val="0"/>
          <w:marBottom w:val="0"/>
          <w:divBdr>
            <w:top w:val="none" w:sz="0" w:space="0" w:color="auto"/>
            <w:left w:val="none" w:sz="0" w:space="0" w:color="auto"/>
            <w:bottom w:val="none" w:sz="0" w:space="0" w:color="auto"/>
            <w:right w:val="none" w:sz="0" w:space="0" w:color="auto"/>
          </w:divBdr>
        </w:div>
      </w:divsChild>
    </w:div>
    <w:div w:id="610943286">
      <w:bodyDiv w:val="1"/>
      <w:marLeft w:val="0"/>
      <w:marRight w:val="0"/>
      <w:marTop w:val="0"/>
      <w:marBottom w:val="0"/>
      <w:divBdr>
        <w:top w:val="none" w:sz="0" w:space="0" w:color="auto"/>
        <w:left w:val="none" w:sz="0" w:space="0" w:color="auto"/>
        <w:bottom w:val="none" w:sz="0" w:space="0" w:color="auto"/>
        <w:right w:val="none" w:sz="0" w:space="0" w:color="auto"/>
      </w:divBdr>
    </w:div>
    <w:div w:id="646401793">
      <w:bodyDiv w:val="1"/>
      <w:marLeft w:val="0"/>
      <w:marRight w:val="0"/>
      <w:marTop w:val="0"/>
      <w:marBottom w:val="0"/>
      <w:divBdr>
        <w:top w:val="none" w:sz="0" w:space="0" w:color="auto"/>
        <w:left w:val="none" w:sz="0" w:space="0" w:color="auto"/>
        <w:bottom w:val="none" w:sz="0" w:space="0" w:color="auto"/>
        <w:right w:val="none" w:sz="0" w:space="0" w:color="auto"/>
      </w:divBdr>
      <w:divsChild>
        <w:div w:id="72705529">
          <w:marLeft w:val="0"/>
          <w:marRight w:val="0"/>
          <w:marTop w:val="0"/>
          <w:marBottom w:val="0"/>
          <w:divBdr>
            <w:top w:val="none" w:sz="0" w:space="0" w:color="auto"/>
            <w:left w:val="none" w:sz="0" w:space="0" w:color="auto"/>
            <w:bottom w:val="none" w:sz="0" w:space="0" w:color="auto"/>
            <w:right w:val="none" w:sz="0" w:space="0" w:color="auto"/>
          </w:divBdr>
        </w:div>
        <w:div w:id="1240023436">
          <w:marLeft w:val="0"/>
          <w:marRight w:val="0"/>
          <w:marTop w:val="0"/>
          <w:marBottom w:val="0"/>
          <w:divBdr>
            <w:top w:val="none" w:sz="0" w:space="0" w:color="auto"/>
            <w:left w:val="none" w:sz="0" w:space="0" w:color="auto"/>
            <w:bottom w:val="none" w:sz="0" w:space="0" w:color="auto"/>
            <w:right w:val="none" w:sz="0" w:space="0" w:color="auto"/>
          </w:divBdr>
        </w:div>
      </w:divsChild>
    </w:div>
    <w:div w:id="693506506">
      <w:bodyDiv w:val="1"/>
      <w:marLeft w:val="0"/>
      <w:marRight w:val="0"/>
      <w:marTop w:val="0"/>
      <w:marBottom w:val="0"/>
      <w:divBdr>
        <w:top w:val="none" w:sz="0" w:space="0" w:color="auto"/>
        <w:left w:val="none" w:sz="0" w:space="0" w:color="auto"/>
        <w:bottom w:val="none" w:sz="0" w:space="0" w:color="auto"/>
        <w:right w:val="none" w:sz="0" w:space="0" w:color="auto"/>
      </w:divBdr>
    </w:div>
    <w:div w:id="970596693">
      <w:bodyDiv w:val="1"/>
      <w:marLeft w:val="0"/>
      <w:marRight w:val="0"/>
      <w:marTop w:val="0"/>
      <w:marBottom w:val="0"/>
      <w:divBdr>
        <w:top w:val="none" w:sz="0" w:space="0" w:color="auto"/>
        <w:left w:val="none" w:sz="0" w:space="0" w:color="auto"/>
        <w:bottom w:val="none" w:sz="0" w:space="0" w:color="auto"/>
        <w:right w:val="none" w:sz="0" w:space="0" w:color="auto"/>
      </w:divBdr>
      <w:divsChild>
        <w:div w:id="272132297">
          <w:marLeft w:val="0"/>
          <w:marRight w:val="0"/>
          <w:marTop w:val="0"/>
          <w:marBottom w:val="0"/>
          <w:divBdr>
            <w:top w:val="none" w:sz="0" w:space="0" w:color="auto"/>
            <w:left w:val="none" w:sz="0" w:space="0" w:color="auto"/>
            <w:bottom w:val="none" w:sz="0" w:space="0" w:color="auto"/>
            <w:right w:val="none" w:sz="0" w:space="0" w:color="auto"/>
          </w:divBdr>
          <w:divsChild>
            <w:div w:id="1018429534">
              <w:marLeft w:val="0"/>
              <w:marRight w:val="0"/>
              <w:marTop w:val="0"/>
              <w:marBottom w:val="0"/>
              <w:divBdr>
                <w:top w:val="none" w:sz="0" w:space="0" w:color="auto"/>
                <w:left w:val="none" w:sz="0" w:space="0" w:color="auto"/>
                <w:bottom w:val="none" w:sz="0" w:space="0" w:color="auto"/>
                <w:right w:val="none" w:sz="0" w:space="0" w:color="auto"/>
              </w:divBdr>
            </w:div>
            <w:div w:id="1414863600">
              <w:marLeft w:val="0"/>
              <w:marRight w:val="0"/>
              <w:marTop w:val="0"/>
              <w:marBottom w:val="0"/>
              <w:divBdr>
                <w:top w:val="none" w:sz="0" w:space="0" w:color="auto"/>
                <w:left w:val="none" w:sz="0" w:space="0" w:color="auto"/>
                <w:bottom w:val="none" w:sz="0" w:space="0" w:color="auto"/>
                <w:right w:val="none" w:sz="0" w:space="0" w:color="auto"/>
              </w:divBdr>
            </w:div>
          </w:divsChild>
        </w:div>
        <w:div w:id="526260046">
          <w:marLeft w:val="0"/>
          <w:marRight w:val="0"/>
          <w:marTop w:val="0"/>
          <w:marBottom w:val="0"/>
          <w:divBdr>
            <w:top w:val="none" w:sz="0" w:space="0" w:color="auto"/>
            <w:left w:val="none" w:sz="0" w:space="0" w:color="auto"/>
            <w:bottom w:val="none" w:sz="0" w:space="0" w:color="auto"/>
            <w:right w:val="none" w:sz="0" w:space="0" w:color="auto"/>
          </w:divBdr>
          <w:divsChild>
            <w:div w:id="227083374">
              <w:marLeft w:val="0"/>
              <w:marRight w:val="0"/>
              <w:marTop w:val="0"/>
              <w:marBottom w:val="0"/>
              <w:divBdr>
                <w:top w:val="none" w:sz="0" w:space="0" w:color="auto"/>
                <w:left w:val="none" w:sz="0" w:space="0" w:color="auto"/>
                <w:bottom w:val="none" w:sz="0" w:space="0" w:color="auto"/>
                <w:right w:val="none" w:sz="0" w:space="0" w:color="auto"/>
              </w:divBdr>
            </w:div>
            <w:div w:id="914896000">
              <w:marLeft w:val="0"/>
              <w:marRight w:val="0"/>
              <w:marTop w:val="0"/>
              <w:marBottom w:val="0"/>
              <w:divBdr>
                <w:top w:val="none" w:sz="0" w:space="0" w:color="auto"/>
                <w:left w:val="none" w:sz="0" w:space="0" w:color="auto"/>
                <w:bottom w:val="none" w:sz="0" w:space="0" w:color="auto"/>
                <w:right w:val="none" w:sz="0" w:space="0" w:color="auto"/>
              </w:divBdr>
            </w:div>
          </w:divsChild>
        </w:div>
        <w:div w:id="971835457">
          <w:marLeft w:val="0"/>
          <w:marRight w:val="0"/>
          <w:marTop w:val="0"/>
          <w:marBottom w:val="0"/>
          <w:divBdr>
            <w:top w:val="none" w:sz="0" w:space="0" w:color="auto"/>
            <w:left w:val="none" w:sz="0" w:space="0" w:color="auto"/>
            <w:bottom w:val="none" w:sz="0" w:space="0" w:color="auto"/>
            <w:right w:val="none" w:sz="0" w:space="0" w:color="auto"/>
          </w:divBdr>
          <w:divsChild>
            <w:div w:id="1130711240">
              <w:marLeft w:val="0"/>
              <w:marRight w:val="0"/>
              <w:marTop w:val="0"/>
              <w:marBottom w:val="0"/>
              <w:divBdr>
                <w:top w:val="none" w:sz="0" w:space="0" w:color="auto"/>
                <w:left w:val="none" w:sz="0" w:space="0" w:color="auto"/>
                <w:bottom w:val="none" w:sz="0" w:space="0" w:color="auto"/>
                <w:right w:val="none" w:sz="0" w:space="0" w:color="auto"/>
              </w:divBdr>
            </w:div>
            <w:div w:id="2103797836">
              <w:marLeft w:val="0"/>
              <w:marRight w:val="0"/>
              <w:marTop w:val="0"/>
              <w:marBottom w:val="0"/>
              <w:divBdr>
                <w:top w:val="none" w:sz="0" w:space="0" w:color="auto"/>
                <w:left w:val="none" w:sz="0" w:space="0" w:color="auto"/>
                <w:bottom w:val="none" w:sz="0" w:space="0" w:color="auto"/>
                <w:right w:val="none" w:sz="0" w:space="0" w:color="auto"/>
              </w:divBdr>
            </w:div>
          </w:divsChild>
        </w:div>
        <w:div w:id="1663393050">
          <w:marLeft w:val="0"/>
          <w:marRight w:val="0"/>
          <w:marTop w:val="0"/>
          <w:marBottom w:val="0"/>
          <w:divBdr>
            <w:top w:val="none" w:sz="0" w:space="0" w:color="auto"/>
            <w:left w:val="none" w:sz="0" w:space="0" w:color="auto"/>
            <w:bottom w:val="none" w:sz="0" w:space="0" w:color="auto"/>
            <w:right w:val="none" w:sz="0" w:space="0" w:color="auto"/>
          </w:divBdr>
          <w:divsChild>
            <w:div w:id="702747195">
              <w:marLeft w:val="-75"/>
              <w:marRight w:val="0"/>
              <w:marTop w:val="30"/>
              <w:marBottom w:val="30"/>
              <w:divBdr>
                <w:top w:val="none" w:sz="0" w:space="0" w:color="auto"/>
                <w:left w:val="none" w:sz="0" w:space="0" w:color="auto"/>
                <w:bottom w:val="none" w:sz="0" w:space="0" w:color="auto"/>
                <w:right w:val="none" w:sz="0" w:space="0" w:color="auto"/>
              </w:divBdr>
              <w:divsChild>
                <w:div w:id="36979544">
                  <w:marLeft w:val="0"/>
                  <w:marRight w:val="0"/>
                  <w:marTop w:val="0"/>
                  <w:marBottom w:val="0"/>
                  <w:divBdr>
                    <w:top w:val="none" w:sz="0" w:space="0" w:color="auto"/>
                    <w:left w:val="none" w:sz="0" w:space="0" w:color="auto"/>
                    <w:bottom w:val="none" w:sz="0" w:space="0" w:color="auto"/>
                    <w:right w:val="none" w:sz="0" w:space="0" w:color="auto"/>
                  </w:divBdr>
                  <w:divsChild>
                    <w:div w:id="407267072">
                      <w:marLeft w:val="0"/>
                      <w:marRight w:val="0"/>
                      <w:marTop w:val="0"/>
                      <w:marBottom w:val="0"/>
                      <w:divBdr>
                        <w:top w:val="none" w:sz="0" w:space="0" w:color="auto"/>
                        <w:left w:val="none" w:sz="0" w:space="0" w:color="auto"/>
                        <w:bottom w:val="none" w:sz="0" w:space="0" w:color="auto"/>
                        <w:right w:val="none" w:sz="0" w:space="0" w:color="auto"/>
                      </w:divBdr>
                    </w:div>
                  </w:divsChild>
                </w:div>
                <w:div w:id="37701890">
                  <w:marLeft w:val="0"/>
                  <w:marRight w:val="0"/>
                  <w:marTop w:val="0"/>
                  <w:marBottom w:val="0"/>
                  <w:divBdr>
                    <w:top w:val="none" w:sz="0" w:space="0" w:color="auto"/>
                    <w:left w:val="none" w:sz="0" w:space="0" w:color="auto"/>
                    <w:bottom w:val="none" w:sz="0" w:space="0" w:color="auto"/>
                    <w:right w:val="none" w:sz="0" w:space="0" w:color="auto"/>
                  </w:divBdr>
                  <w:divsChild>
                    <w:div w:id="146675106">
                      <w:marLeft w:val="0"/>
                      <w:marRight w:val="0"/>
                      <w:marTop w:val="0"/>
                      <w:marBottom w:val="0"/>
                      <w:divBdr>
                        <w:top w:val="none" w:sz="0" w:space="0" w:color="auto"/>
                        <w:left w:val="none" w:sz="0" w:space="0" w:color="auto"/>
                        <w:bottom w:val="none" w:sz="0" w:space="0" w:color="auto"/>
                        <w:right w:val="none" w:sz="0" w:space="0" w:color="auto"/>
                      </w:divBdr>
                    </w:div>
                  </w:divsChild>
                </w:div>
                <w:div w:id="53088379">
                  <w:marLeft w:val="0"/>
                  <w:marRight w:val="0"/>
                  <w:marTop w:val="0"/>
                  <w:marBottom w:val="0"/>
                  <w:divBdr>
                    <w:top w:val="none" w:sz="0" w:space="0" w:color="auto"/>
                    <w:left w:val="none" w:sz="0" w:space="0" w:color="auto"/>
                    <w:bottom w:val="none" w:sz="0" w:space="0" w:color="auto"/>
                    <w:right w:val="none" w:sz="0" w:space="0" w:color="auto"/>
                  </w:divBdr>
                  <w:divsChild>
                    <w:div w:id="1662074731">
                      <w:marLeft w:val="0"/>
                      <w:marRight w:val="0"/>
                      <w:marTop w:val="0"/>
                      <w:marBottom w:val="0"/>
                      <w:divBdr>
                        <w:top w:val="none" w:sz="0" w:space="0" w:color="auto"/>
                        <w:left w:val="none" w:sz="0" w:space="0" w:color="auto"/>
                        <w:bottom w:val="none" w:sz="0" w:space="0" w:color="auto"/>
                        <w:right w:val="none" w:sz="0" w:space="0" w:color="auto"/>
                      </w:divBdr>
                    </w:div>
                  </w:divsChild>
                </w:div>
                <w:div w:id="85270273">
                  <w:marLeft w:val="0"/>
                  <w:marRight w:val="0"/>
                  <w:marTop w:val="0"/>
                  <w:marBottom w:val="0"/>
                  <w:divBdr>
                    <w:top w:val="none" w:sz="0" w:space="0" w:color="auto"/>
                    <w:left w:val="none" w:sz="0" w:space="0" w:color="auto"/>
                    <w:bottom w:val="none" w:sz="0" w:space="0" w:color="auto"/>
                    <w:right w:val="none" w:sz="0" w:space="0" w:color="auto"/>
                  </w:divBdr>
                  <w:divsChild>
                    <w:div w:id="2011903190">
                      <w:marLeft w:val="0"/>
                      <w:marRight w:val="0"/>
                      <w:marTop w:val="0"/>
                      <w:marBottom w:val="0"/>
                      <w:divBdr>
                        <w:top w:val="none" w:sz="0" w:space="0" w:color="auto"/>
                        <w:left w:val="none" w:sz="0" w:space="0" w:color="auto"/>
                        <w:bottom w:val="none" w:sz="0" w:space="0" w:color="auto"/>
                        <w:right w:val="none" w:sz="0" w:space="0" w:color="auto"/>
                      </w:divBdr>
                    </w:div>
                  </w:divsChild>
                </w:div>
                <w:div w:id="288895668">
                  <w:marLeft w:val="0"/>
                  <w:marRight w:val="0"/>
                  <w:marTop w:val="0"/>
                  <w:marBottom w:val="0"/>
                  <w:divBdr>
                    <w:top w:val="none" w:sz="0" w:space="0" w:color="auto"/>
                    <w:left w:val="none" w:sz="0" w:space="0" w:color="auto"/>
                    <w:bottom w:val="none" w:sz="0" w:space="0" w:color="auto"/>
                    <w:right w:val="none" w:sz="0" w:space="0" w:color="auto"/>
                  </w:divBdr>
                  <w:divsChild>
                    <w:div w:id="1484199945">
                      <w:marLeft w:val="0"/>
                      <w:marRight w:val="0"/>
                      <w:marTop w:val="0"/>
                      <w:marBottom w:val="0"/>
                      <w:divBdr>
                        <w:top w:val="none" w:sz="0" w:space="0" w:color="auto"/>
                        <w:left w:val="none" w:sz="0" w:space="0" w:color="auto"/>
                        <w:bottom w:val="none" w:sz="0" w:space="0" w:color="auto"/>
                        <w:right w:val="none" w:sz="0" w:space="0" w:color="auto"/>
                      </w:divBdr>
                    </w:div>
                  </w:divsChild>
                </w:div>
                <w:div w:id="289291740">
                  <w:marLeft w:val="0"/>
                  <w:marRight w:val="0"/>
                  <w:marTop w:val="0"/>
                  <w:marBottom w:val="0"/>
                  <w:divBdr>
                    <w:top w:val="none" w:sz="0" w:space="0" w:color="auto"/>
                    <w:left w:val="none" w:sz="0" w:space="0" w:color="auto"/>
                    <w:bottom w:val="none" w:sz="0" w:space="0" w:color="auto"/>
                    <w:right w:val="none" w:sz="0" w:space="0" w:color="auto"/>
                  </w:divBdr>
                  <w:divsChild>
                    <w:div w:id="731926624">
                      <w:marLeft w:val="0"/>
                      <w:marRight w:val="0"/>
                      <w:marTop w:val="0"/>
                      <w:marBottom w:val="0"/>
                      <w:divBdr>
                        <w:top w:val="none" w:sz="0" w:space="0" w:color="auto"/>
                        <w:left w:val="none" w:sz="0" w:space="0" w:color="auto"/>
                        <w:bottom w:val="none" w:sz="0" w:space="0" w:color="auto"/>
                        <w:right w:val="none" w:sz="0" w:space="0" w:color="auto"/>
                      </w:divBdr>
                    </w:div>
                  </w:divsChild>
                </w:div>
                <w:div w:id="289672886">
                  <w:marLeft w:val="0"/>
                  <w:marRight w:val="0"/>
                  <w:marTop w:val="0"/>
                  <w:marBottom w:val="0"/>
                  <w:divBdr>
                    <w:top w:val="none" w:sz="0" w:space="0" w:color="auto"/>
                    <w:left w:val="none" w:sz="0" w:space="0" w:color="auto"/>
                    <w:bottom w:val="none" w:sz="0" w:space="0" w:color="auto"/>
                    <w:right w:val="none" w:sz="0" w:space="0" w:color="auto"/>
                  </w:divBdr>
                  <w:divsChild>
                    <w:div w:id="488978750">
                      <w:marLeft w:val="0"/>
                      <w:marRight w:val="0"/>
                      <w:marTop w:val="0"/>
                      <w:marBottom w:val="0"/>
                      <w:divBdr>
                        <w:top w:val="none" w:sz="0" w:space="0" w:color="auto"/>
                        <w:left w:val="none" w:sz="0" w:space="0" w:color="auto"/>
                        <w:bottom w:val="none" w:sz="0" w:space="0" w:color="auto"/>
                        <w:right w:val="none" w:sz="0" w:space="0" w:color="auto"/>
                      </w:divBdr>
                    </w:div>
                  </w:divsChild>
                </w:div>
                <w:div w:id="383679517">
                  <w:marLeft w:val="0"/>
                  <w:marRight w:val="0"/>
                  <w:marTop w:val="0"/>
                  <w:marBottom w:val="0"/>
                  <w:divBdr>
                    <w:top w:val="none" w:sz="0" w:space="0" w:color="auto"/>
                    <w:left w:val="none" w:sz="0" w:space="0" w:color="auto"/>
                    <w:bottom w:val="none" w:sz="0" w:space="0" w:color="auto"/>
                    <w:right w:val="none" w:sz="0" w:space="0" w:color="auto"/>
                  </w:divBdr>
                  <w:divsChild>
                    <w:div w:id="188495416">
                      <w:marLeft w:val="0"/>
                      <w:marRight w:val="0"/>
                      <w:marTop w:val="0"/>
                      <w:marBottom w:val="0"/>
                      <w:divBdr>
                        <w:top w:val="none" w:sz="0" w:space="0" w:color="auto"/>
                        <w:left w:val="none" w:sz="0" w:space="0" w:color="auto"/>
                        <w:bottom w:val="none" w:sz="0" w:space="0" w:color="auto"/>
                        <w:right w:val="none" w:sz="0" w:space="0" w:color="auto"/>
                      </w:divBdr>
                    </w:div>
                  </w:divsChild>
                </w:div>
                <w:div w:id="503126213">
                  <w:marLeft w:val="0"/>
                  <w:marRight w:val="0"/>
                  <w:marTop w:val="0"/>
                  <w:marBottom w:val="0"/>
                  <w:divBdr>
                    <w:top w:val="none" w:sz="0" w:space="0" w:color="auto"/>
                    <w:left w:val="none" w:sz="0" w:space="0" w:color="auto"/>
                    <w:bottom w:val="none" w:sz="0" w:space="0" w:color="auto"/>
                    <w:right w:val="none" w:sz="0" w:space="0" w:color="auto"/>
                  </w:divBdr>
                  <w:divsChild>
                    <w:div w:id="1243175796">
                      <w:marLeft w:val="0"/>
                      <w:marRight w:val="0"/>
                      <w:marTop w:val="0"/>
                      <w:marBottom w:val="0"/>
                      <w:divBdr>
                        <w:top w:val="none" w:sz="0" w:space="0" w:color="auto"/>
                        <w:left w:val="none" w:sz="0" w:space="0" w:color="auto"/>
                        <w:bottom w:val="none" w:sz="0" w:space="0" w:color="auto"/>
                        <w:right w:val="none" w:sz="0" w:space="0" w:color="auto"/>
                      </w:divBdr>
                    </w:div>
                  </w:divsChild>
                </w:div>
                <w:div w:id="675111830">
                  <w:marLeft w:val="0"/>
                  <w:marRight w:val="0"/>
                  <w:marTop w:val="0"/>
                  <w:marBottom w:val="0"/>
                  <w:divBdr>
                    <w:top w:val="none" w:sz="0" w:space="0" w:color="auto"/>
                    <w:left w:val="none" w:sz="0" w:space="0" w:color="auto"/>
                    <w:bottom w:val="none" w:sz="0" w:space="0" w:color="auto"/>
                    <w:right w:val="none" w:sz="0" w:space="0" w:color="auto"/>
                  </w:divBdr>
                  <w:divsChild>
                    <w:div w:id="1609006336">
                      <w:marLeft w:val="0"/>
                      <w:marRight w:val="0"/>
                      <w:marTop w:val="0"/>
                      <w:marBottom w:val="0"/>
                      <w:divBdr>
                        <w:top w:val="none" w:sz="0" w:space="0" w:color="auto"/>
                        <w:left w:val="none" w:sz="0" w:space="0" w:color="auto"/>
                        <w:bottom w:val="none" w:sz="0" w:space="0" w:color="auto"/>
                        <w:right w:val="none" w:sz="0" w:space="0" w:color="auto"/>
                      </w:divBdr>
                    </w:div>
                  </w:divsChild>
                </w:div>
                <w:div w:id="801844463">
                  <w:marLeft w:val="0"/>
                  <w:marRight w:val="0"/>
                  <w:marTop w:val="0"/>
                  <w:marBottom w:val="0"/>
                  <w:divBdr>
                    <w:top w:val="none" w:sz="0" w:space="0" w:color="auto"/>
                    <w:left w:val="none" w:sz="0" w:space="0" w:color="auto"/>
                    <w:bottom w:val="none" w:sz="0" w:space="0" w:color="auto"/>
                    <w:right w:val="none" w:sz="0" w:space="0" w:color="auto"/>
                  </w:divBdr>
                  <w:divsChild>
                    <w:div w:id="1043943137">
                      <w:marLeft w:val="0"/>
                      <w:marRight w:val="0"/>
                      <w:marTop w:val="0"/>
                      <w:marBottom w:val="0"/>
                      <w:divBdr>
                        <w:top w:val="none" w:sz="0" w:space="0" w:color="auto"/>
                        <w:left w:val="none" w:sz="0" w:space="0" w:color="auto"/>
                        <w:bottom w:val="none" w:sz="0" w:space="0" w:color="auto"/>
                        <w:right w:val="none" w:sz="0" w:space="0" w:color="auto"/>
                      </w:divBdr>
                    </w:div>
                  </w:divsChild>
                </w:div>
                <w:div w:id="865212665">
                  <w:marLeft w:val="0"/>
                  <w:marRight w:val="0"/>
                  <w:marTop w:val="0"/>
                  <w:marBottom w:val="0"/>
                  <w:divBdr>
                    <w:top w:val="none" w:sz="0" w:space="0" w:color="auto"/>
                    <w:left w:val="none" w:sz="0" w:space="0" w:color="auto"/>
                    <w:bottom w:val="none" w:sz="0" w:space="0" w:color="auto"/>
                    <w:right w:val="none" w:sz="0" w:space="0" w:color="auto"/>
                  </w:divBdr>
                  <w:divsChild>
                    <w:div w:id="1627197873">
                      <w:marLeft w:val="0"/>
                      <w:marRight w:val="0"/>
                      <w:marTop w:val="0"/>
                      <w:marBottom w:val="0"/>
                      <w:divBdr>
                        <w:top w:val="none" w:sz="0" w:space="0" w:color="auto"/>
                        <w:left w:val="none" w:sz="0" w:space="0" w:color="auto"/>
                        <w:bottom w:val="none" w:sz="0" w:space="0" w:color="auto"/>
                        <w:right w:val="none" w:sz="0" w:space="0" w:color="auto"/>
                      </w:divBdr>
                    </w:div>
                  </w:divsChild>
                </w:div>
                <w:div w:id="1022899427">
                  <w:marLeft w:val="0"/>
                  <w:marRight w:val="0"/>
                  <w:marTop w:val="0"/>
                  <w:marBottom w:val="0"/>
                  <w:divBdr>
                    <w:top w:val="none" w:sz="0" w:space="0" w:color="auto"/>
                    <w:left w:val="none" w:sz="0" w:space="0" w:color="auto"/>
                    <w:bottom w:val="none" w:sz="0" w:space="0" w:color="auto"/>
                    <w:right w:val="none" w:sz="0" w:space="0" w:color="auto"/>
                  </w:divBdr>
                  <w:divsChild>
                    <w:div w:id="1069772379">
                      <w:marLeft w:val="0"/>
                      <w:marRight w:val="0"/>
                      <w:marTop w:val="0"/>
                      <w:marBottom w:val="0"/>
                      <w:divBdr>
                        <w:top w:val="none" w:sz="0" w:space="0" w:color="auto"/>
                        <w:left w:val="none" w:sz="0" w:space="0" w:color="auto"/>
                        <w:bottom w:val="none" w:sz="0" w:space="0" w:color="auto"/>
                        <w:right w:val="none" w:sz="0" w:space="0" w:color="auto"/>
                      </w:divBdr>
                    </w:div>
                  </w:divsChild>
                </w:div>
                <w:div w:id="1138496691">
                  <w:marLeft w:val="0"/>
                  <w:marRight w:val="0"/>
                  <w:marTop w:val="0"/>
                  <w:marBottom w:val="0"/>
                  <w:divBdr>
                    <w:top w:val="none" w:sz="0" w:space="0" w:color="auto"/>
                    <w:left w:val="none" w:sz="0" w:space="0" w:color="auto"/>
                    <w:bottom w:val="none" w:sz="0" w:space="0" w:color="auto"/>
                    <w:right w:val="none" w:sz="0" w:space="0" w:color="auto"/>
                  </w:divBdr>
                  <w:divsChild>
                    <w:div w:id="319770715">
                      <w:marLeft w:val="0"/>
                      <w:marRight w:val="0"/>
                      <w:marTop w:val="0"/>
                      <w:marBottom w:val="0"/>
                      <w:divBdr>
                        <w:top w:val="none" w:sz="0" w:space="0" w:color="auto"/>
                        <w:left w:val="none" w:sz="0" w:space="0" w:color="auto"/>
                        <w:bottom w:val="none" w:sz="0" w:space="0" w:color="auto"/>
                        <w:right w:val="none" w:sz="0" w:space="0" w:color="auto"/>
                      </w:divBdr>
                    </w:div>
                  </w:divsChild>
                </w:div>
                <w:div w:id="1410810019">
                  <w:marLeft w:val="0"/>
                  <w:marRight w:val="0"/>
                  <w:marTop w:val="0"/>
                  <w:marBottom w:val="0"/>
                  <w:divBdr>
                    <w:top w:val="none" w:sz="0" w:space="0" w:color="auto"/>
                    <w:left w:val="none" w:sz="0" w:space="0" w:color="auto"/>
                    <w:bottom w:val="none" w:sz="0" w:space="0" w:color="auto"/>
                    <w:right w:val="none" w:sz="0" w:space="0" w:color="auto"/>
                  </w:divBdr>
                  <w:divsChild>
                    <w:div w:id="233704341">
                      <w:marLeft w:val="0"/>
                      <w:marRight w:val="0"/>
                      <w:marTop w:val="0"/>
                      <w:marBottom w:val="0"/>
                      <w:divBdr>
                        <w:top w:val="none" w:sz="0" w:space="0" w:color="auto"/>
                        <w:left w:val="none" w:sz="0" w:space="0" w:color="auto"/>
                        <w:bottom w:val="none" w:sz="0" w:space="0" w:color="auto"/>
                        <w:right w:val="none" w:sz="0" w:space="0" w:color="auto"/>
                      </w:divBdr>
                    </w:div>
                  </w:divsChild>
                </w:div>
                <w:div w:id="1419718582">
                  <w:marLeft w:val="0"/>
                  <w:marRight w:val="0"/>
                  <w:marTop w:val="0"/>
                  <w:marBottom w:val="0"/>
                  <w:divBdr>
                    <w:top w:val="none" w:sz="0" w:space="0" w:color="auto"/>
                    <w:left w:val="none" w:sz="0" w:space="0" w:color="auto"/>
                    <w:bottom w:val="none" w:sz="0" w:space="0" w:color="auto"/>
                    <w:right w:val="none" w:sz="0" w:space="0" w:color="auto"/>
                  </w:divBdr>
                  <w:divsChild>
                    <w:div w:id="1240209522">
                      <w:marLeft w:val="0"/>
                      <w:marRight w:val="0"/>
                      <w:marTop w:val="0"/>
                      <w:marBottom w:val="0"/>
                      <w:divBdr>
                        <w:top w:val="none" w:sz="0" w:space="0" w:color="auto"/>
                        <w:left w:val="none" w:sz="0" w:space="0" w:color="auto"/>
                        <w:bottom w:val="none" w:sz="0" w:space="0" w:color="auto"/>
                        <w:right w:val="none" w:sz="0" w:space="0" w:color="auto"/>
                      </w:divBdr>
                    </w:div>
                  </w:divsChild>
                </w:div>
                <w:div w:id="1600026117">
                  <w:marLeft w:val="0"/>
                  <w:marRight w:val="0"/>
                  <w:marTop w:val="0"/>
                  <w:marBottom w:val="0"/>
                  <w:divBdr>
                    <w:top w:val="none" w:sz="0" w:space="0" w:color="auto"/>
                    <w:left w:val="none" w:sz="0" w:space="0" w:color="auto"/>
                    <w:bottom w:val="none" w:sz="0" w:space="0" w:color="auto"/>
                    <w:right w:val="none" w:sz="0" w:space="0" w:color="auto"/>
                  </w:divBdr>
                  <w:divsChild>
                    <w:div w:id="1930194347">
                      <w:marLeft w:val="0"/>
                      <w:marRight w:val="0"/>
                      <w:marTop w:val="0"/>
                      <w:marBottom w:val="0"/>
                      <w:divBdr>
                        <w:top w:val="none" w:sz="0" w:space="0" w:color="auto"/>
                        <w:left w:val="none" w:sz="0" w:space="0" w:color="auto"/>
                        <w:bottom w:val="none" w:sz="0" w:space="0" w:color="auto"/>
                        <w:right w:val="none" w:sz="0" w:space="0" w:color="auto"/>
                      </w:divBdr>
                    </w:div>
                  </w:divsChild>
                </w:div>
                <w:div w:id="1661927837">
                  <w:marLeft w:val="0"/>
                  <w:marRight w:val="0"/>
                  <w:marTop w:val="0"/>
                  <w:marBottom w:val="0"/>
                  <w:divBdr>
                    <w:top w:val="none" w:sz="0" w:space="0" w:color="auto"/>
                    <w:left w:val="none" w:sz="0" w:space="0" w:color="auto"/>
                    <w:bottom w:val="none" w:sz="0" w:space="0" w:color="auto"/>
                    <w:right w:val="none" w:sz="0" w:space="0" w:color="auto"/>
                  </w:divBdr>
                  <w:divsChild>
                    <w:div w:id="482699928">
                      <w:marLeft w:val="0"/>
                      <w:marRight w:val="0"/>
                      <w:marTop w:val="0"/>
                      <w:marBottom w:val="0"/>
                      <w:divBdr>
                        <w:top w:val="none" w:sz="0" w:space="0" w:color="auto"/>
                        <w:left w:val="none" w:sz="0" w:space="0" w:color="auto"/>
                        <w:bottom w:val="none" w:sz="0" w:space="0" w:color="auto"/>
                        <w:right w:val="none" w:sz="0" w:space="0" w:color="auto"/>
                      </w:divBdr>
                    </w:div>
                    <w:div w:id="1035351678">
                      <w:marLeft w:val="0"/>
                      <w:marRight w:val="0"/>
                      <w:marTop w:val="0"/>
                      <w:marBottom w:val="0"/>
                      <w:divBdr>
                        <w:top w:val="none" w:sz="0" w:space="0" w:color="auto"/>
                        <w:left w:val="none" w:sz="0" w:space="0" w:color="auto"/>
                        <w:bottom w:val="none" w:sz="0" w:space="0" w:color="auto"/>
                        <w:right w:val="none" w:sz="0" w:space="0" w:color="auto"/>
                      </w:divBdr>
                    </w:div>
                  </w:divsChild>
                </w:div>
                <w:div w:id="1691180718">
                  <w:marLeft w:val="0"/>
                  <w:marRight w:val="0"/>
                  <w:marTop w:val="0"/>
                  <w:marBottom w:val="0"/>
                  <w:divBdr>
                    <w:top w:val="none" w:sz="0" w:space="0" w:color="auto"/>
                    <w:left w:val="none" w:sz="0" w:space="0" w:color="auto"/>
                    <w:bottom w:val="none" w:sz="0" w:space="0" w:color="auto"/>
                    <w:right w:val="none" w:sz="0" w:space="0" w:color="auto"/>
                  </w:divBdr>
                  <w:divsChild>
                    <w:div w:id="1948460304">
                      <w:marLeft w:val="0"/>
                      <w:marRight w:val="0"/>
                      <w:marTop w:val="0"/>
                      <w:marBottom w:val="0"/>
                      <w:divBdr>
                        <w:top w:val="none" w:sz="0" w:space="0" w:color="auto"/>
                        <w:left w:val="none" w:sz="0" w:space="0" w:color="auto"/>
                        <w:bottom w:val="none" w:sz="0" w:space="0" w:color="auto"/>
                        <w:right w:val="none" w:sz="0" w:space="0" w:color="auto"/>
                      </w:divBdr>
                    </w:div>
                  </w:divsChild>
                </w:div>
                <w:div w:id="2039625199">
                  <w:marLeft w:val="0"/>
                  <w:marRight w:val="0"/>
                  <w:marTop w:val="0"/>
                  <w:marBottom w:val="0"/>
                  <w:divBdr>
                    <w:top w:val="none" w:sz="0" w:space="0" w:color="auto"/>
                    <w:left w:val="none" w:sz="0" w:space="0" w:color="auto"/>
                    <w:bottom w:val="none" w:sz="0" w:space="0" w:color="auto"/>
                    <w:right w:val="none" w:sz="0" w:space="0" w:color="auto"/>
                  </w:divBdr>
                  <w:divsChild>
                    <w:div w:id="131579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4388">
          <w:marLeft w:val="0"/>
          <w:marRight w:val="0"/>
          <w:marTop w:val="0"/>
          <w:marBottom w:val="0"/>
          <w:divBdr>
            <w:top w:val="none" w:sz="0" w:space="0" w:color="auto"/>
            <w:left w:val="none" w:sz="0" w:space="0" w:color="auto"/>
            <w:bottom w:val="none" w:sz="0" w:space="0" w:color="auto"/>
            <w:right w:val="none" w:sz="0" w:space="0" w:color="auto"/>
          </w:divBdr>
          <w:divsChild>
            <w:div w:id="910388144">
              <w:marLeft w:val="0"/>
              <w:marRight w:val="0"/>
              <w:marTop w:val="0"/>
              <w:marBottom w:val="0"/>
              <w:divBdr>
                <w:top w:val="none" w:sz="0" w:space="0" w:color="auto"/>
                <w:left w:val="none" w:sz="0" w:space="0" w:color="auto"/>
                <w:bottom w:val="none" w:sz="0" w:space="0" w:color="auto"/>
                <w:right w:val="none" w:sz="0" w:space="0" w:color="auto"/>
              </w:divBdr>
            </w:div>
            <w:div w:id="1723939386">
              <w:marLeft w:val="0"/>
              <w:marRight w:val="0"/>
              <w:marTop w:val="0"/>
              <w:marBottom w:val="0"/>
              <w:divBdr>
                <w:top w:val="none" w:sz="0" w:space="0" w:color="auto"/>
                <w:left w:val="none" w:sz="0" w:space="0" w:color="auto"/>
                <w:bottom w:val="none" w:sz="0" w:space="0" w:color="auto"/>
                <w:right w:val="none" w:sz="0" w:space="0" w:color="auto"/>
              </w:divBdr>
            </w:div>
            <w:div w:id="1858041122">
              <w:marLeft w:val="0"/>
              <w:marRight w:val="0"/>
              <w:marTop w:val="0"/>
              <w:marBottom w:val="0"/>
              <w:divBdr>
                <w:top w:val="none" w:sz="0" w:space="0" w:color="auto"/>
                <w:left w:val="none" w:sz="0" w:space="0" w:color="auto"/>
                <w:bottom w:val="none" w:sz="0" w:space="0" w:color="auto"/>
                <w:right w:val="none" w:sz="0" w:space="0" w:color="auto"/>
              </w:divBdr>
            </w:div>
          </w:divsChild>
        </w:div>
        <w:div w:id="1792625262">
          <w:marLeft w:val="0"/>
          <w:marRight w:val="0"/>
          <w:marTop w:val="0"/>
          <w:marBottom w:val="0"/>
          <w:divBdr>
            <w:top w:val="none" w:sz="0" w:space="0" w:color="auto"/>
            <w:left w:val="none" w:sz="0" w:space="0" w:color="auto"/>
            <w:bottom w:val="none" w:sz="0" w:space="0" w:color="auto"/>
            <w:right w:val="none" w:sz="0" w:space="0" w:color="auto"/>
          </w:divBdr>
          <w:divsChild>
            <w:div w:id="385841880">
              <w:marLeft w:val="0"/>
              <w:marRight w:val="0"/>
              <w:marTop w:val="0"/>
              <w:marBottom w:val="0"/>
              <w:divBdr>
                <w:top w:val="none" w:sz="0" w:space="0" w:color="auto"/>
                <w:left w:val="none" w:sz="0" w:space="0" w:color="auto"/>
                <w:bottom w:val="none" w:sz="0" w:space="0" w:color="auto"/>
                <w:right w:val="none" w:sz="0" w:space="0" w:color="auto"/>
              </w:divBdr>
            </w:div>
            <w:div w:id="983123045">
              <w:marLeft w:val="0"/>
              <w:marRight w:val="0"/>
              <w:marTop w:val="0"/>
              <w:marBottom w:val="0"/>
              <w:divBdr>
                <w:top w:val="none" w:sz="0" w:space="0" w:color="auto"/>
                <w:left w:val="none" w:sz="0" w:space="0" w:color="auto"/>
                <w:bottom w:val="none" w:sz="0" w:space="0" w:color="auto"/>
                <w:right w:val="none" w:sz="0" w:space="0" w:color="auto"/>
              </w:divBdr>
            </w:div>
            <w:div w:id="133741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576259">
      <w:bodyDiv w:val="1"/>
      <w:marLeft w:val="0"/>
      <w:marRight w:val="0"/>
      <w:marTop w:val="0"/>
      <w:marBottom w:val="0"/>
      <w:divBdr>
        <w:top w:val="none" w:sz="0" w:space="0" w:color="auto"/>
        <w:left w:val="none" w:sz="0" w:space="0" w:color="auto"/>
        <w:bottom w:val="none" w:sz="0" w:space="0" w:color="auto"/>
        <w:right w:val="none" w:sz="0" w:space="0" w:color="auto"/>
      </w:divBdr>
      <w:divsChild>
        <w:div w:id="180977191">
          <w:marLeft w:val="0"/>
          <w:marRight w:val="0"/>
          <w:marTop w:val="0"/>
          <w:marBottom w:val="0"/>
          <w:divBdr>
            <w:top w:val="none" w:sz="0" w:space="0" w:color="auto"/>
            <w:left w:val="none" w:sz="0" w:space="0" w:color="auto"/>
            <w:bottom w:val="none" w:sz="0" w:space="0" w:color="auto"/>
            <w:right w:val="none" w:sz="0" w:space="0" w:color="auto"/>
          </w:divBdr>
          <w:divsChild>
            <w:div w:id="2080858689">
              <w:marLeft w:val="0"/>
              <w:marRight w:val="0"/>
              <w:marTop w:val="0"/>
              <w:marBottom w:val="0"/>
              <w:divBdr>
                <w:top w:val="none" w:sz="0" w:space="0" w:color="auto"/>
                <w:left w:val="none" w:sz="0" w:space="0" w:color="auto"/>
                <w:bottom w:val="none" w:sz="0" w:space="0" w:color="auto"/>
                <w:right w:val="none" w:sz="0" w:space="0" w:color="auto"/>
              </w:divBdr>
            </w:div>
            <w:div w:id="2081711811">
              <w:marLeft w:val="0"/>
              <w:marRight w:val="0"/>
              <w:marTop w:val="0"/>
              <w:marBottom w:val="0"/>
              <w:divBdr>
                <w:top w:val="none" w:sz="0" w:space="0" w:color="auto"/>
                <w:left w:val="none" w:sz="0" w:space="0" w:color="auto"/>
                <w:bottom w:val="none" w:sz="0" w:space="0" w:color="auto"/>
                <w:right w:val="none" w:sz="0" w:space="0" w:color="auto"/>
              </w:divBdr>
            </w:div>
          </w:divsChild>
        </w:div>
        <w:div w:id="328602680">
          <w:marLeft w:val="0"/>
          <w:marRight w:val="0"/>
          <w:marTop w:val="0"/>
          <w:marBottom w:val="0"/>
          <w:divBdr>
            <w:top w:val="none" w:sz="0" w:space="0" w:color="auto"/>
            <w:left w:val="none" w:sz="0" w:space="0" w:color="auto"/>
            <w:bottom w:val="none" w:sz="0" w:space="0" w:color="auto"/>
            <w:right w:val="none" w:sz="0" w:space="0" w:color="auto"/>
          </w:divBdr>
          <w:divsChild>
            <w:div w:id="1277365567">
              <w:marLeft w:val="0"/>
              <w:marRight w:val="0"/>
              <w:marTop w:val="0"/>
              <w:marBottom w:val="0"/>
              <w:divBdr>
                <w:top w:val="none" w:sz="0" w:space="0" w:color="auto"/>
                <w:left w:val="none" w:sz="0" w:space="0" w:color="auto"/>
                <w:bottom w:val="none" w:sz="0" w:space="0" w:color="auto"/>
                <w:right w:val="none" w:sz="0" w:space="0" w:color="auto"/>
              </w:divBdr>
            </w:div>
            <w:div w:id="1456094738">
              <w:marLeft w:val="0"/>
              <w:marRight w:val="0"/>
              <w:marTop w:val="0"/>
              <w:marBottom w:val="0"/>
              <w:divBdr>
                <w:top w:val="none" w:sz="0" w:space="0" w:color="auto"/>
                <w:left w:val="none" w:sz="0" w:space="0" w:color="auto"/>
                <w:bottom w:val="none" w:sz="0" w:space="0" w:color="auto"/>
                <w:right w:val="none" w:sz="0" w:space="0" w:color="auto"/>
              </w:divBdr>
            </w:div>
            <w:div w:id="1482965651">
              <w:marLeft w:val="0"/>
              <w:marRight w:val="0"/>
              <w:marTop w:val="0"/>
              <w:marBottom w:val="0"/>
              <w:divBdr>
                <w:top w:val="none" w:sz="0" w:space="0" w:color="auto"/>
                <w:left w:val="none" w:sz="0" w:space="0" w:color="auto"/>
                <w:bottom w:val="none" w:sz="0" w:space="0" w:color="auto"/>
                <w:right w:val="none" w:sz="0" w:space="0" w:color="auto"/>
              </w:divBdr>
            </w:div>
          </w:divsChild>
        </w:div>
        <w:div w:id="1334644601">
          <w:marLeft w:val="0"/>
          <w:marRight w:val="0"/>
          <w:marTop w:val="0"/>
          <w:marBottom w:val="0"/>
          <w:divBdr>
            <w:top w:val="none" w:sz="0" w:space="0" w:color="auto"/>
            <w:left w:val="none" w:sz="0" w:space="0" w:color="auto"/>
            <w:bottom w:val="none" w:sz="0" w:space="0" w:color="auto"/>
            <w:right w:val="none" w:sz="0" w:space="0" w:color="auto"/>
          </w:divBdr>
          <w:divsChild>
            <w:div w:id="1319268379">
              <w:marLeft w:val="0"/>
              <w:marRight w:val="0"/>
              <w:marTop w:val="0"/>
              <w:marBottom w:val="0"/>
              <w:divBdr>
                <w:top w:val="none" w:sz="0" w:space="0" w:color="auto"/>
                <w:left w:val="none" w:sz="0" w:space="0" w:color="auto"/>
                <w:bottom w:val="none" w:sz="0" w:space="0" w:color="auto"/>
                <w:right w:val="none" w:sz="0" w:space="0" w:color="auto"/>
              </w:divBdr>
            </w:div>
            <w:div w:id="1597010624">
              <w:marLeft w:val="0"/>
              <w:marRight w:val="0"/>
              <w:marTop w:val="0"/>
              <w:marBottom w:val="0"/>
              <w:divBdr>
                <w:top w:val="none" w:sz="0" w:space="0" w:color="auto"/>
                <w:left w:val="none" w:sz="0" w:space="0" w:color="auto"/>
                <w:bottom w:val="none" w:sz="0" w:space="0" w:color="auto"/>
                <w:right w:val="none" w:sz="0" w:space="0" w:color="auto"/>
              </w:divBdr>
            </w:div>
            <w:div w:id="1732802226">
              <w:marLeft w:val="0"/>
              <w:marRight w:val="0"/>
              <w:marTop w:val="0"/>
              <w:marBottom w:val="0"/>
              <w:divBdr>
                <w:top w:val="none" w:sz="0" w:space="0" w:color="auto"/>
                <w:left w:val="none" w:sz="0" w:space="0" w:color="auto"/>
                <w:bottom w:val="none" w:sz="0" w:space="0" w:color="auto"/>
                <w:right w:val="none" w:sz="0" w:space="0" w:color="auto"/>
              </w:divBdr>
            </w:div>
          </w:divsChild>
        </w:div>
        <w:div w:id="1360668296">
          <w:marLeft w:val="0"/>
          <w:marRight w:val="0"/>
          <w:marTop w:val="0"/>
          <w:marBottom w:val="0"/>
          <w:divBdr>
            <w:top w:val="none" w:sz="0" w:space="0" w:color="auto"/>
            <w:left w:val="none" w:sz="0" w:space="0" w:color="auto"/>
            <w:bottom w:val="none" w:sz="0" w:space="0" w:color="auto"/>
            <w:right w:val="none" w:sz="0" w:space="0" w:color="auto"/>
          </w:divBdr>
          <w:divsChild>
            <w:div w:id="589389862">
              <w:marLeft w:val="0"/>
              <w:marRight w:val="0"/>
              <w:marTop w:val="0"/>
              <w:marBottom w:val="0"/>
              <w:divBdr>
                <w:top w:val="none" w:sz="0" w:space="0" w:color="auto"/>
                <w:left w:val="none" w:sz="0" w:space="0" w:color="auto"/>
                <w:bottom w:val="none" w:sz="0" w:space="0" w:color="auto"/>
                <w:right w:val="none" w:sz="0" w:space="0" w:color="auto"/>
              </w:divBdr>
            </w:div>
            <w:div w:id="110789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13993">
      <w:bodyDiv w:val="1"/>
      <w:marLeft w:val="0"/>
      <w:marRight w:val="0"/>
      <w:marTop w:val="0"/>
      <w:marBottom w:val="0"/>
      <w:divBdr>
        <w:top w:val="none" w:sz="0" w:space="0" w:color="auto"/>
        <w:left w:val="none" w:sz="0" w:space="0" w:color="auto"/>
        <w:bottom w:val="none" w:sz="0" w:space="0" w:color="auto"/>
        <w:right w:val="none" w:sz="0" w:space="0" w:color="auto"/>
      </w:divBdr>
      <w:divsChild>
        <w:div w:id="1075863046">
          <w:marLeft w:val="0"/>
          <w:marRight w:val="0"/>
          <w:marTop w:val="0"/>
          <w:marBottom w:val="0"/>
          <w:divBdr>
            <w:top w:val="none" w:sz="0" w:space="0" w:color="auto"/>
            <w:left w:val="none" w:sz="0" w:space="0" w:color="auto"/>
            <w:bottom w:val="none" w:sz="0" w:space="0" w:color="auto"/>
            <w:right w:val="none" w:sz="0" w:space="0" w:color="auto"/>
          </w:divBdr>
        </w:div>
        <w:div w:id="1251114068">
          <w:marLeft w:val="0"/>
          <w:marRight w:val="0"/>
          <w:marTop w:val="0"/>
          <w:marBottom w:val="0"/>
          <w:divBdr>
            <w:top w:val="none" w:sz="0" w:space="0" w:color="auto"/>
            <w:left w:val="none" w:sz="0" w:space="0" w:color="auto"/>
            <w:bottom w:val="none" w:sz="0" w:space="0" w:color="auto"/>
            <w:right w:val="none" w:sz="0" w:space="0" w:color="auto"/>
          </w:divBdr>
        </w:div>
      </w:divsChild>
    </w:div>
    <w:div w:id="1088384113">
      <w:bodyDiv w:val="1"/>
      <w:marLeft w:val="0"/>
      <w:marRight w:val="0"/>
      <w:marTop w:val="0"/>
      <w:marBottom w:val="0"/>
      <w:divBdr>
        <w:top w:val="none" w:sz="0" w:space="0" w:color="auto"/>
        <w:left w:val="none" w:sz="0" w:space="0" w:color="auto"/>
        <w:bottom w:val="none" w:sz="0" w:space="0" w:color="auto"/>
        <w:right w:val="none" w:sz="0" w:space="0" w:color="auto"/>
      </w:divBdr>
      <w:divsChild>
        <w:div w:id="766315013">
          <w:marLeft w:val="0"/>
          <w:marRight w:val="0"/>
          <w:marTop w:val="0"/>
          <w:marBottom w:val="0"/>
          <w:divBdr>
            <w:top w:val="none" w:sz="0" w:space="0" w:color="auto"/>
            <w:left w:val="none" w:sz="0" w:space="0" w:color="auto"/>
            <w:bottom w:val="none" w:sz="0" w:space="0" w:color="auto"/>
            <w:right w:val="none" w:sz="0" w:space="0" w:color="auto"/>
          </w:divBdr>
          <w:divsChild>
            <w:div w:id="824276270">
              <w:marLeft w:val="0"/>
              <w:marRight w:val="0"/>
              <w:marTop w:val="0"/>
              <w:marBottom w:val="0"/>
              <w:divBdr>
                <w:top w:val="none" w:sz="0" w:space="0" w:color="auto"/>
                <w:left w:val="none" w:sz="0" w:space="0" w:color="auto"/>
                <w:bottom w:val="none" w:sz="0" w:space="0" w:color="auto"/>
                <w:right w:val="none" w:sz="0" w:space="0" w:color="auto"/>
              </w:divBdr>
            </w:div>
            <w:div w:id="2118717465">
              <w:marLeft w:val="0"/>
              <w:marRight w:val="0"/>
              <w:marTop w:val="0"/>
              <w:marBottom w:val="0"/>
              <w:divBdr>
                <w:top w:val="none" w:sz="0" w:space="0" w:color="auto"/>
                <w:left w:val="none" w:sz="0" w:space="0" w:color="auto"/>
                <w:bottom w:val="none" w:sz="0" w:space="0" w:color="auto"/>
                <w:right w:val="none" w:sz="0" w:space="0" w:color="auto"/>
              </w:divBdr>
            </w:div>
          </w:divsChild>
        </w:div>
        <w:div w:id="1956522022">
          <w:marLeft w:val="0"/>
          <w:marRight w:val="0"/>
          <w:marTop w:val="0"/>
          <w:marBottom w:val="0"/>
          <w:divBdr>
            <w:top w:val="none" w:sz="0" w:space="0" w:color="auto"/>
            <w:left w:val="none" w:sz="0" w:space="0" w:color="auto"/>
            <w:bottom w:val="none" w:sz="0" w:space="0" w:color="auto"/>
            <w:right w:val="none" w:sz="0" w:space="0" w:color="auto"/>
          </w:divBdr>
        </w:div>
      </w:divsChild>
    </w:div>
    <w:div w:id="1094324042">
      <w:bodyDiv w:val="1"/>
      <w:marLeft w:val="0"/>
      <w:marRight w:val="0"/>
      <w:marTop w:val="0"/>
      <w:marBottom w:val="0"/>
      <w:divBdr>
        <w:top w:val="none" w:sz="0" w:space="0" w:color="auto"/>
        <w:left w:val="none" w:sz="0" w:space="0" w:color="auto"/>
        <w:bottom w:val="none" w:sz="0" w:space="0" w:color="auto"/>
        <w:right w:val="none" w:sz="0" w:space="0" w:color="auto"/>
      </w:divBdr>
      <w:divsChild>
        <w:div w:id="383144037">
          <w:marLeft w:val="0"/>
          <w:marRight w:val="0"/>
          <w:marTop w:val="0"/>
          <w:marBottom w:val="0"/>
          <w:divBdr>
            <w:top w:val="none" w:sz="0" w:space="0" w:color="auto"/>
            <w:left w:val="none" w:sz="0" w:space="0" w:color="auto"/>
            <w:bottom w:val="none" w:sz="0" w:space="0" w:color="auto"/>
            <w:right w:val="none" w:sz="0" w:space="0" w:color="auto"/>
          </w:divBdr>
        </w:div>
        <w:div w:id="1184124879">
          <w:marLeft w:val="0"/>
          <w:marRight w:val="0"/>
          <w:marTop w:val="0"/>
          <w:marBottom w:val="0"/>
          <w:divBdr>
            <w:top w:val="none" w:sz="0" w:space="0" w:color="auto"/>
            <w:left w:val="none" w:sz="0" w:space="0" w:color="auto"/>
            <w:bottom w:val="none" w:sz="0" w:space="0" w:color="auto"/>
            <w:right w:val="none" w:sz="0" w:space="0" w:color="auto"/>
          </w:divBdr>
        </w:div>
        <w:div w:id="1780103383">
          <w:marLeft w:val="0"/>
          <w:marRight w:val="0"/>
          <w:marTop w:val="0"/>
          <w:marBottom w:val="0"/>
          <w:divBdr>
            <w:top w:val="none" w:sz="0" w:space="0" w:color="auto"/>
            <w:left w:val="none" w:sz="0" w:space="0" w:color="auto"/>
            <w:bottom w:val="none" w:sz="0" w:space="0" w:color="auto"/>
            <w:right w:val="none" w:sz="0" w:space="0" w:color="auto"/>
          </w:divBdr>
        </w:div>
      </w:divsChild>
    </w:div>
    <w:div w:id="1120415789">
      <w:bodyDiv w:val="1"/>
      <w:marLeft w:val="0"/>
      <w:marRight w:val="0"/>
      <w:marTop w:val="0"/>
      <w:marBottom w:val="0"/>
      <w:divBdr>
        <w:top w:val="none" w:sz="0" w:space="0" w:color="auto"/>
        <w:left w:val="none" w:sz="0" w:space="0" w:color="auto"/>
        <w:bottom w:val="none" w:sz="0" w:space="0" w:color="auto"/>
        <w:right w:val="none" w:sz="0" w:space="0" w:color="auto"/>
      </w:divBdr>
    </w:div>
    <w:div w:id="1178737198">
      <w:bodyDiv w:val="1"/>
      <w:marLeft w:val="0"/>
      <w:marRight w:val="0"/>
      <w:marTop w:val="0"/>
      <w:marBottom w:val="0"/>
      <w:divBdr>
        <w:top w:val="none" w:sz="0" w:space="0" w:color="auto"/>
        <w:left w:val="none" w:sz="0" w:space="0" w:color="auto"/>
        <w:bottom w:val="none" w:sz="0" w:space="0" w:color="auto"/>
        <w:right w:val="none" w:sz="0" w:space="0" w:color="auto"/>
      </w:divBdr>
      <w:divsChild>
        <w:div w:id="229196281">
          <w:marLeft w:val="0"/>
          <w:marRight w:val="0"/>
          <w:marTop w:val="0"/>
          <w:marBottom w:val="0"/>
          <w:divBdr>
            <w:top w:val="none" w:sz="0" w:space="0" w:color="auto"/>
            <w:left w:val="none" w:sz="0" w:space="0" w:color="auto"/>
            <w:bottom w:val="none" w:sz="0" w:space="0" w:color="auto"/>
            <w:right w:val="none" w:sz="0" w:space="0" w:color="auto"/>
          </w:divBdr>
        </w:div>
        <w:div w:id="259410210">
          <w:marLeft w:val="0"/>
          <w:marRight w:val="0"/>
          <w:marTop w:val="0"/>
          <w:marBottom w:val="0"/>
          <w:divBdr>
            <w:top w:val="none" w:sz="0" w:space="0" w:color="auto"/>
            <w:left w:val="none" w:sz="0" w:space="0" w:color="auto"/>
            <w:bottom w:val="none" w:sz="0" w:space="0" w:color="auto"/>
            <w:right w:val="none" w:sz="0" w:space="0" w:color="auto"/>
          </w:divBdr>
        </w:div>
        <w:div w:id="396325605">
          <w:marLeft w:val="0"/>
          <w:marRight w:val="0"/>
          <w:marTop w:val="0"/>
          <w:marBottom w:val="0"/>
          <w:divBdr>
            <w:top w:val="none" w:sz="0" w:space="0" w:color="auto"/>
            <w:left w:val="none" w:sz="0" w:space="0" w:color="auto"/>
            <w:bottom w:val="none" w:sz="0" w:space="0" w:color="auto"/>
            <w:right w:val="none" w:sz="0" w:space="0" w:color="auto"/>
          </w:divBdr>
        </w:div>
        <w:div w:id="1659335821">
          <w:marLeft w:val="0"/>
          <w:marRight w:val="0"/>
          <w:marTop w:val="0"/>
          <w:marBottom w:val="0"/>
          <w:divBdr>
            <w:top w:val="none" w:sz="0" w:space="0" w:color="auto"/>
            <w:left w:val="none" w:sz="0" w:space="0" w:color="auto"/>
            <w:bottom w:val="none" w:sz="0" w:space="0" w:color="auto"/>
            <w:right w:val="none" w:sz="0" w:space="0" w:color="auto"/>
          </w:divBdr>
        </w:div>
        <w:div w:id="1873493913">
          <w:marLeft w:val="0"/>
          <w:marRight w:val="0"/>
          <w:marTop w:val="0"/>
          <w:marBottom w:val="0"/>
          <w:divBdr>
            <w:top w:val="none" w:sz="0" w:space="0" w:color="auto"/>
            <w:left w:val="none" w:sz="0" w:space="0" w:color="auto"/>
            <w:bottom w:val="none" w:sz="0" w:space="0" w:color="auto"/>
            <w:right w:val="none" w:sz="0" w:space="0" w:color="auto"/>
          </w:divBdr>
        </w:div>
        <w:div w:id="1966427598">
          <w:marLeft w:val="0"/>
          <w:marRight w:val="0"/>
          <w:marTop w:val="0"/>
          <w:marBottom w:val="0"/>
          <w:divBdr>
            <w:top w:val="none" w:sz="0" w:space="0" w:color="auto"/>
            <w:left w:val="none" w:sz="0" w:space="0" w:color="auto"/>
            <w:bottom w:val="none" w:sz="0" w:space="0" w:color="auto"/>
            <w:right w:val="none" w:sz="0" w:space="0" w:color="auto"/>
          </w:divBdr>
        </w:div>
        <w:div w:id="2074817787">
          <w:marLeft w:val="0"/>
          <w:marRight w:val="0"/>
          <w:marTop w:val="0"/>
          <w:marBottom w:val="0"/>
          <w:divBdr>
            <w:top w:val="none" w:sz="0" w:space="0" w:color="auto"/>
            <w:left w:val="none" w:sz="0" w:space="0" w:color="auto"/>
            <w:bottom w:val="none" w:sz="0" w:space="0" w:color="auto"/>
            <w:right w:val="none" w:sz="0" w:space="0" w:color="auto"/>
          </w:divBdr>
        </w:div>
      </w:divsChild>
    </w:div>
    <w:div w:id="1252081143">
      <w:bodyDiv w:val="1"/>
      <w:marLeft w:val="0"/>
      <w:marRight w:val="0"/>
      <w:marTop w:val="0"/>
      <w:marBottom w:val="0"/>
      <w:divBdr>
        <w:top w:val="none" w:sz="0" w:space="0" w:color="auto"/>
        <w:left w:val="none" w:sz="0" w:space="0" w:color="auto"/>
        <w:bottom w:val="none" w:sz="0" w:space="0" w:color="auto"/>
        <w:right w:val="none" w:sz="0" w:space="0" w:color="auto"/>
      </w:divBdr>
    </w:div>
    <w:div w:id="1392146047">
      <w:bodyDiv w:val="1"/>
      <w:marLeft w:val="0"/>
      <w:marRight w:val="0"/>
      <w:marTop w:val="0"/>
      <w:marBottom w:val="0"/>
      <w:divBdr>
        <w:top w:val="none" w:sz="0" w:space="0" w:color="auto"/>
        <w:left w:val="none" w:sz="0" w:space="0" w:color="auto"/>
        <w:bottom w:val="none" w:sz="0" w:space="0" w:color="auto"/>
        <w:right w:val="none" w:sz="0" w:space="0" w:color="auto"/>
      </w:divBdr>
      <w:divsChild>
        <w:div w:id="265164654">
          <w:marLeft w:val="0"/>
          <w:marRight w:val="0"/>
          <w:marTop w:val="0"/>
          <w:marBottom w:val="0"/>
          <w:divBdr>
            <w:top w:val="none" w:sz="0" w:space="0" w:color="auto"/>
            <w:left w:val="none" w:sz="0" w:space="0" w:color="auto"/>
            <w:bottom w:val="none" w:sz="0" w:space="0" w:color="auto"/>
            <w:right w:val="none" w:sz="0" w:space="0" w:color="auto"/>
          </w:divBdr>
        </w:div>
        <w:div w:id="1565415007">
          <w:marLeft w:val="0"/>
          <w:marRight w:val="0"/>
          <w:marTop w:val="0"/>
          <w:marBottom w:val="0"/>
          <w:divBdr>
            <w:top w:val="none" w:sz="0" w:space="0" w:color="auto"/>
            <w:left w:val="none" w:sz="0" w:space="0" w:color="auto"/>
            <w:bottom w:val="none" w:sz="0" w:space="0" w:color="auto"/>
            <w:right w:val="none" w:sz="0" w:space="0" w:color="auto"/>
          </w:divBdr>
          <w:divsChild>
            <w:div w:id="546450341">
              <w:marLeft w:val="0"/>
              <w:marRight w:val="0"/>
              <w:marTop w:val="0"/>
              <w:marBottom w:val="0"/>
              <w:divBdr>
                <w:top w:val="none" w:sz="0" w:space="0" w:color="auto"/>
                <w:left w:val="none" w:sz="0" w:space="0" w:color="auto"/>
                <w:bottom w:val="none" w:sz="0" w:space="0" w:color="auto"/>
                <w:right w:val="none" w:sz="0" w:space="0" w:color="auto"/>
              </w:divBdr>
              <w:divsChild>
                <w:div w:id="291442533">
                  <w:marLeft w:val="0"/>
                  <w:marRight w:val="0"/>
                  <w:marTop w:val="0"/>
                  <w:marBottom w:val="0"/>
                  <w:divBdr>
                    <w:top w:val="none" w:sz="0" w:space="0" w:color="auto"/>
                    <w:left w:val="none" w:sz="0" w:space="0" w:color="auto"/>
                    <w:bottom w:val="none" w:sz="0" w:space="0" w:color="auto"/>
                    <w:right w:val="none" w:sz="0" w:space="0" w:color="auto"/>
                  </w:divBdr>
                  <w:divsChild>
                    <w:div w:id="233320937">
                      <w:marLeft w:val="0"/>
                      <w:marRight w:val="0"/>
                      <w:marTop w:val="0"/>
                      <w:marBottom w:val="0"/>
                      <w:divBdr>
                        <w:top w:val="none" w:sz="0" w:space="0" w:color="auto"/>
                        <w:left w:val="none" w:sz="0" w:space="0" w:color="auto"/>
                        <w:bottom w:val="none" w:sz="0" w:space="0" w:color="auto"/>
                        <w:right w:val="none" w:sz="0" w:space="0" w:color="auto"/>
                      </w:divBdr>
                    </w:div>
                    <w:div w:id="414982469">
                      <w:marLeft w:val="0"/>
                      <w:marRight w:val="0"/>
                      <w:marTop w:val="0"/>
                      <w:marBottom w:val="0"/>
                      <w:divBdr>
                        <w:top w:val="none" w:sz="0" w:space="0" w:color="auto"/>
                        <w:left w:val="none" w:sz="0" w:space="0" w:color="auto"/>
                        <w:bottom w:val="none" w:sz="0" w:space="0" w:color="auto"/>
                        <w:right w:val="none" w:sz="0" w:space="0" w:color="auto"/>
                      </w:divBdr>
                    </w:div>
                    <w:div w:id="470948656">
                      <w:marLeft w:val="0"/>
                      <w:marRight w:val="0"/>
                      <w:marTop w:val="0"/>
                      <w:marBottom w:val="0"/>
                      <w:divBdr>
                        <w:top w:val="none" w:sz="0" w:space="0" w:color="auto"/>
                        <w:left w:val="none" w:sz="0" w:space="0" w:color="auto"/>
                        <w:bottom w:val="none" w:sz="0" w:space="0" w:color="auto"/>
                        <w:right w:val="none" w:sz="0" w:space="0" w:color="auto"/>
                      </w:divBdr>
                    </w:div>
                    <w:div w:id="472869222">
                      <w:marLeft w:val="0"/>
                      <w:marRight w:val="0"/>
                      <w:marTop w:val="0"/>
                      <w:marBottom w:val="0"/>
                      <w:divBdr>
                        <w:top w:val="none" w:sz="0" w:space="0" w:color="auto"/>
                        <w:left w:val="none" w:sz="0" w:space="0" w:color="auto"/>
                        <w:bottom w:val="none" w:sz="0" w:space="0" w:color="auto"/>
                        <w:right w:val="none" w:sz="0" w:space="0" w:color="auto"/>
                      </w:divBdr>
                    </w:div>
                    <w:div w:id="1288050482">
                      <w:marLeft w:val="0"/>
                      <w:marRight w:val="0"/>
                      <w:marTop w:val="0"/>
                      <w:marBottom w:val="0"/>
                      <w:divBdr>
                        <w:top w:val="none" w:sz="0" w:space="0" w:color="auto"/>
                        <w:left w:val="none" w:sz="0" w:space="0" w:color="auto"/>
                        <w:bottom w:val="none" w:sz="0" w:space="0" w:color="auto"/>
                        <w:right w:val="none" w:sz="0" w:space="0" w:color="auto"/>
                      </w:divBdr>
                    </w:div>
                    <w:div w:id="14798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18718">
      <w:bodyDiv w:val="1"/>
      <w:marLeft w:val="0"/>
      <w:marRight w:val="0"/>
      <w:marTop w:val="0"/>
      <w:marBottom w:val="0"/>
      <w:divBdr>
        <w:top w:val="none" w:sz="0" w:space="0" w:color="auto"/>
        <w:left w:val="none" w:sz="0" w:space="0" w:color="auto"/>
        <w:bottom w:val="none" w:sz="0" w:space="0" w:color="auto"/>
        <w:right w:val="none" w:sz="0" w:space="0" w:color="auto"/>
      </w:divBdr>
      <w:divsChild>
        <w:div w:id="41753617">
          <w:marLeft w:val="0"/>
          <w:marRight w:val="0"/>
          <w:marTop w:val="0"/>
          <w:marBottom w:val="0"/>
          <w:divBdr>
            <w:top w:val="none" w:sz="0" w:space="0" w:color="auto"/>
            <w:left w:val="none" w:sz="0" w:space="0" w:color="auto"/>
            <w:bottom w:val="none" w:sz="0" w:space="0" w:color="auto"/>
            <w:right w:val="none" w:sz="0" w:space="0" w:color="auto"/>
          </w:divBdr>
        </w:div>
        <w:div w:id="277110084">
          <w:marLeft w:val="0"/>
          <w:marRight w:val="0"/>
          <w:marTop w:val="0"/>
          <w:marBottom w:val="0"/>
          <w:divBdr>
            <w:top w:val="none" w:sz="0" w:space="0" w:color="auto"/>
            <w:left w:val="none" w:sz="0" w:space="0" w:color="auto"/>
            <w:bottom w:val="none" w:sz="0" w:space="0" w:color="auto"/>
            <w:right w:val="none" w:sz="0" w:space="0" w:color="auto"/>
          </w:divBdr>
          <w:divsChild>
            <w:div w:id="47388661">
              <w:marLeft w:val="0"/>
              <w:marRight w:val="0"/>
              <w:marTop w:val="0"/>
              <w:marBottom w:val="0"/>
              <w:divBdr>
                <w:top w:val="none" w:sz="0" w:space="0" w:color="auto"/>
                <w:left w:val="none" w:sz="0" w:space="0" w:color="auto"/>
                <w:bottom w:val="none" w:sz="0" w:space="0" w:color="auto"/>
                <w:right w:val="none" w:sz="0" w:space="0" w:color="auto"/>
              </w:divBdr>
            </w:div>
            <w:div w:id="185825458">
              <w:marLeft w:val="0"/>
              <w:marRight w:val="0"/>
              <w:marTop w:val="0"/>
              <w:marBottom w:val="0"/>
              <w:divBdr>
                <w:top w:val="none" w:sz="0" w:space="0" w:color="auto"/>
                <w:left w:val="none" w:sz="0" w:space="0" w:color="auto"/>
                <w:bottom w:val="none" w:sz="0" w:space="0" w:color="auto"/>
                <w:right w:val="none" w:sz="0" w:space="0" w:color="auto"/>
              </w:divBdr>
            </w:div>
            <w:div w:id="746994689">
              <w:marLeft w:val="0"/>
              <w:marRight w:val="0"/>
              <w:marTop w:val="0"/>
              <w:marBottom w:val="0"/>
              <w:divBdr>
                <w:top w:val="none" w:sz="0" w:space="0" w:color="auto"/>
                <w:left w:val="none" w:sz="0" w:space="0" w:color="auto"/>
                <w:bottom w:val="none" w:sz="0" w:space="0" w:color="auto"/>
                <w:right w:val="none" w:sz="0" w:space="0" w:color="auto"/>
              </w:divBdr>
            </w:div>
          </w:divsChild>
        </w:div>
        <w:div w:id="569535105">
          <w:marLeft w:val="0"/>
          <w:marRight w:val="0"/>
          <w:marTop w:val="0"/>
          <w:marBottom w:val="0"/>
          <w:divBdr>
            <w:top w:val="none" w:sz="0" w:space="0" w:color="auto"/>
            <w:left w:val="none" w:sz="0" w:space="0" w:color="auto"/>
            <w:bottom w:val="none" w:sz="0" w:space="0" w:color="auto"/>
            <w:right w:val="none" w:sz="0" w:space="0" w:color="auto"/>
          </w:divBdr>
        </w:div>
        <w:div w:id="585383822">
          <w:marLeft w:val="0"/>
          <w:marRight w:val="0"/>
          <w:marTop w:val="0"/>
          <w:marBottom w:val="0"/>
          <w:divBdr>
            <w:top w:val="none" w:sz="0" w:space="0" w:color="auto"/>
            <w:left w:val="none" w:sz="0" w:space="0" w:color="auto"/>
            <w:bottom w:val="none" w:sz="0" w:space="0" w:color="auto"/>
            <w:right w:val="none" w:sz="0" w:space="0" w:color="auto"/>
          </w:divBdr>
        </w:div>
        <w:div w:id="796871657">
          <w:marLeft w:val="0"/>
          <w:marRight w:val="0"/>
          <w:marTop w:val="0"/>
          <w:marBottom w:val="0"/>
          <w:divBdr>
            <w:top w:val="none" w:sz="0" w:space="0" w:color="auto"/>
            <w:left w:val="none" w:sz="0" w:space="0" w:color="auto"/>
            <w:bottom w:val="none" w:sz="0" w:space="0" w:color="auto"/>
            <w:right w:val="none" w:sz="0" w:space="0" w:color="auto"/>
          </w:divBdr>
          <w:divsChild>
            <w:div w:id="1660385725">
              <w:marLeft w:val="0"/>
              <w:marRight w:val="0"/>
              <w:marTop w:val="0"/>
              <w:marBottom w:val="0"/>
              <w:divBdr>
                <w:top w:val="none" w:sz="0" w:space="0" w:color="auto"/>
                <w:left w:val="none" w:sz="0" w:space="0" w:color="auto"/>
                <w:bottom w:val="none" w:sz="0" w:space="0" w:color="auto"/>
                <w:right w:val="none" w:sz="0" w:space="0" w:color="auto"/>
              </w:divBdr>
            </w:div>
            <w:div w:id="1847091842">
              <w:marLeft w:val="0"/>
              <w:marRight w:val="0"/>
              <w:marTop w:val="0"/>
              <w:marBottom w:val="0"/>
              <w:divBdr>
                <w:top w:val="none" w:sz="0" w:space="0" w:color="auto"/>
                <w:left w:val="none" w:sz="0" w:space="0" w:color="auto"/>
                <w:bottom w:val="none" w:sz="0" w:space="0" w:color="auto"/>
                <w:right w:val="none" w:sz="0" w:space="0" w:color="auto"/>
              </w:divBdr>
            </w:div>
          </w:divsChild>
        </w:div>
        <w:div w:id="807867659">
          <w:marLeft w:val="0"/>
          <w:marRight w:val="0"/>
          <w:marTop w:val="0"/>
          <w:marBottom w:val="0"/>
          <w:divBdr>
            <w:top w:val="none" w:sz="0" w:space="0" w:color="auto"/>
            <w:left w:val="none" w:sz="0" w:space="0" w:color="auto"/>
            <w:bottom w:val="none" w:sz="0" w:space="0" w:color="auto"/>
            <w:right w:val="none" w:sz="0" w:space="0" w:color="auto"/>
          </w:divBdr>
          <w:divsChild>
            <w:div w:id="218252225">
              <w:marLeft w:val="0"/>
              <w:marRight w:val="0"/>
              <w:marTop w:val="0"/>
              <w:marBottom w:val="0"/>
              <w:divBdr>
                <w:top w:val="none" w:sz="0" w:space="0" w:color="auto"/>
                <w:left w:val="none" w:sz="0" w:space="0" w:color="auto"/>
                <w:bottom w:val="none" w:sz="0" w:space="0" w:color="auto"/>
                <w:right w:val="none" w:sz="0" w:space="0" w:color="auto"/>
              </w:divBdr>
            </w:div>
            <w:div w:id="220361037">
              <w:marLeft w:val="0"/>
              <w:marRight w:val="0"/>
              <w:marTop w:val="0"/>
              <w:marBottom w:val="0"/>
              <w:divBdr>
                <w:top w:val="none" w:sz="0" w:space="0" w:color="auto"/>
                <w:left w:val="none" w:sz="0" w:space="0" w:color="auto"/>
                <w:bottom w:val="none" w:sz="0" w:space="0" w:color="auto"/>
                <w:right w:val="none" w:sz="0" w:space="0" w:color="auto"/>
              </w:divBdr>
            </w:div>
            <w:div w:id="768505880">
              <w:marLeft w:val="0"/>
              <w:marRight w:val="0"/>
              <w:marTop w:val="0"/>
              <w:marBottom w:val="0"/>
              <w:divBdr>
                <w:top w:val="none" w:sz="0" w:space="0" w:color="auto"/>
                <w:left w:val="none" w:sz="0" w:space="0" w:color="auto"/>
                <w:bottom w:val="none" w:sz="0" w:space="0" w:color="auto"/>
                <w:right w:val="none" w:sz="0" w:space="0" w:color="auto"/>
              </w:divBdr>
            </w:div>
            <w:div w:id="1760757819">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sChild>
        </w:div>
        <w:div w:id="1037584783">
          <w:marLeft w:val="0"/>
          <w:marRight w:val="0"/>
          <w:marTop w:val="0"/>
          <w:marBottom w:val="0"/>
          <w:divBdr>
            <w:top w:val="none" w:sz="0" w:space="0" w:color="auto"/>
            <w:left w:val="none" w:sz="0" w:space="0" w:color="auto"/>
            <w:bottom w:val="none" w:sz="0" w:space="0" w:color="auto"/>
            <w:right w:val="none" w:sz="0" w:space="0" w:color="auto"/>
          </w:divBdr>
        </w:div>
        <w:div w:id="1096286696">
          <w:marLeft w:val="0"/>
          <w:marRight w:val="0"/>
          <w:marTop w:val="0"/>
          <w:marBottom w:val="0"/>
          <w:divBdr>
            <w:top w:val="none" w:sz="0" w:space="0" w:color="auto"/>
            <w:left w:val="none" w:sz="0" w:space="0" w:color="auto"/>
            <w:bottom w:val="none" w:sz="0" w:space="0" w:color="auto"/>
            <w:right w:val="none" w:sz="0" w:space="0" w:color="auto"/>
          </w:divBdr>
          <w:divsChild>
            <w:div w:id="1195076527">
              <w:marLeft w:val="0"/>
              <w:marRight w:val="0"/>
              <w:marTop w:val="0"/>
              <w:marBottom w:val="0"/>
              <w:divBdr>
                <w:top w:val="none" w:sz="0" w:space="0" w:color="auto"/>
                <w:left w:val="none" w:sz="0" w:space="0" w:color="auto"/>
                <w:bottom w:val="none" w:sz="0" w:space="0" w:color="auto"/>
                <w:right w:val="none" w:sz="0" w:space="0" w:color="auto"/>
              </w:divBdr>
            </w:div>
            <w:div w:id="1323509501">
              <w:marLeft w:val="0"/>
              <w:marRight w:val="0"/>
              <w:marTop w:val="0"/>
              <w:marBottom w:val="0"/>
              <w:divBdr>
                <w:top w:val="none" w:sz="0" w:space="0" w:color="auto"/>
                <w:left w:val="none" w:sz="0" w:space="0" w:color="auto"/>
                <w:bottom w:val="none" w:sz="0" w:space="0" w:color="auto"/>
                <w:right w:val="none" w:sz="0" w:space="0" w:color="auto"/>
              </w:divBdr>
            </w:div>
            <w:div w:id="1657300810">
              <w:marLeft w:val="0"/>
              <w:marRight w:val="0"/>
              <w:marTop w:val="0"/>
              <w:marBottom w:val="0"/>
              <w:divBdr>
                <w:top w:val="none" w:sz="0" w:space="0" w:color="auto"/>
                <w:left w:val="none" w:sz="0" w:space="0" w:color="auto"/>
                <w:bottom w:val="none" w:sz="0" w:space="0" w:color="auto"/>
                <w:right w:val="none" w:sz="0" w:space="0" w:color="auto"/>
              </w:divBdr>
            </w:div>
          </w:divsChild>
        </w:div>
        <w:div w:id="1128738907">
          <w:marLeft w:val="0"/>
          <w:marRight w:val="0"/>
          <w:marTop w:val="0"/>
          <w:marBottom w:val="0"/>
          <w:divBdr>
            <w:top w:val="none" w:sz="0" w:space="0" w:color="auto"/>
            <w:left w:val="none" w:sz="0" w:space="0" w:color="auto"/>
            <w:bottom w:val="none" w:sz="0" w:space="0" w:color="auto"/>
            <w:right w:val="none" w:sz="0" w:space="0" w:color="auto"/>
          </w:divBdr>
          <w:divsChild>
            <w:div w:id="214894925">
              <w:marLeft w:val="0"/>
              <w:marRight w:val="0"/>
              <w:marTop w:val="0"/>
              <w:marBottom w:val="0"/>
              <w:divBdr>
                <w:top w:val="none" w:sz="0" w:space="0" w:color="auto"/>
                <w:left w:val="none" w:sz="0" w:space="0" w:color="auto"/>
                <w:bottom w:val="none" w:sz="0" w:space="0" w:color="auto"/>
                <w:right w:val="none" w:sz="0" w:space="0" w:color="auto"/>
              </w:divBdr>
            </w:div>
            <w:div w:id="229922509">
              <w:marLeft w:val="0"/>
              <w:marRight w:val="0"/>
              <w:marTop w:val="0"/>
              <w:marBottom w:val="0"/>
              <w:divBdr>
                <w:top w:val="none" w:sz="0" w:space="0" w:color="auto"/>
                <w:left w:val="none" w:sz="0" w:space="0" w:color="auto"/>
                <w:bottom w:val="none" w:sz="0" w:space="0" w:color="auto"/>
                <w:right w:val="none" w:sz="0" w:space="0" w:color="auto"/>
              </w:divBdr>
            </w:div>
            <w:div w:id="1483084992">
              <w:marLeft w:val="0"/>
              <w:marRight w:val="0"/>
              <w:marTop w:val="0"/>
              <w:marBottom w:val="0"/>
              <w:divBdr>
                <w:top w:val="none" w:sz="0" w:space="0" w:color="auto"/>
                <w:left w:val="none" w:sz="0" w:space="0" w:color="auto"/>
                <w:bottom w:val="none" w:sz="0" w:space="0" w:color="auto"/>
                <w:right w:val="none" w:sz="0" w:space="0" w:color="auto"/>
              </w:divBdr>
            </w:div>
            <w:div w:id="2124113569">
              <w:marLeft w:val="0"/>
              <w:marRight w:val="0"/>
              <w:marTop w:val="0"/>
              <w:marBottom w:val="0"/>
              <w:divBdr>
                <w:top w:val="none" w:sz="0" w:space="0" w:color="auto"/>
                <w:left w:val="none" w:sz="0" w:space="0" w:color="auto"/>
                <w:bottom w:val="none" w:sz="0" w:space="0" w:color="auto"/>
                <w:right w:val="none" w:sz="0" w:space="0" w:color="auto"/>
              </w:divBdr>
            </w:div>
          </w:divsChild>
        </w:div>
        <w:div w:id="1129516339">
          <w:marLeft w:val="0"/>
          <w:marRight w:val="0"/>
          <w:marTop w:val="0"/>
          <w:marBottom w:val="0"/>
          <w:divBdr>
            <w:top w:val="none" w:sz="0" w:space="0" w:color="auto"/>
            <w:left w:val="none" w:sz="0" w:space="0" w:color="auto"/>
            <w:bottom w:val="none" w:sz="0" w:space="0" w:color="auto"/>
            <w:right w:val="none" w:sz="0" w:space="0" w:color="auto"/>
          </w:divBdr>
        </w:div>
        <w:div w:id="1519275395">
          <w:marLeft w:val="0"/>
          <w:marRight w:val="0"/>
          <w:marTop w:val="0"/>
          <w:marBottom w:val="0"/>
          <w:divBdr>
            <w:top w:val="none" w:sz="0" w:space="0" w:color="auto"/>
            <w:left w:val="none" w:sz="0" w:space="0" w:color="auto"/>
            <w:bottom w:val="none" w:sz="0" w:space="0" w:color="auto"/>
            <w:right w:val="none" w:sz="0" w:space="0" w:color="auto"/>
          </w:divBdr>
          <w:divsChild>
            <w:div w:id="1298029914">
              <w:marLeft w:val="-75"/>
              <w:marRight w:val="0"/>
              <w:marTop w:val="30"/>
              <w:marBottom w:val="30"/>
              <w:divBdr>
                <w:top w:val="none" w:sz="0" w:space="0" w:color="auto"/>
                <w:left w:val="none" w:sz="0" w:space="0" w:color="auto"/>
                <w:bottom w:val="none" w:sz="0" w:space="0" w:color="auto"/>
                <w:right w:val="none" w:sz="0" w:space="0" w:color="auto"/>
              </w:divBdr>
              <w:divsChild>
                <w:div w:id="127823642">
                  <w:marLeft w:val="0"/>
                  <w:marRight w:val="0"/>
                  <w:marTop w:val="0"/>
                  <w:marBottom w:val="0"/>
                  <w:divBdr>
                    <w:top w:val="none" w:sz="0" w:space="0" w:color="auto"/>
                    <w:left w:val="none" w:sz="0" w:space="0" w:color="auto"/>
                    <w:bottom w:val="none" w:sz="0" w:space="0" w:color="auto"/>
                    <w:right w:val="none" w:sz="0" w:space="0" w:color="auto"/>
                  </w:divBdr>
                  <w:divsChild>
                    <w:div w:id="2028209526">
                      <w:marLeft w:val="0"/>
                      <w:marRight w:val="0"/>
                      <w:marTop w:val="0"/>
                      <w:marBottom w:val="0"/>
                      <w:divBdr>
                        <w:top w:val="none" w:sz="0" w:space="0" w:color="auto"/>
                        <w:left w:val="none" w:sz="0" w:space="0" w:color="auto"/>
                        <w:bottom w:val="none" w:sz="0" w:space="0" w:color="auto"/>
                        <w:right w:val="none" w:sz="0" w:space="0" w:color="auto"/>
                      </w:divBdr>
                    </w:div>
                  </w:divsChild>
                </w:div>
                <w:div w:id="229079182">
                  <w:marLeft w:val="0"/>
                  <w:marRight w:val="0"/>
                  <w:marTop w:val="0"/>
                  <w:marBottom w:val="0"/>
                  <w:divBdr>
                    <w:top w:val="none" w:sz="0" w:space="0" w:color="auto"/>
                    <w:left w:val="none" w:sz="0" w:space="0" w:color="auto"/>
                    <w:bottom w:val="none" w:sz="0" w:space="0" w:color="auto"/>
                    <w:right w:val="none" w:sz="0" w:space="0" w:color="auto"/>
                  </w:divBdr>
                  <w:divsChild>
                    <w:div w:id="3822321">
                      <w:marLeft w:val="0"/>
                      <w:marRight w:val="0"/>
                      <w:marTop w:val="0"/>
                      <w:marBottom w:val="0"/>
                      <w:divBdr>
                        <w:top w:val="none" w:sz="0" w:space="0" w:color="auto"/>
                        <w:left w:val="none" w:sz="0" w:space="0" w:color="auto"/>
                        <w:bottom w:val="none" w:sz="0" w:space="0" w:color="auto"/>
                        <w:right w:val="none" w:sz="0" w:space="0" w:color="auto"/>
                      </w:divBdr>
                    </w:div>
                  </w:divsChild>
                </w:div>
                <w:div w:id="344094922">
                  <w:marLeft w:val="0"/>
                  <w:marRight w:val="0"/>
                  <w:marTop w:val="0"/>
                  <w:marBottom w:val="0"/>
                  <w:divBdr>
                    <w:top w:val="none" w:sz="0" w:space="0" w:color="auto"/>
                    <w:left w:val="none" w:sz="0" w:space="0" w:color="auto"/>
                    <w:bottom w:val="none" w:sz="0" w:space="0" w:color="auto"/>
                    <w:right w:val="none" w:sz="0" w:space="0" w:color="auto"/>
                  </w:divBdr>
                  <w:divsChild>
                    <w:div w:id="554048948">
                      <w:marLeft w:val="0"/>
                      <w:marRight w:val="0"/>
                      <w:marTop w:val="0"/>
                      <w:marBottom w:val="0"/>
                      <w:divBdr>
                        <w:top w:val="none" w:sz="0" w:space="0" w:color="auto"/>
                        <w:left w:val="none" w:sz="0" w:space="0" w:color="auto"/>
                        <w:bottom w:val="none" w:sz="0" w:space="0" w:color="auto"/>
                        <w:right w:val="none" w:sz="0" w:space="0" w:color="auto"/>
                      </w:divBdr>
                    </w:div>
                  </w:divsChild>
                </w:div>
                <w:div w:id="455216645">
                  <w:marLeft w:val="0"/>
                  <w:marRight w:val="0"/>
                  <w:marTop w:val="0"/>
                  <w:marBottom w:val="0"/>
                  <w:divBdr>
                    <w:top w:val="none" w:sz="0" w:space="0" w:color="auto"/>
                    <w:left w:val="none" w:sz="0" w:space="0" w:color="auto"/>
                    <w:bottom w:val="none" w:sz="0" w:space="0" w:color="auto"/>
                    <w:right w:val="none" w:sz="0" w:space="0" w:color="auto"/>
                  </w:divBdr>
                  <w:divsChild>
                    <w:div w:id="348218302">
                      <w:marLeft w:val="0"/>
                      <w:marRight w:val="0"/>
                      <w:marTop w:val="0"/>
                      <w:marBottom w:val="0"/>
                      <w:divBdr>
                        <w:top w:val="none" w:sz="0" w:space="0" w:color="auto"/>
                        <w:left w:val="none" w:sz="0" w:space="0" w:color="auto"/>
                        <w:bottom w:val="none" w:sz="0" w:space="0" w:color="auto"/>
                        <w:right w:val="none" w:sz="0" w:space="0" w:color="auto"/>
                      </w:divBdr>
                    </w:div>
                  </w:divsChild>
                </w:div>
                <w:div w:id="621035105">
                  <w:marLeft w:val="0"/>
                  <w:marRight w:val="0"/>
                  <w:marTop w:val="0"/>
                  <w:marBottom w:val="0"/>
                  <w:divBdr>
                    <w:top w:val="none" w:sz="0" w:space="0" w:color="auto"/>
                    <w:left w:val="none" w:sz="0" w:space="0" w:color="auto"/>
                    <w:bottom w:val="none" w:sz="0" w:space="0" w:color="auto"/>
                    <w:right w:val="none" w:sz="0" w:space="0" w:color="auto"/>
                  </w:divBdr>
                  <w:divsChild>
                    <w:div w:id="1344742206">
                      <w:marLeft w:val="0"/>
                      <w:marRight w:val="0"/>
                      <w:marTop w:val="0"/>
                      <w:marBottom w:val="0"/>
                      <w:divBdr>
                        <w:top w:val="none" w:sz="0" w:space="0" w:color="auto"/>
                        <w:left w:val="none" w:sz="0" w:space="0" w:color="auto"/>
                        <w:bottom w:val="none" w:sz="0" w:space="0" w:color="auto"/>
                        <w:right w:val="none" w:sz="0" w:space="0" w:color="auto"/>
                      </w:divBdr>
                    </w:div>
                  </w:divsChild>
                </w:div>
                <w:div w:id="726299909">
                  <w:marLeft w:val="0"/>
                  <w:marRight w:val="0"/>
                  <w:marTop w:val="0"/>
                  <w:marBottom w:val="0"/>
                  <w:divBdr>
                    <w:top w:val="none" w:sz="0" w:space="0" w:color="auto"/>
                    <w:left w:val="none" w:sz="0" w:space="0" w:color="auto"/>
                    <w:bottom w:val="none" w:sz="0" w:space="0" w:color="auto"/>
                    <w:right w:val="none" w:sz="0" w:space="0" w:color="auto"/>
                  </w:divBdr>
                  <w:divsChild>
                    <w:div w:id="791675441">
                      <w:marLeft w:val="0"/>
                      <w:marRight w:val="0"/>
                      <w:marTop w:val="0"/>
                      <w:marBottom w:val="0"/>
                      <w:divBdr>
                        <w:top w:val="none" w:sz="0" w:space="0" w:color="auto"/>
                        <w:left w:val="none" w:sz="0" w:space="0" w:color="auto"/>
                        <w:bottom w:val="none" w:sz="0" w:space="0" w:color="auto"/>
                        <w:right w:val="none" w:sz="0" w:space="0" w:color="auto"/>
                      </w:divBdr>
                    </w:div>
                    <w:div w:id="1704554895">
                      <w:marLeft w:val="0"/>
                      <w:marRight w:val="0"/>
                      <w:marTop w:val="0"/>
                      <w:marBottom w:val="0"/>
                      <w:divBdr>
                        <w:top w:val="none" w:sz="0" w:space="0" w:color="auto"/>
                        <w:left w:val="none" w:sz="0" w:space="0" w:color="auto"/>
                        <w:bottom w:val="none" w:sz="0" w:space="0" w:color="auto"/>
                        <w:right w:val="none" w:sz="0" w:space="0" w:color="auto"/>
                      </w:divBdr>
                    </w:div>
                  </w:divsChild>
                </w:div>
                <w:div w:id="769930549">
                  <w:marLeft w:val="0"/>
                  <w:marRight w:val="0"/>
                  <w:marTop w:val="0"/>
                  <w:marBottom w:val="0"/>
                  <w:divBdr>
                    <w:top w:val="none" w:sz="0" w:space="0" w:color="auto"/>
                    <w:left w:val="none" w:sz="0" w:space="0" w:color="auto"/>
                    <w:bottom w:val="none" w:sz="0" w:space="0" w:color="auto"/>
                    <w:right w:val="none" w:sz="0" w:space="0" w:color="auto"/>
                  </w:divBdr>
                  <w:divsChild>
                    <w:div w:id="142283231">
                      <w:marLeft w:val="0"/>
                      <w:marRight w:val="0"/>
                      <w:marTop w:val="0"/>
                      <w:marBottom w:val="0"/>
                      <w:divBdr>
                        <w:top w:val="none" w:sz="0" w:space="0" w:color="auto"/>
                        <w:left w:val="none" w:sz="0" w:space="0" w:color="auto"/>
                        <w:bottom w:val="none" w:sz="0" w:space="0" w:color="auto"/>
                        <w:right w:val="none" w:sz="0" w:space="0" w:color="auto"/>
                      </w:divBdr>
                    </w:div>
                  </w:divsChild>
                </w:div>
                <w:div w:id="849218243">
                  <w:marLeft w:val="0"/>
                  <w:marRight w:val="0"/>
                  <w:marTop w:val="0"/>
                  <w:marBottom w:val="0"/>
                  <w:divBdr>
                    <w:top w:val="none" w:sz="0" w:space="0" w:color="auto"/>
                    <w:left w:val="none" w:sz="0" w:space="0" w:color="auto"/>
                    <w:bottom w:val="none" w:sz="0" w:space="0" w:color="auto"/>
                    <w:right w:val="none" w:sz="0" w:space="0" w:color="auto"/>
                  </w:divBdr>
                  <w:divsChild>
                    <w:div w:id="1396196848">
                      <w:marLeft w:val="0"/>
                      <w:marRight w:val="0"/>
                      <w:marTop w:val="0"/>
                      <w:marBottom w:val="0"/>
                      <w:divBdr>
                        <w:top w:val="none" w:sz="0" w:space="0" w:color="auto"/>
                        <w:left w:val="none" w:sz="0" w:space="0" w:color="auto"/>
                        <w:bottom w:val="none" w:sz="0" w:space="0" w:color="auto"/>
                        <w:right w:val="none" w:sz="0" w:space="0" w:color="auto"/>
                      </w:divBdr>
                    </w:div>
                  </w:divsChild>
                </w:div>
                <w:div w:id="860629181">
                  <w:marLeft w:val="0"/>
                  <w:marRight w:val="0"/>
                  <w:marTop w:val="0"/>
                  <w:marBottom w:val="0"/>
                  <w:divBdr>
                    <w:top w:val="none" w:sz="0" w:space="0" w:color="auto"/>
                    <w:left w:val="none" w:sz="0" w:space="0" w:color="auto"/>
                    <w:bottom w:val="none" w:sz="0" w:space="0" w:color="auto"/>
                    <w:right w:val="none" w:sz="0" w:space="0" w:color="auto"/>
                  </w:divBdr>
                  <w:divsChild>
                    <w:div w:id="958603247">
                      <w:marLeft w:val="0"/>
                      <w:marRight w:val="0"/>
                      <w:marTop w:val="0"/>
                      <w:marBottom w:val="0"/>
                      <w:divBdr>
                        <w:top w:val="none" w:sz="0" w:space="0" w:color="auto"/>
                        <w:left w:val="none" w:sz="0" w:space="0" w:color="auto"/>
                        <w:bottom w:val="none" w:sz="0" w:space="0" w:color="auto"/>
                        <w:right w:val="none" w:sz="0" w:space="0" w:color="auto"/>
                      </w:divBdr>
                    </w:div>
                  </w:divsChild>
                </w:div>
                <w:div w:id="888035124">
                  <w:marLeft w:val="0"/>
                  <w:marRight w:val="0"/>
                  <w:marTop w:val="0"/>
                  <w:marBottom w:val="0"/>
                  <w:divBdr>
                    <w:top w:val="none" w:sz="0" w:space="0" w:color="auto"/>
                    <w:left w:val="none" w:sz="0" w:space="0" w:color="auto"/>
                    <w:bottom w:val="none" w:sz="0" w:space="0" w:color="auto"/>
                    <w:right w:val="none" w:sz="0" w:space="0" w:color="auto"/>
                  </w:divBdr>
                  <w:divsChild>
                    <w:div w:id="635834187">
                      <w:marLeft w:val="0"/>
                      <w:marRight w:val="0"/>
                      <w:marTop w:val="0"/>
                      <w:marBottom w:val="0"/>
                      <w:divBdr>
                        <w:top w:val="none" w:sz="0" w:space="0" w:color="auto"/>
                        <w:left w:val="none" w:sz="0" w:space="0" w:color="auto"/>
                        <w:bottom w:val="none" w:sz="0" w:space="0" w:color="auto"/>
                        <w:right w:val="none" w:sz="0" w:space="0" w:color="auto"/>
                      </w:divBdr>
                    </w:div>
                  </w:divsChild>
                </w:div>
                <w:div w:id="895434610">
                  <w:marLeft w:val="0"/>
                  <w:marRight w:val="0"/>
                  <w:marTop w:val="0"/>
                  <w:marBottom w:val="0"/>
                  <w:divBdr>
                    <w:top w:val="none" w:sz="0" w:space="0" w:color="auto"/>
                    <w:left w:val="none" w:sz="0" w:space="0" w:color="auto"/>
                    <w:bottom w:val="none" w:sz="0" w:space="0" w:color="auto"/>
                    <w:right w:val="none" w:sz="0" w:space="0" w:color="auto"/>
                  </w:divBdr>
                  <w:divsChild>
                    <w:div w:id="624428687">
                      <w:marLeft w:val="0"/>
                      <w:marRight w:val="0"/>
                      <w:marTop w:val="0"/>
                      <w:marBottom w:val="0"/>
                      <w:divBdr>
                        <w:top w:val="none" w:sz="0" w:space="0" w:color="auto"/>
                        <w:left w:val="none" w:sz="0" w:space="0" w:color="auto"/>
                        <w:bottom w:val="none" w:sz="0" w:space="0" w:color="auto"/>
                        <w:right w:val="none" w:sz="0" w:space="0" w:color="auto"/>
                      </w:divBdr>
                    </w:div>
                  </w:divsChild>
                </w:div>
                <w:div w:id="1003976344">
                  <w:marLeft w:val="0"/>
                  <w:marRight w:val="0"/>
                  <w:marTop w:val="0"/>
                  <w:marBottom w:val="0"/>
                  <w:divBdr>
                    <w:top w:val="none" w:sz="0" w:space="0" w:color="auto"/>
                    <w:left w:val="none" w:sz="0" w:space="0" w:color="auto"/>
                    <w:bottom w:val="none" w:sz="0" w:space="0" w:color="auto"/>
                    <w:right w:val="none" w:sz="0" w:space="0" w:color="auto"/>
                  </w:divBdr>
                  <w:divsChild>
                    <w:div w:id="957024595">
                      <w:marLeft w:val="0"/>
                      <w:marRight w:val="0"/>
                      <w:marTop w:val="0"/>
                      <w:marBottom w:val="0"/>
                      <w:divBdr>
                        <w:top w:val="none" w:sz="0" w:space="0" w:color="auto"/>
                        <w:left w:val="none" w:sz="0" w:space="0" w:color="auto"/>
                        <w:bottom w:val="none" w:sz="0" w:space="0" w:color="auto"/>
                        <w:right w:val="none" w:sz="0" w:space="0" w:color="auto"/>
                      </w:divBdr>
                    </w:div>
                  </w:divsChild>
                </w:div>
                <w:div w:id="1014841737">
                  <w:marLeft w:val="0"/>
                  <w:marRight w:val="0"/>
                  <w:marTop w:val="0"/>
                  <w:marBottom w:val="0"/>
                  <w:divBdr>
                    <w:top w:val="none" w:sz="0" w:space="0" w:color="auto"/>
                    <w:left w:val="none" w:sz="0" w:space="0" w:color="auto"/>
                    <w:bottom w:val="none" w:sz="0" w:space="0" w:color="auto"/>
                    <w:right w:val="none" w:sz="0" w:space="0" w:color="auto"/>
                  </w:divBdr>
                  <w:divsChild>
                    <w:div w:id="683557931">
                      <w:marLeft w:val="0"/>
                      <w:marRight w:val="0"/>
                      <w:marTop w:val="0"/>
                      <w:marBottom w:val="0"/>
                      <w:divBdr>
                        <w:top w:val="none" w:sz="0" w:space="0" w:color="auto"/>
                        <w:left w:val="none" w:sz="0" w:space="0" w:color="auto"/>
                        <w:bottom w:val="none" w:sz="0" w:space="0" w:color="auto"/>
                        <w:right w:val="none" w:sz="0" w:space="0" w:color="auto"/>
                      </w:divBdr>
                    </w:div>
                  </w:divsChild>
                </w:div>
                <w:div w:id="1041711186">
                  <w:marLeft w:val="0"/>
                  <w:marRight w:val="0"/>
                  <w:marTop w:val="0"/>
                  <w:marBottom w:val="0"/>
                  <w:divBdr>
                    <w:top w:val="none" w:sz="0" w:space="0" w:color="auto"/>
                    <w:left w:val="none" w:sz="0" w:space="0" w:color="auto"/>
                    <w:bottom w:val="none" w:sz="0" w:space="0" w:color="auto"/>
                    <w:right w:val="none" w:sz="0" w:space="0" w:color="auto"/>
                  </w:divBdr>
                  <w:divsChild>
                    <w:div w:id="1908612553">
                      <w:marLeft w:val="0"/>
                      <w:marRight w:val="0"/>
                      <w:marTop w:val="0"/>
                      <w:marBottom w:val="0"/>
                      <w:divBdr>
                        <w:top w:val="none" w:sz="0" w:space="0" w:color="auto"/>
                        <w:left w:val="none" w:sz="0" w:space="0" w:color="auto"/>
                        <w:bottom w:val="none" w:sz="0" w:space="0" w:color="auto"/>
                        <w:right w:val="none" w:sz="0" w:space="0" w:color="auto"/>
                      </w:divBdr>
                    </w:div>
                  </w:divsChild>
                </w:div>
                <w:div w:id="1083457859">
                  <w:marLeft w:val="0"/>
                  <w:marRight w:val="0"/>
                  <w:marTop w:val="0"/>
                  <w:marBottom w:val="0"/>
                  <w:divBdr>
                    <w:top w:val="none" w:sz="0" w:space="0" w:color="auto"/>
                    <w:left w:val="none" w:sz="0" w:space="0" w:color="auto"/>
                    <w:bottom w:val="none" w:sz="0" w:space="0" w:color="auto"/>
                    <w:right w:val="none" w:sz="0" w:space="0" w:color="auto"/>
                  </w:divBdr>
                  <w:divsChild>
                    <w:div w:id="1203443081">
                      <w:marLeft w:val="0"/>
                      <w:marRight w:val="0"/>
                      <w:marTop w:val="0"/>
                      <w:marBottom w:val="0"/>
                      <w:divBdr>
                        <w:top w:val="none" w:sz="0" w:space="0" w:color="auto"/>
                        <w:left w:val="none" w:sz="0" w:space="0" w:color="auto"/>
                        <w:bottom w:val="none" w:sz="0" w:space="0" w:color="auto"/>
                        <w:right w:val="none" w:sz="0" w:space="0" w:color="auto"/>
                      </w:divBdr>
                    </w:div>
                  </w:divsChild>
                </w:div>
                <w:div w:id="1269967196">
                  <w:marLeft w:val="0"/>
                  <w:marRight w:val="0"/>
                  <w:marTop w:val="0"/>
                  <w:marBottom w:val="0"/>
                  <w:divBdr>
                    <w:top w:val="none" w:sz="0" w:space="0" w:color="auto"/>
                    <w:left w:val="none" w:sz="0" w:space="0" w:color="auto"/>
                    <w:bottom w:val="none" w:sz="0" w:space="0" w:color="auto"/>
                    <w:right w:val="none" w:sz="0" w:space="0" w:color="auto"/>
                  </w:divBdr>
                  <w:divsChild>
                    <w:div w:id="1672416589">
                      <w:marLeft w:val="0"/>
                      <w:marRight w:val="0"/>
                      <w:marTop w:val="0"/>
                      <w:marBottom w:val="0"/>
                      <w:divBdr>
                        <w:top w:val="none" w:sz="0" w:space="0" w:color="auto"/>
                        <w:left w:val="none" w:sz="0" w:space="0" w:color="auto"/>
                        <w:bottom w:val="none" w:sz="0" w:space="0" w:color="auto"/>
                        <w:right w:val="none" w:sz="0" w:space="0" w:color="auto"/>
                      </w:divBdr>
                    </w:div>
                  </w:divsChild>
                </w:div>
                <w:div w:id="1279798690">
                  <w:marLeft w:val="0"/>
                  <w:marRight w:val="0"/>
                  <w:marTop w:val="0"/>
                  <w:marBottom w:val="0"/>
                  <w:divBdr>
                    <w:top w:val="none" w:sz="0" w:space="0" w:color="auto"/>
                    <w:left w:val="none" w:sz="0" w:space="0" w:color="auto"/>
                    <w:bottom w:val="none" w:sz="0" w:space="0" w:color="auto"/>
                    <w:right w:val="none" w:sz="0" w:space="0" w:color="auto"/>
                  </w:divBdr>
                  <w:divsChild>
                    <w:div w:id="1541699781">
                      <w:marLeft w:val="0"/>
                      <w:marRight w:val="0"/>
                      <w:marTop w:val="0"/>
                      <w:marBottom w:val="0"/>
                      <w:divBdr>
                        <w:top w:val="none" w:sz="0" w:space="0" w:color="auto"/>
                        <w:left w:val="none" w:sz="0" w:space="0" w:color="auto"/>
                        <w:bottom w:val="none" w:sz="0" w:space="0" w:color="auto"/>
                        <w:right w:val="none" w:sz="0" w:space="0" w:color="auto"/>
                      </w:divBdr>
                    </w:div>
                  </w:divsChild>
                </w:div>
                <w:div w:id="1412122191">
                  <w:marLeft w:val="0"/>
                  <w:marRight w:val="0"/>
                  <w:marTop w:val="0"/>
                  <w:marBottom w:val="0"/>
                  <w:divBdr>
                    <w:top w:val="none" w:sz="0" w:space="0" w:color="auto"/>
                    <w:left w:val="none" w:sz="0" w:space="0" w:color="auto"/>
                    <w:bottom w:val="none" w:sz="0" w:space="0" w:color="auto"/>
                    <w:right w:val="none" w:sz="0" w:space="0" w:color="auto"/>
                  </w:divBdr>
                  <w:divsChild>
                    <w:div w:id="1265458194">
                      <w:marLeft w:val="0"/>
                      <w:marRight w:val="0"/>
                      <w:marTop w:val="0"/>
                      <w:marBottom w:val="0"/>
                      <w:divBdr>
                        <w:top w:val="none" w:sz="0" w:space="0" w:color="auto"/>
                        <w:left w:val="none" w:sz="0" w:space="0" w:color="auto"/>
                        <w:bottom w:val="none" w:sz="0" w:space="0" w:color="auto"/>
                        <w:right w:val="none" w:sz="0" w:space="0" w:color="auto"/>
                      </w:divBdr>
                    </w:div>
                  </w:divsChild>
                </w:div>
                <w:div w:id="1434129862">
                  <w:marLeft w:val="0"/>
                  <w:marRight w:val="0"/>
                  <w:marTop w:val="0"/>
                  <w:marBottom w:val="0"/>
                  <w:divBdr>
                    <w:top w:val="none" w:sz="0" w:space="0" w:color="auto"/>
                    <w:left w:val="none" w:sz="0" w:space="0" w:color="auto"/>
                    <w:bottom w:val="none" w:sz="0" w:space="0" w:color="auto"/>
                    <w:right w:val="none" w:sz="0" w:space="0" w:color="auto"/>
                  </w:divBdr>
                  <w:divsChild>
                    <w:div w:id="1049111023">
                      <w:marLeft w:val="0"/>
                      <w:marRight w:val="0"/>
                      <w:marTop w:val="0"/>
                      <w:marBottom w:val="0"/>
                      <w:divBdr>
                        <w:top w:val="none" w:sz="0" w:space="0" w:color="auto"/>
                        <w:left w:val="none" w:sz="0" w:space="0" w:color="auto"/>
                        <w:bottom w:val="none" w:sz="0" w:space="0" w:color="auto"/>
                        <w:right w:val="none" w:sz="0" w:space="0" w:color="auto"/>
                      </w:divBdr>
                    </w:div>
                  </w:divsChild>
                </w:div>
                <w:div w:id="1441802997">
                  <w:marLeft w:val="0"/>
                  <w:marRight w:val="0"/>
                  <w:marTop w:val="0"/>
                  <w:marBottom w:val="0"/>
                  <w:divBdr>
                    <w:top w:val="none" w:sz="0" w:space="0" w:color="auto"/>
                    <w:left w:val="none" w:sz="0" w:space="0" w:color="auto"/>
                    <w:bottom w:val="none" w:sz="0" w:space="0" w:color="auto"/>
                    <w:right w:val="none" w:sz="0" w:space="0" w:color="auto"/>
                  </w:divBdr>
                  <w:divsChild>
                    <w:div w:id="838425495">
                      <w:marLeft w:val="0"/>
                      <w:marRight w:val="0"/>
                      <w:marTop w:val="0"/>
                      <w:marBottom w:val="0"/>
                      <w:divBdr>
                        <w:top w:val="none" w:sz="0" w:space="0" w:color="auto"/>
                        <w:left w:val="none" w:sz="0" w:space="0" w:color="auto"/>
                        <w:bottom w:val="none" w:sz="0" w:space="0" w:color="auto"/>
                        <w:right w:val="none" w:sz="0" w:space="0" w:color="auto"/>
                      </w:divBdr>
                    </w:div>
                  </w:divsChild>
                </w:div>
                <w:div w:id="1443959510">
                  <w:marLeft w:val="0"/>
                  <w:marRight w:val="0"/>
                  <w:marTop w:val="0"/>
                  <w:marBottom w:val="0"/>
                  <w:divBdr>
                    <w:top w:val="none" w:sz="0" w:space="0" w:color="auto"/>
                    <w:left w:val="none" w:sz="0" w:space="0" w:color="auto"/>
                    <w:bottom w:val="none" w:sz="0" w:space="0" w:color="auto"/>
                    <w:right w:val="none" w:sz="0" w:space="0" w:color="auto"/>
                  </w:divBdr>
                  <w:divsChild>
                    <w:div w:id="1475412010">
                      <w:marLeft w:val="0"/>
                      <w:marRight w:val="0"/>
                      <w:marTop w:val="0"/>
                      <w:marBottom w:val="0"/>
                      <w:divBdr>
                        <w:top w:val="none" w:sz="0" w:space="0" w:color="auto"/>
                        <w:left w:val="none" w:sz="0" w:space="0" w:color="auto"/>
                        <w:bottom w:val="none" w:sz="0" w:space="0" w:color="auto"/>
                        <w:right w:val="none" w:sz="0" w:space="0" w:color="auto"/>
                      </w:divBdr>
                    </w:div>
                  </w:divsChild>
                </w:div>
                <w:div w:id="1464343896">
                  <w:marLeft w:val="0"/>
                  <w:marRight w:val="0"/>
                  <w:marTop w:val="0"/>
                  <w:marBottom w:val="0"/>
                  <w:divBdr>
                    <w:top w:val="none" w:sz="0" w:space="0" w:color="auto"/>
                    <w:left w:val="none" w:sz="0" w:space="0" w:color="auto"/>
                    <w:bottom w:val="none" w:sz="0" w:space="0" w:color="auto"/>
                    <w:right w:val="none" w:sz="0" w:space="0" w:color="auto"/>
                  </w:divBdr>
                  <w:divsChild>
                    <w:div w:id="1408572036">
                      <w:marLeft w:val="0"/>
                      <w:marRight w:val="0"/>
                      <w:marTop w:val="0"/>
                      <w:marBottom w:val="0"/>
                      <w:divBdr>
                        <w:top w:val="none" w:sz="0" w:space="0" w:color="auto"/>
                        <w:left w:val="none" w:sz="0" w:space="0" w:color="auto"/>
                        <w:bottom w:val="none" w:sz="0" w:space="0" w:color="auto"/>
                        <w:right w:val="none" w:sz="0" w:space="0" w:color="auto"/>
                      </w:divBdr>
                    </w:div>
                  </w:divsChild>
                </w:div>
                <w:div w:id="1739745114">
                  <w:marLeft w:val="0"/>
                  <w:marRight w:val="0"/>
                  <w:marTop w:val="0"/>
                  <w:marBottom w:val="0"/>
                  <w:divBdr>
                    <w:top w:val="none" w:sz="0" w:space="0" w:color="auto"/>
                    <w:left w:val="none" w:sz="0" w:space="0" w:color="auto"/>
                    <w:bottom w:val="none" w:sz="0" w:space="0" w:color="auto"/>
                    <w:right w:val="none" w:sz="0" w:space="0" w:color="auto"/>
                  </w:divBdr>
                  <w:divsChild>
                    <w:div w:id="1890847621">
                      <w:marLeft w:val="0"/>
                      <w:marRight w:val="0"/>
                      <w:marTop w:val="0"/>
                      <w:marBottom w:val="0"/>
                      <w:divBdr>
                        <w:top w:val="none" w:sz="0" w:space="0" w:color="auto"/>
                        <w:left w:val="none" w:sz="0" w:space="0" w:color="auto"/>
                        <w:bottom w:val="none" w:sz="0" w:space="0" w:color="auto"/>
                        <w:right w:val="none" w:sz="0" w:space="0" w:color="auto"/>
                      </w:divBdr>
                    </w:div>
                  </w:divsChild>
                </w:div>
                <w:div w:id="1765029479">
                  <w:marLeft w:val="0"/>
                  <w:marRight w:val="0"/>
                  <w:marTop w:val="0"/>
                  <w:marBottom w:val="0"/>
                  <w:divBdr>
                    <w:top w:val="none" w:sz="0" w:space="0" w:color="auto"/>
                    <w:left w:val="none" w:sz="0" w:space="0" w:color="auto"/>
                    <w:bottom w:val="none" w:sz="0" w:space="0" w:color="auto"/>
                    <w:right w:val="none" w:sz="0" w:space="0" w:color="auto"/>
                  </w:divBdr>
                  <w:divsChild>
                    <w:div w:id="770013312">
                      <w:marLeft w:val="0"/>
                      <w:marRight w:val="0"/>
                      <w:marTop w:val="0"/>
                      <w:marBottom w:val="0"/>
                      <w:divBdr>
                        <w:top w:val="none" w:sz="0" w:space="0" w:color="auto"/>
                        <w:left w:val="none" w:sz="0" w:space="0" w:color="auto"/>
                        <w:bottom w:val="none" w:sz="0" w:space="0" w:color="auto"/>
                        <w:right w:val="none" w:sz="0" w:space="0" w:color="auto"/>
                      </w:divBdr>
                    </w:div>
                  </w:divsChild>
                </w:div>
                <w:div w:id="1840534302">
                  <w:marLeft w:val="0"/>
                  <w:marRight w:val="0"/>
                  <w:marTop w:val="0"/>
                  <w:marBottom w:val="0"/>
                  <w:divBdr>
                    <w:top w:val="none" w:sz="0" w:space="0" w:color="auto"/>
                    <w:left w:val="none" w:sz="0" w:space="0" w:color="auto"/>
                    <w:bottom w:val="none" w:sz="0" w:space="0" w:color="auto"/>
                    <w:right w:val="none" w:sz="0" w:space="0" w:color="auto"/>
                  </w:divBdr>
                  <w:divsChild>
                    <w:div w:id="414547402">
                      <w:marLeft w:val="0"/>
                      <w:marRight w:val="0"/>
                      <w:marTop w:val="0"/>
                      <w:marBottom w:val="0"/>
                      <w:divBdr>
                        <w:top w:val="none" w:sz="0" w:space="0" w:color="auto"/>
                        <w:left w:val="none" w:sz="0" w:space="0" w:color="auto"/>
                        <w:bottom w:val="none" w:sz="0" w:space="0" w:color="auto"/>
                        <w:right w:val="none" w:sz="0" w:space="0" w:color="auto"/>
                      </w:divBdr>
                    </w:div>
                  </w:divsChild>
                </w:div>
                <w:div w:id="2105489674">
                  <w:marLeft w:val="0"/>
                  <w:marRight w:val="0"/>
                  <w:marTop w:val="0"/>
                  <w:marBottom w:val="0"/>
                  <w:divBdr>
                    <w:top w:val="none" w:sz="0" w:space="0" w:color="auto"/>
                    <w:left w:val="none" w:sz="0" w:space="0" w:color="auto"/>
                    <w:bottom w:val="none" w:sz="0" w:space="0" w:color="auto"/>
                    <w:right w:val="none" w:sz="0" w:space="0" w:color="auto"/>
                  </w:divBdr>
                  <w:divsChild>
                    <w:div w:id="34952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48">
          <w:marLeft w:val="0"/>
          <w:marRight w:val="0"/>
          <w:marTop w:val="0"/>
          <w:marBottom w:val="0"/>
          <w:divBdr>
            <w:top w:val="none" w:sz="0" w:space="0" w:color="auto"/>
            <w:left w:val="none" w:sz="0" w:space="0" w:color="auto"/>
            <w:bottom w:val="none" w:sz="0" w:space="0" w:color="auto"/>
            <w:right w:val="none" w:sz="0" w:space="0" w:color="auto"/>
          </w:divBdr>
          <w:divsChild>
            <w:div w:id="288560442">
              <w:marLeft w:val="0"/>
              <w:marRight w:val="0"/>
              <w:marTop w:val="0"/>
              <w:marBottom w:val="0"/>
              <w:divBdr>
                <w:top w:val="none" w:sz="0" w:space="0" w:color="auto"/>
                <w:left w:val="none" w:sz="0" w:space="0" w:color="auto"/>
                <w:bottom w:val="none" w:sz="0" w:space="0" w:color="auto"/>
                <w:right w:val="none" w:sz="0" w:space="0" w:color="auto"/>
              </w:divBdr>
            </w:div>
            <w:div w:id="823737653">
              <w:marLeft w:val="0"/>
              <w:marRight w:val="0"/>
              <w:marTop w:val="0"/>
              <w:marBottom w:val="0"/>
              <w:divBdr>
                <w:top w:val="none" w:sz="0" w:space="0" w:color="auto"/>
                <w:left w:val="none" w:sz="0" w:space="0" w:color="auto"/>
                <w:bottom w:val="none" w:sz="0" w:space="0" w:color="auto"/>
                <w:right w:val="none" w:sz="0" w:space="0" w:color="auto"/>
              </w:divBdr>
            </w:div>
          </w:divsChild>
        </w:div>
        <w:div w:id="1789617765">
          <w:marLeft w:val="0"/>
          <w:marRight w:val="0"/>
          <w:marTop w:val="0"/>
          <w:marBottom w:val="0"/>
          <w:divBdr>
            <w:top w:val="none" w:sz="0" w:space="0" w:color="auto"/>
            <w:left w:val="none" w:sz="0" w:space="0" w:color="auto"/>
            <w:bottom w:val="none" w:sz="0" w:space="0" w:color="auto"/>
            <w:right w:val="none" w:sz="0" w:space="0" w:color="auto"/>
          </w:divBdr>
          <w:divsChild>
            <w:div w:id="300304464">
              <w:marLeft w:val="0"/>
              <w:marRight w:val="0"/>
              <w:marTop w:val="0"/>
              <w:marBottom w:val="0"/>
              <w:divBdr>
                <w:top w:val="none" w:sz="0" w:space="0" w:color="auto"/>
                <w:left w:val="none" w:sz="0" w:space="0" w:color="auto"/>
                <w:bottom w:val="none" w:sz="0" w:space="0" w:color="auto"/>
                <w:right w:val="none" w:sz="0" w:space="0" w:color="auto"/>
              </w:divBdr>
            </w:div>
            <w:div w:id="12489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4468">
      <w:bodyDiv w:val="1"/>
      <w:marLeft w:val="0"/>
      <w:marRight w:val="0"/>
      <w:marTop w:val="0"/>
      <w:marBottom w:val="0"/>
      <w:divBdr>
        <w:top w:val="none" w:sz="0" w:space="0" w:color="auto"/>
        <w:left w:val="none" w:sz="0" w:space="0" w:color="auto"/>
        <w:bottom w:val="none" w:sz="0" w:space="0" w:color="auto"/>
        <w:right w:val="none" w:sz="0" w:space="0" w:color="auto"/>
      </w:divBdr>
      <w:divsChild>
        <w:div w:id="1591783">
          <w:marLeft w:val="0"/>
          <w:marRight w:val="0"/>
          <w:marTop w:val="0"/>
          <w:marBottom w:val="0"/>
          <w:divBdr>
            <w:top w:val="none" w:sz="0" w:space="0" w:color="auto"/>
            <w:left w:val="none" w:sz="0" w:space="0" w:color="auto"/>
            <w:bottom w:val="none" w:sz="0" w:space="0" w:color="auto"/>
            <w:right w:val="none" w:sz="0" w:space="0" w:color="auto"/>
          </w:divBdr>
        </w:div>
        <w:div w:id="279721670">
          <w:marLeft w:val="0"/>
          <w:marRight w:val="0"/>
          <w:marTop w:val="0"/>
          <w:marBottom w:val="0"/>
          <w:divBdr>
            <w:top w:val="none" w:sz="0" w:space="0" w:color="auto"/>
            <w:left w:val="none" w:sz="0" w:space="0" w:color="auto"/>
            <w:bottom w:val="none" w:sz="0" w:space="0" w:color="auto"/>
            <w:right w:val="none" w:sz="0" w:space="0" w:color="auto"/>
          </w:divBdr>
        </w:div>
        <w:div w:id="1320381499">
          <w:marLeft w:val="0"/>
          <w:marRight w:val="0"/>
          <w:marTop w:val="0"/>
          <w:marBottom w:val="0"/>
          <w:divBdr>
            <w:top w:val="none" w:sz="0" w:space="0" w:color="auto"/>
            <w:left w:val="none" w:sz="0" w:space="0" w:color="auto"/>
            <w:bottom w:val="none" w:sz="0" w:space="0" w:color="auto"/>
            <w:right w:val="none" w:sz="0" w:space="0" w:color="auto"/>
          </w:divBdr>
        </w:div>
        <w:div w:id="1599631180">
          <w:marLeft w:val="0"/>
          <w:marRight w:val="0"/>
          <w:marTop w:val="0"/>
          <w:marBottom w:val="0"/>
          <w:divBdr>
            <w:top w:val="none" w:sz="0" w:space="0" w:color="auto"/>
            <w:left w:val="none" w:sz="0" w:space="0" w:color="auto"/>
            <w:bottom w:val="none" w:sz="0" w:space="0" w:color="auto"/>
            <w:right w:val="none" w:sz="0" w:space="0" w:color="auto"/>
          </w:divBdr>
        </w:div>
      </w:divsChild>
    </w:div>
    <w:div w:id="1674333166">
      <w:bodyDiv w:val="1"/>
      <w:marLeft w:val="0"/>
      <w:marRight w:val="0"/>
      <w:marTop w:val="0"/>
      <w:marBottom w:val="0"/>
      <w:divBdr>
        <w:top w:val="none" w:sz="0" w:space="0" w:color="auto"/>
        <w:left w:val="none" w:sz="0" w:space="0" w:color="auto"/>
        <w:bottom w:val="none" w:sz="0" w:space="0" w:color="auto"/>
        <w:right w:val="none" w:sz="0" w:space="0" w:color="auto"/>
      </w:divBdr>
    </w:div>
    <w:div w:id="1754080819">
      <w:bodyDiv w:val="1"/>
      <w:marLeft w:val="0"/>
      <w:marRight w:val="0"/>
      <w:marTop w:val="0"/>
      <w:marBottom w:val="0"/>
      <w:divBdr>
        <w:top w:val="none" w:sz="0" w:space="0" w:color="auto"/>
        <w:left w:val="none" w:sz="0" w:space="0" w:color="auto"/>
        <w:bottom w:val="none" w:sz="0" w:space="0" w:color="auto"/>
        <w:right w:val="none" w:sz="0" w:space="0" w:color="auto"/>
      </w:divBdr>
      <w:divsChild>
        <w:div w:id="1203126789">
          <w:marLeft w:val="0"/>
          <w:marRight w:val="0"/>
          <w:marTop w:val="0"/>
          <w:marBottom w:val="0"/>
          <w:divBdr>
            <w:top w:val="none" w:sz="0" w:space="0" w:color="auto"/>
            <w:left w:val="none" w:sz="0" w:space="0" w:color="auto"/>
            <w:bottom w:val="none" w:sz="0" w:space="0" w:color="auto"/>
            <w:right w:val="none" w:sz="0" w:space="0" w:color="auto"/>
          </w:divBdr>
        </w:div>
        <w:div w:id="1512456161">
          <w:marLeft w:val="0"/>
          <w:marRight w:val="0"/>
          <w:marTop w:val="0"/>
          <w:marBottom w:val="0"/>
          <w:divBdr>
            <w:top w:val="none" w:sz="0" w:space="0" w:color="auto"/>
            <w:left w:val="none" w:sz="0" w:space="0" w:color="auto"/>
            <w:bottom w:val="none" w:sz="0" w:space="0" w:color="auto"/>
            <w:right w:val="none" w:sz="0" w:space="0" w:color="auto"/>
          </w:divBdr>
        </w:div>
        <w:div w:id="1853882420">
          <w:marLeft w:val="0"/>
          <w:marRight w:val="0"/>
          <w:marTop w:val="0"/>
          <w:marBottom w:val="0"/>
          <w:divBdr>
            <w:top w:val="none" w:sz="0" w:space="0" w:color="auto"/>
            <w:left w:val="none" w:sz="0" w:space="0" w:color="auto"/>
            <w:bottom w:val="none" w:sz="0" w:space="0" w:color="auto"/>
            <w:right w:val="none" w:sz="0" w:space="0" w:color="auto"/>
          </w:divBdr>
          <w:divsChild>
            <w:div w:id="10374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76052">
      <w:bodyDiv w:val="1"/>
      <w:marLeft w:val="0"/>
      <w:marRight w:val="0"/>
      <w:marTop w:val="0"/>
      <w:marBottom w:val="0"/>
      <w:divBdr>
        <w:top w:val="none" w:sz="0" w:space="0" w:color="auto"/>
        <w:left w:val="none" w:sz="0" w:space="0" w:color="auto"/>
        <w:bottom w:val="none" w:sz="0" w:space="0" w:color="auto"/>
        <w:right w:val="none" w:sz="0" w:space="0" w:color="auto"/>
      </w:divBdr>
      <w:divsChild>
        <w:div w:id="206067318">
          <w:marLeft w:val="0"/>
          <w:marRight w:val="0"/>
          <w:marTop w:val="0"/>
          <w:marBottom w:val="0"/>
          <w:divBdr>
            <w:top w:val="none" w:sz="0" w:space="0" w:color="auto"/>
            <w:left w:val="none" w:sz="0" w:space="0" w:color="auto"/>
            <w:bottom w:val="none" w:sz="0" w:space="0" w:color="auto"/>
            <w:right w:val="none" w:sz="0" w:space="0" w:color="auto"/>
          </w:divBdr>
        </w:div>
        <w:div w:id="1405058863">
          <w:marLeft w:val="0"/>
          <w:marRight w:val="0"/>
          <w:marTop w:val="0"/>
          <w:marBottom w:val="0"/>
          <w:divBdr>
            <w:top w:val="none" w:sz="0" w:space="0" w:color="auto"/>
            <w:left w:val="none" w:sz="0" w:space="0" w:color="auto"/>
            <w:bottom w:val="none" w:sz="0" w:space="0" w:color="auto"/>
            <w:right w:val="none" w:sz="0" w:space="0" w:color="auto"/>
          </w:divBdr>
        </w:div>
        <w:div w:id="1664967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IARProject@health.gov.au" TargetMode="External"/><Relationship Id="rId18" Type="http://schemas.openxmlformats.org/officeDocument/2006/relationships/header" Target="header1.xml"/><Relationship Id="rId26" Type="http://schemas.openxmlformats.org/officeDocument/2006/relationships/hyperlink" Target="https://aifs.gov.au/cfca/publications/mandatory-reporting-child-abuse-and-neglec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pyright@health.gov.au" TargetMode="External"/><Relationship Id="rId17" Type="http://schemas.openxmlformats.org/officeDocument/2006/relationships/hyperlink" Target="https://iar-dst.online/" TargetMode="External"/><Relationship Id="rId25" Type="http://schemas.openxmlformats.org/officeDocument/2006/relationships/hyperlink" Target="https://nedc.com.au/eating-disorders/" TargetMode="External"/><Relationship Id="rId2" Type="http://schemas.openxmlformats.org/officeDocument/2006/relationships/customXml" Target="../customXml/item2.xml"/><Relationship Id="rId16" Type="http://schemas.openxmlformats.org/officeDocument/2006/relationships/hyperlink" Target="https://iar-dst.online/"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resources/publications/primary-health-networks-phn-primary-mental-health-care-guidance-stepped-care?language=en" TargetMode="External"/><Relationship Id="rId23" Type="http://schemas.openxmlformats.org/officeDocument/2006/relationships/footer" Target="footer3.xml"/><Relationship Id="rId28" Type="http://schemas.openxmlformats.org/officeDocument/2006/relationships/hyperlink" Target="mailto:MH.IARProject@Health.gov.au"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ar-dst.online/" TargetMode="External"/><Relationship Id="rId22" Type="http://schemas.openxmlformats.org/officeDocument/2006/relationships/header" Target="header3.xml"/><Relationship Id="rId27" Type="http://schemas.openxmlformats.org/officeDocument/2006/relationships/hyperlink" Target="https://iar-dst.online/" TargetMode="External"/><Relationship Id="rId30"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doa\OneDrive%20-%20Department%20of%20Health\Desktop\IAR%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75329f5-73f8-4a38-ab06-54fe117963b7" xsi:nil="true"/>
    <Comments xmlns="b1e57025-44ae-4a7b-92cb-8348bd933f64" xsi:nil="true"/>
    <lcf76f155ced4ddcb4097134ff3c332f xmlns="b1e57025-44ae-4a7b-92cb-8348bd933f64">
      <Terms xmlns="http://schemas.microsoft.com/office/infopath/2007/PartnerControls"/>
    </lcf76f155ced4ddcb4097134ff3c332f>
    <Comment xmlns="b1e57025-44ae-4a7b-92cb-8348bd933f64" xsi:nil="true"/>
    <SharedWithUsers xmlns="275329f5-73f8-4a38-ab06-54fe117963b7">
      <UserInfo>
        <DisplayName>BENTLEY, Lisa</DisplayName>
        <AccountId>164</AccountId>
        <AccountType/>
      </UserInfo>
    </SharedWithUsers>
    <Updates xmlns="b1e57025-44ae-4a7b-92cb-8348bd933f64" xsi:nil="true"/>
    <Status xmlns="b1e57025-44ae-4a7b-92cb-8348bd933f64" xsi:nil="true"/>
    <Resourcetype xmlns="b1e57025-44ae-4a7b-92cb-8348bd933f64" xsi:nil="true"/>
  </documentManagement>
</p:properties>
</file>

<file path=customXml/itemProps1.xml><?xml version="1.0" encoding="utf-8"?>
<ds:datastoreItem xmlns:ds="http://schemas.openxmlformats.org/officeDocument/2006/customXml" ds:itemID="{25A13E1F-BCBE-46E2-9F23-59F7E142F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2DB8D-D7E5-4957-AA42-B2AD4A3BC10F}">
  <ds:schemaRefs>
    <ds:schemaRef ds:uri="http://schemas.openxmlformats.org/officeDocument/2006/bibliography"/>
  </ds:schemaRefs>
</ds:datastoreItem>
</file>

<file path=customXml/itemProps3.xml><?xml version="1.0" encoding="utf-8"?>
<ds:datastoreItem xmlns:ds="http://schemas.openxmlformats.org/officeDocument/2006/customXml" ds:itemID="{6233DA31-62E4-49E9-ACC0-908C40868B1A}">
  <ds:schemaRefs>
    <ds:schemaRef ds:uri="http://schemas.microsoft.com/sharepoint/v3/contenttype/forms"/>
  </ds:schemaRefs>
</ds:datastoreItem>
</file>

<file path=customXml/itemProps4.xml><?xml version="1.0" encoding="utf-8"?>
<ds:datastoreItem xmlns:ds="http://schemas.openxmlformats.org/officeDocument/2006/customXml" ds:itemID="{10E37B41-748A-4B38-A619-288EDC7E3330}">
  <ds:schemaRefs>
    <ds:schemaRef ds:uri="http://schemas.microsoft.com/office/2006/metadata/properties"/>
    <ds:schemaRef ds:uri="http://schemas.microsoft.com/office/infopath/2007/PartnerControls"/>
    <ds:schemaRef ds:uri="275329f5-73f8-4a38-ab06-54fe117963b7"/>
    <ds:schemaRef ds:uri="b1e57025-44ae-4a7b-92cb-8348bd933f64"/>
  </ds:schemaRefs>
</ds:datastoreItem>
</file>

<file path=docProps/app.xml><?xml version="1.0" encoding="utf-8"?>
<Properties xmlns="http://schemas.openxmlformats.org/officeDocument/2006/extended-properties" xmlns:vt="http://schemas.openxmlformats.org/officeDocument/2006/docPropsVTypes">
  <Template>IAR Report Template.dotx</Template>
  <TotalTime>31</TotalTime>
  <Pages>24</Pages>
  <Words>9265</Words>
  <Characters>53835</Characters>
  <Application>Microsoft Office Word</Application>
  <DocSecurity>0</DocSecurity>
  <Lines>912</Lines>
  <Paragraphs>517</Paragraphs>
  <ScaleCrop>false</ScaleCrop>
  <Company/>
  <LinksUpToDate>false</LinksUpToDate>
  <CharactersWithSpaces>62583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Buckingham</dc:creator>
  <cp:keywords/>
  <dc:description/>
  <cp:lastModifiedBy>BENTLEY, Lisa</cp:lastModifiedBy>
  <cp:revision>36</cp:revision>
  <dcterms:created xsi:type="dcterms:W3CDTF">2025-12-19T03:23:00Z</dcterms:created>
  <dcterms:modified xsi:type="dcterms:W3CDTF">2026-07-30T02:10:00Z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3119c03370a0ced3e748f05a2bdbc94de24b13508c04cfb534612dca7c2cea34</vt:lpwstr>
  </property>
  <property fmtid="{D5CDD505-2E9C-101B-9397-08002B2CF9AE}" pid="3" name="ContentTypeId">
    <vt:lpwstr>0x0101003AEB26361B292B4EB8FD45FE5B962E6B</vt:lpwstr>
  </property>
  <property fmtid="{D5CDD505-2E9C-101B-9397-08002B2CF9AE}" pid="4" name="MediaServiceImageTags">
    <vt:lpwstr/>
  </property>
  <property fmtid="{D5CDD505-2E9C-101B-9397-08002B2CF9AE}" pid="5" name="Order">
    <vt:r8>20600</vt:r8>
  </property>
  <property fmtid="{D5CDD505-2E9C-101B-9397-08002B2CF9AE}" pid="6" name="ComplianceAssetId">
    <vt:lpwstr/>
  </property>
  <property fmtid="{D5CDD505-2E9C-101B-9397-08002B2CF9AE}" pid="7" name="_activity">
    <vt:lpwstr>{"FileActivityType":"6","FileActivityTimeStamp":"2023-11-22T22:45:22.740Z","FileActivityUsersOnPage":[{"DisplayName":"HADDOCK, Amelia","Id":"amelia.haddock@health.gov.au"}],"FileActivityNavigationId":null}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a4cf15a,6f2a8938,286c6302</vt:lpwstr>
  </property>
  <property fmtid="{D5CDD505-2E9C-101B-9397-08002B2CF9AE}" pid="11" name="ClassificationContentMarkingHeaderFontProps">
    <vt:lpwstr>#ff0000,12,Aptos</vt:lpwstr>
  </property>
  <property fmtid="{D5CDD505-2E9C-101B-9397-08002B2CF9AE}" pid="12" name="ClassificationContentMarkingHeaderText">
    <vt:lpwstr>OFFICIAL</vt:lpwstr>
  </property>
  <property fmtid="{D5CDD505-2E9C-101B-9397-08002B2CF9AE}" pid="13" name="ClassificationContentMarkingFooterShapeIds">
    <vt:lpwstr>66005fa9,74b2b965,1b59be4f,3a76ba9e,4b9d7988</vt:lpwstr>
  </property>
  <property fmtid="{D5CDD505-2E9C-101B-9397-08002B2CF9AE}" pid="14" name="ClassificationContentMarkingFooterFontProps">
    <vt:lpwstr>#ff0000,12,Aptos</vt:lpwstr>
  </property>
  <property fmtid="{D5CDD505-2E9C-101B-9397-08002B2CF9AE}" pid="15" name="ClassificationContentMarkingFooterText">
    <vt:lpwstr>OFFICIAL</vt:lpwstr>
  </property>
  <property fmtid="{D5CDD505-2E9C-101B-9397-08002B2CF9AE}" pid="16" name="MSIP_Label_7cd3e8b9-ffed-43a8-b7f4-cc2fa0382d36_Enabled">
    <vt:lpwstr>true</vt:lpwstr>
  </property>
  <property fmtid="{D5CDD505-2E9C-101B-9397-08002B2CF9AE}" pid="17" name="MSIP_Label_7cd3e8b9-ffed-43a8-b7f4-cc2fa0382d36_SetDate">
    <vt:lpwstr>2025-12-19T03:16:19Z</vt:lpwstr>
  </property>
  <property fmtid="{D5CDD505-2E9C-101B-9397-08002B2CF9AE}" pid="18" name="MSIP_Label_7cd3e8b9-ffed-43a8-b7f4-cc2fa0382d36_Method">
    <vt:lpwstr>Privileged</vt:lpwstr>
  </property>
  <property fmtid="{D5CDD505-2E9C-101B-9397-08002B2CF9AE}" pid="19" name="MSIP_Label_7cd3e8b9-ffed-43a8-b7f4-cc2fa0382d36_Name">
    <vt:lpwstr>O</vt:lpwstr>
  </property>
  <property fmtid="{D5CDD505-2E9C-101B-9397-08002B2CF9AE}" pid="20" name="MSIP_Label_7cd3e8b9-ffed-43a8-b7f4-cc2fa0382d36_SiteId">
    <vt:lpwstr>34a3929c-73cf-4954-abfe-147dc3517892</vt:lpwstr>
  </property>
  <property fmtid="{D5CDD505-2E9C-101B-9397-08002B2CF9AE}" pid="21" name="MSIP_Label_7cd3e8b9-ffed-43a8-b7f4-cc2fa0382d36_ActionId">
    <vt:lpwstr>0083dbb3-b9df-4e02-9142-eda95136b8de</vt:lpwstr>
  </property>
  <property fmtid="{D5CDD505-2E9C-101B-9397-08002B2CF9AE}" pid="22" name="MSIP_Label_7cd3e8b9-ffed-43a8-b7f4-cc2fa0382d36_ContentBits">
    <vt:lpwstr>3</vt:lpwstr>
  </property>
  <property fmtid="{D5CDD505-2E9C-101B-9397-08002B2CF9AE}" pid="23" name="MSIP_Label_7cd3e8b9-ffed-43a8-b7f4-cc2fa0382d36_Tag">
    <vt:lpwstr>10, 0, 1, 1</vt:lpwstr>
  </property>
</Properties>
</file>