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8C3DF" w14:textId="7C666696" w:rsidR="00483835" w:rsidRDefault="00B531D7" w:rsidP="00483835">
      <w:pPr>
        <w:jc w:val="center"/>
        <w:rPr>
          <w:rFonts w:ascii="Century Gothic" w:hAnsi="Century Gothic"/>
          <w:b/>
          <w:bCs/>
          <w:color w:val="FFFFFF" w:themeColor="background1"/>
          <w:sz w:val="56"/>
          <w:szCs w:val="56"/>
        </w:rPr>
      </w:pPr>
      <w:r w:rsidRPr="003E720B">
        <w:rPr>
          <w:noProof/>
          <w:color w:val="000000" w:themeColor="text1"/>
          <w:lang w:eastAsia="en-AU"/>
        </w:rPr>
        <w:drawing>
          <wp:anchor distT="0" distB="0" distL="114300" distR="114300" simplePos="0" relativeHeight="251658240" behindDoc="1" locked="0" layoutInCell="1" allowOverlap="1" wp14:anchorId="70D63A82" wp14:editId="7F7A8DC9">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p w14:paraId="53468C20" w14:textId="77777777" w:rsidR="00483835" w:rsidRDefault="00483835" w:rsidP="00483835">
      <w:pPr>
        <w:jc w:val="center"/>
        <w:rPr>
          <w:rFonts w:ascii="Century Gothic" w:hAnsi="Century Gothic"/>
          <w:b/>
          <w:bCs/>
          <w:color w:val="FFFFFF" w:themeColor="background1"/>
          <w:sz w:val="56"/>
          <w:szCs w:val="56"/>
        </w:rPr>
      </w:pPr>
    </w:p>
    <w:p w14:paraId="1889EB79" w14:textId="77777777" w:rsidR="00B82D48" w:rsidRPr="001E1FFB" w:rsidRDefault="00C14678" w:rsidP="001E1FFB">
      <w:pPr>
        <w:pStyle w:val="Heading1"/>
        <w:jc w:val="center"/>
        <w:rPr>
          <w:color w:val="FFFFFF" w:themeColor="background1"/>
          <w:sz w:val="56"/>
          <w:szCs w:val="56"/>
        </w:rPr>
      </w:pPr>
      <w:bookmarkStart w:id="0" w:name="_Toc95230036"/>
      <w:bookmarkStart w:id="1" w:name="_Toc161929612"/>
      <w:bookmarkStart w:id="2" w:name="_Toc151446024"/>
      <w:bookmarkStart w:id="3" w:name="_Toc167784028"/>
      <w:r w:rsidRPr="001E1FFB">
        <w:rPr>
          <w:color w:val="FFFFFF" w:themeColor="background1"/>
          <w:sz w:val="56"/>
          <w:szCs w:val="56"/>
        </w:rPr>
        <w:t>Initial Assessment and Referral (IAR) Guidance for Mental Health</w:t>
      </w:r>
      <w:r w:rsidRPr="001E1FFB">
        <w:rPr>
          <w:color w:val="FFFFFF" w:themeColor="background1"/>
          <w:sz w:val="56"/>
          <w:szCs w:val="56"/>
        </w:rPr>
        <w:br/>
      </w:r>
      <w:r w:rsidRPr="00D82F37">
        <w:rPr>
          <w:b w:val="0"/>
          <w:bCs/>
          <w:color w:val="FFFFFF" w:themeColor="background1"/>
          <w:sz w:val="20"/>
          <w:szCs w:val="20"/>
        </w:rPr>
        <w:br/>
      </w:r>
      <w:r w:rsidR="0069406F" w:rsidRPr="001E1FFB">
        <w:rPr>
          <w:color w:val="FFFFFF" w:themeColor="background1"/>
          <w:sz w:val="56"/>
          <w:szCs w:val="56"/>
        </w:rPr>
        <w:t xml:space="preserve">Assessment Domains </w:t>
      </w:r>
      <w:r w:rsidRPr="001E1FFB">
        <w:rPr>
          <w:color w:val="FFFFFF" w:themeColor="background1"/>
          <w:sz w:val="56"/>
          <w:szCs w:val="56"/>
        </w:rPr>
        <w:br/>
      </w:r>
      <w:r w:rsidR="0069406F" w:rsidRPr="001E1FFB">
        <w:rPr>
          <w:color w:val="FFFFFF" w:themeColor="background1"/>
          <w:sz w:val="56"/>
          <w:szCs w:val="56"/>
        </w:rPr>
        <w:t>and Rating Guide</w:t>
      </w:r>
      <w:bookmarkEnd w:id="1"/>
      <w:bookmarkEnd w:id="3"/>
    </w:p>
    <w:p w14:paraId="636B8063" w14:textId="50A72A16" w:rsidR="00854F4A" w:rsidRPr="001E1FFB" w:rsidRDefault="00C14678" w:rsidP="001E1FFB">
      <w:pPr>
        <w:pStyle w:val="Heading1"/>
        <w:jc w:val="center"/>
        <w:rPr>
          <w:color w:val="FFFFFF" w:themeColor="background1"/>
          <w:sz w:val="56"/>
          <w:szCs w:val="56"/>
        </w:rPr>
      </w:pPr>
      <w:r w:rsidRPr="00E73DCD">
        <w:rPr>
          <w:sz w:val="56"/>
          <w:szCs w:val="56"/>
        </w:rPr>
        <w:br/>
      </w:r>
      <w:r w:rsidRPr="00E73DCD">
        <w:rPr>
          <w:sz w:val="56"/>
          <w:szCs w:val="56"/>
        </w:rPr>
        <w:br/>
      </w:r>
      <w:bookmarkStart w:id="4" w:name="_Toc161929613"/>
      <w:bookmarkStart w:id="5" w:name="_Toc167784029"/>
      <w:r w:rsidR="006A2381" w:rsidRPr="001E1FFB">
        <w:rPr>
          <w:color w:val="FFFFFF" w:themeColor="background1"/>
          <w:sz w:val="56"/>
          <w:szCs w:val="56"/>
        </w:rPr>
        <w:t>P</w:t>
      </w:r>
      <w:r w:rsidR="006415FC" w:rsidRPr="001E1FFB">
        <w:rPr>
          <w:color w:val="FFFFFF" w:themeColor="background1"/>
          <w:sz w:val="56"/>
          <w:szCs w:val="56"/>
        </w:rPr>
        <w:t>art</w:t>
      </w:r>
      <w:r w:rsidR="006A2381" w:rsidRPr="001E1FFB">
        <w:rPr>
          <w:color w:val="FFFFFF" w:themeColor="background1"/>
          <w:sz w:val="56"/>
          <w:szCs w:val="56"/>
        </w:rPr>
        <w:t xml:space="preserve"> B - </w:t>
      </w:r>
      <w:r w:rsidR="0069406F" w:rsidRPr="001E1FFB">
        <w:rPr>
          <w:color w:val="FFFFFF" w:themeColor="background1"/>
          <w:sz w:val="56"/>
          <w:szCs w:val="56"/>
        </w:rPr>
        <w:t>Children</w:t>
      </w:r>
      <w:bookmarkEnd w:id="4"/>
      <w:bookmarkEnd w:id="5"/>
    </w:p>
    <w:p w14:paraId="3617C42A" w14:textId="3C65A2AC" w:rsidR="00E600BD" w:rsidRDefault="0069406F" w:rsidP="001E1FFB">
      <w:pPr>
        <w:pStyle w:val="Heading1"/>
        <w:jc w:val="center"/>
      </w:pPr>
      <w:bookmarkStart w:id="6" w:name="_Toc161929614"/>
      <w:bookmarkStart w:id="7" w:name="_Toc167784030"/>
      <w:r w:rsidRPr="001E1FFB">
        <w:rPr>
          <w:color w:val="FFFFFF" w:themeColor="background1"/>
          <w:sz w:val="56"/>
          <w:szCs w:val="56"/>
        </w:rPr>
        <w:t>(aged 5–11)</w:t>
      </w:r>
      <w:r w:rsidR="00C14678" w:rsidRPr="001E1FFB">
        <w:rPr>
          <w:color w:val="FFFFFF" w:themeColor="background1"/>
          <w:sz w:val="56"/>
          <w:szCs w:val="56"/>
        </w:rPr>
        <w:br/>
      </w:r>
      <w:r w:rsidR="00C14678" w:rsidRPr="001E1FFB">
        <w:rPr>
          <w:color w:val="FFFFFF" w:themeColor="background1"/>
          <w:sz w:val="56"/>
          <w:szCs w:val="56"/>
        </w:rPr>
        <w:br/>
      </w:r>
      <w:r w:rsidR="00C14678" w:rsidRPr="001E1FFB">
        <w:rPr>
          <w:color w:val="FFFFFF" w:themeColor="background1"/>
          <w:sz w:val="56"/>
          <w:szCs w:val="56"/>
        </w:rPr>
        <w:br/>
      </w:r>
      <w:r w:rsidR="00C14678" w:rsidRPr="001E1FFB">
        <w:rPr>
          <w:color w:val="FFFFFF" w:themeColor="background1"/>
          <w:sz w:val="56"/>
          <w:szCs w:val="56"/>
        </w:rPr>
        <w:br/>
      </w:r>
      <w:bookmarkEnd w:id="2"/>
      <w:r w:rsidR="0012177E" w:rsidRPr="001E1FFB">
        <w:rPr>
          <w:color w:val="FFFFFF" w:themeColor="background1"/>
          <w:sz w:val="56"/>
          <w:szCs w:val="56"/>
        </w:rPr>
        <w:t>Ma</w:t>
      </w:r>
      <w:r w:rsidR="00BE44B8">
        <w:rPr>
          <w:color w:val="FFFFFF" w:themeColor="background1"/>
          <w:sz w:val="56"/>
          <w:szCs w:val="56"/>
        </w:rPr>
        <w:t>y</w:t>
      </w:r>
      <w:r w:rsidR="00807032" w:rsidRPr="001E1FFB">
        <w:rPr>
          <w:color w:val="FFFFFF" w:themeColor="background1"/>
          <w:sz w:val="56"/>
          <w:szCs w:val="56"/>
        </w:rPr>
        <w:t xml:space="preserve"> 2024</w:t>
      </w:r>
      <w:bookmarkEnd w:id="6"/>
      <w:bookmarkEnd w:id="7"/>
      <w:r w:rsidR="00C14678">
        <w:br w:type="page"/>
      </w:r>
    </w:p>
    <w:p w14:paraId="2539DE06" w14:textId="30BDF186" w:rsidR="00C226CD" w:rsidRDefault="00C226CD" w:rsidP="00C226CD">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PART B - Children (aged 5–11)</w:t>
      </w:r>
    </w:p>
    <w:p w14:paraId="7F31AE2A" w14:textId="2BB04AFF" w:rsidR="000B1BCB" w:rsidRPr="00C50AB2" w:rsidRDefault="000B1BCB" w:rsidP="000B1BCB">
      <w:pPr>
        <w:rPr>
          <w:color w:val="313131"/>
        </w:rPr>
      </w:pPr>
      <w:r w:rsidRPr="00C50AB2">
        <w:rPr>
          <w:color w:val="313131"/>
        </w:rPr>
        <w:t>Copyright</w:t>
      </w:r>
    </w:p>
    <w:p w14:paraId="2FF37A32" w14:textId="77777777" w:rsidR="000B1BCB" w:rsidRPr="00C50AB2" w:rsidRDefault="000B1BCB" w:rsidP="000B1BCB">
      <w:pPr>
        <w:rPr>
          <w:color w:val="313131"/>
        </w:rPr>
      </w:pPr>
      <w:r w:rsidRPr="00C50AB2">
        <w:rPr>
          <w:color w:val="313131"/>
        </w:rPr>
        <w:t>© 20</w:t>
      </w:r>
      <w:r>
        <w:rPr>
          <w:color w:val="313131"/>
        </w:rPr>
        <w:t>24</w:t>
      </w:r>
      <w:r w:rsidRPr="00C50AB2">
        <w:rPr>
          <w:color w:val="313131"/>
        </w:rPr>
        <w:t xml:space="preserve"> Commonwealth of Australia as represented by the Department of Health and Aged Care</w:t>
      </w:r>
    </w:p>
    <w:p w14:paraId="2AA38A3C" w14:textId="77777777" w:rsidR="000B1BCB" w:rsidRPr="00C50AB2" w:rsidRDefault="000B1BCB" w:rsidP="000B1BCB">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5EFAF0DE" w14:textId="77777777" w:rsidR="000B1BCB" w:rsidRPr="00C50AB2" w:rsidRDefault="000B1BCB" w:rsidP="000B1BCB">
      <w:pPr>
        <w:rPr>
          <w:color w:val="313131"/>
        </w:rPr>
      </w:pPr>
      <w:r w:rsidRPr="00C50AB2">
        <w:rPr>
          <w:color w:val="313131"/>
        </w:rPr>
        <w:t>(a) do not use the copy or reproduction for any commercial purpose; and</w:t>
      </w:r>
    </w:p>
    <w:p w14:paraId="5BF76304" w14:textId="77777777" w:rsidR="000B1BCB" w:rsidRPr="00C50AB2" w:rsidRDefault="000B1BCB" w:rsidP="000B1BCB">
      <w:pPr>
        <w:rPr>
          <w:color w:val="313131"/>
        </w:rPr>
      </w:pPr>
      <w:r w:rsidRPr="00C50AB2">
        <w:rPr>
          <w:color w:val="313131"/>
        </w:rPr>
        <w:t>(b) retain this copyright notice and all disclaimer notices as part of that copy or reproduction.</w:t>
      </w:r>
    </w:p>
    <w:p w14:paraId="3C9E7FA6" w14:textId="77777777" w:rsidR="000B1BCB" w:rsidRPr="00C50AB2" w:rsidRDefault="000B1BCB" w:rsidP="000B1BCB">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2793CC10" w14:textId="77777777" w:rsidR="000B1BCB" w:rsidRPr="00C50AB2" w:rsidRDefault="000B1BCB" w:rsidP="000B1BCB">
      <w:pPr>
        <w:rPr>
          <w:color w:val="313131"/>
        </w:rPr>
      </w:pPr>
      <w:r w:rsidRPr="00C50AB2">
        <w:rPr>
          <w:color w:val="313131"/>
        </w:rPr>
        <w:t>Requests and inquiries concerning reproduction and other rights to use are to be sent to the Communication Branch, Department of Health and Aged Care,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3A7081A1" w14:textId="77777777" w:rsidR="006D4C98" w:rsidRDefault="006D4C98" w:rsidP="006D4C98">
      <w:pPr>
        <w:pStyle w:val="Boxparagraph"/>
        <w:pBdr>
          <w:top w:val="single" w:sz="6" w:space="1" w:color="F26E3D"/>
          <w:bottom w:val="single" w:sz="6" w:space="1" w:color="F26E3D"/>
        </w:pBdr>
        <w:rPr>
          <w:color w:val="313131"/>
        </w:rPr>
      </w:pPr>
      <w:bookmarkStart w:id="8" w:name="_Toc151624259"/>
      <w:r w:rsidRPr="003460BA">
        <w:rPr>
          <w:b/>
          <w:bCs/>
        </w:rPr>
        <w:t>Permitted Uses</w:t>
      </w:r>
      <w:r>
        <w:br/>
      </w:r>
      <w:r>
        <w:rPr>
          <w:color w:val="313131"/>
        </w:rPr>
        <w:t>You may download, display, print, and reproduce the whole or part of this publication in unaltered form for:</w:t>
      </w:r>
    </w:p>
    <w:p w14:paraId="0929DB74"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 xml:space="preserve">your own personal </w:t>
      </w:r>
      <w:proofErr w:type="gramStart"/>
      <w:r>
        <w:rPr>
          <w:color w:val="313131"/>
        </w:rPr>
        <w:t>use;</w:t>
      </w:r>
      <w:proofErr w:type="gramEnd"/>
    </w:p>
    <w:p w14:paraId="25D49C14"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use within your organisation; or</w:t>
      </w:r>
    </w:p>
    <w:p w14:paraId="687461D0"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53D94B64" w14:textId="77777777" w:rsidR="006D4C98" w:rsidRDefault="006D4C98" w:rsidP="006D4C98">
      <w:pPr>
        <w:pStyle w:val="Boxparagraph"/>
        <w:pBdr>
          <w:top w:val="single" w:sz="6" w:space="1" w:color="F26E3D"/>
          <w:bottom w:val="single" w:sz="6" w:space="1" w:color="F26E3D"/>
        </w:pBdr>
        <w:rPr>
          <w:color w:val="313131"/>
        </w:rPr>
      </w:pPr>
      <w:r>
        <w:rPr>
          <w:color w:val="313131"/>
        </w:rPr>
        <w:t>but only if:</w:t>
      </w:r>
    </w:p>
    <w:p w14:paraId="522E2B92" w14:textId="77777777" w:rsidR="006D4C98" w:rsidRDefault="006D4C98" w:rsidP="005E4B4F">
      <w:pPr>
        <w:pStyle w:val="Boxparagraph"/>
        <w:numPr>
          <w:ilvl w:val="0"/>
          <w:numId w:val="46"/>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504A5DA0" w14:textId="77777777" w:rsidR="006D4C98" w:rsidRDefault="006D4C98" w:rsidP="005E4B4F">
      <w:pPr>
        <w:pStyle w:val="Boxparagraph"/>
        <w:numPr>
          <w:ilvl w:val="0"/>
          <w:numId w:val="46"/>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4FF697F1" w14:textId="77777777" w:rsidR="006D4C98" w:rsidRDefault="006D4C98" w:rsidP="006D4C98">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422FEA11" w14:textId="77777777" w:rsidR="006D4C98" w:rsidRDefault="006D4C98" w:rsidP="006D4C98">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43336F22" w14:textId="77777777" w:rsidR="006D4C98" w:rsidRPr="00581AFC" w:rsidRDefault="006D4C98" w:rsidP="006D4C98">
      <w:pPr>
        <w:pStyle w:val="Boxparagraph"/>
        <w:pBdr>
          <w:top w:val="single" w:sz="6" w:space="1" w:color="F26E3D"/>
          <w:bottom w:val="single" w:sz="6" w:space="1" w:color="F26E3D"/>
        </w:pBdr>
        <w:rPr>
          <w:b/>
          <w:bCs/>
        </w:rPr>
      </w:pPr>
      <w:r w:rsidRPr="00581AFC">
        <w:rPr>
          <w:b/>
          <w:bCs/>
        </w:rPr>
        <w:t>Disclaimer</w:t>
      </w:r>
    </w:p>
    <w:p w14:paraId="273B46D7" w14:textId="77777777" w:rsidR="006D4C98" w:rsidRDefault="006D4C98" w:rsidP="006D4C98">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281977A1" w14:textId="77777777" w:rsidR="006D4C98" w:rsidRDefault="006D4C98" w:rsidP="006D4C98">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740F26F0" w14:textId="77777777" w:rsidR="006D4C98" w:rsidRDefault="006D4C98" w:rsidP="006D4C98">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p>
    <w:p w14:paraId="0455C206" w14:textId="77777777" w:rsidR="006D4C98" w:rsidRDefault="006D4C98" w:rsidP="006D4C98">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690104F8" w14:textId="77777777" w:rsidR="006D4C98" w:rsidRPr="007663BC" w:rsidRDefault="006D4C98" w:rsidP="006D4C98">
      <w:pPr>
        <w:pStyle w:val="Heading2"/>
      </w:pPr>
      <w:bookmarkStart w:id="9" w:name="_Toc155789627"/>
      <w:bookmarkStart w:id="10" w:name="_Toc161662595"/>
      <w:bookmarkStart w:id="11" w:name="_Toc161662952"/>
      <w:bookmarkStart w:id="12" w:name="_Toc167784031"/>
      <w:r w:rsidRPr="007663BC">
        <w:lastRenderedPageBreak/>
        <w:t xml:space="preserve">Note on intended </w:t>
      </w:r>
      <w:proofErr w:type="gramStart"/>
      <w:r w:rsidRPr="007663BC">
        <w:t>users</w:t>
      </w:r>
      <w:bookmarkEnd w:id="9"/>
      <w:bookmarkEnd w:id="10"/>
      <w:bookmarkEnd w:id="11"/>
      <w:bookmarkEnd w:id="12"/>
      <w:proofErr w:type="gramEnd"/>
    </w:p>
    <w:p w14:paraId="67287F0D" w14:textId="2C3C97CC" w:rsidR="006D4C98" w:rsidRDefault="006D4C98" w:rsidP="006D4C98">
      <w:pPr>
        <w:rPr>
          <w:szCs w:val="20"/>
        </w:rPr>
      </w:pPr>
      <w:r w:rsidRPr="00EA5291">
        <w:t xml:space="preserve">The Initial Assessment and Referral (IAR) Guidance for Mental Health and </w:t>
      </w:r>
      <w:r w:rsidR="00035B9A">
        <w:t xml:space="preserve">IAR </w:t>
      </w:r>
      <w:r w:rsidRPr="00EA5291">
        <w:t>Decision Support Tool (</w:t>
      </w:r>
      <w:r w:rsidR="00035B9A">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179EF137" w14:textId="77777777" w:rsidR="006D4C98" w:rsidRDefault="006D4C98" w:rsidP="006D4C98">
      <w:r>
        <w:t>The IAR Guidance documentation provides key information for Australian health professionals who undertake assessment and referral of people presenting to primary care who may have a mental health need.</w:t>
      </w:r>
    </w:p>
    <w:p w14:paraId="47987624" w14:textId="4FA560CC" w:rsidR="006D4C98" w:rsidRDefault="006D4C98" w:rsidP="006D4C98">
      <w:r>
        <w:t>It also provides information for mental health policy, program and service designers, and mental health and primary care service providers considering embedding the IAR into their systems, processes</w:t>
      </w:r>
      <w:r w:rsidR="00A2078A">
        <w:t>,</w:t>
      </w:r>
      <w:r>
        <w:t xml:space="preserve"> and services.</w:t>
      </w:r>
    </w:p>
    <w:p w14:paraId="3EF90E88" w14:textId="167F4C40" w:rsidR="006D4C98" w:rsidRDefault="006D4C98" w:rsidP="006D4C98">
      <w:r>
        <w:t>Widespread adoption of the IAR 8 domain assessment framework and level of care model in the Australian healthcare system will aid in consistency of assessment and communication of patient information between practitioners, services</w:t>
      </w:r>
      <w:r w:rsidR="00A2078A">
        <w:t>,</w:t>
      </w:r>
      <w:r>
        <w:t xml:space="preserve"> and systems.</w:t>
      </w:r>
    </w:p>
    <w:p w14:paraId="73AF4DDF" w14:textId="77777777" w:rsidR="006D4C98" w:rsidRPr="00671174" w:rsidRDefault="006D4C98" w:rsidP="006D4C98">
      <w:pPr>
        <w:pStyle w:val="Heading2"/>
      </w:pPr>
      <w:bookmarkStart w:id="13" w:name="_Toc155789628"/>
      <w:bookmarkStart w:id="14" w:name="_Toc161662596"/>
      <w:bookmarkStart w:id="15" w:name="_Toc161662953"/>
      <w:bookmarkStart w:id="16" w:name="_Toc167784032"/>
      <w:r w:rsidRPr="00C1337A">
        <w:t xml:space="preserve">Terms of </w:t>
      </w:r>
      <w:r>
        <w:t>u</w:t>
      </w:r>
      <w:r w:rsidRPr="00C1337A">
        <w:t>se</w:t>
      </w:r>
      <w:bookmarkEnd w:id="13"/>
      <w:bookmarkEnd w:id="14"/>
      <w:bookmarkEnd w:id="15"/>
      <w:bookmarkEnd w:id="16"/>
    </w:p>
    <w:p w14:paraId="274B5561" w14:textId="1E251874" w:rsidR="006D4C98" w:rsidRPr="00E63814" w:rsidRDefault="006D4C98" w:rsidP="006D4C98">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523D17">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1C94FAED" w14:textId="2E3ABFDE" w:rsidR="001B7FF7" w:rsidRPr="009B10AC" w:rsidRDefault="0039011B" w:rsidP="0039011B">
      <w:pPr>
        <w:pStyle w:val="Heading2"/>
      </w:pPr>
      <w:bookmarkStart w:id="17" w:name="_Toc161662597"/>
      <w:bookmarkStart w:id="18" w:name="_Toc161662954"/>
      <w:bookmarkStart w:id="19" w:name="_Toc167784033"/>
      <w:r>
        <w:t xml:space="preserve">About </w:t>
      </w:r>
      <w:r>
        <w:fldChar w:fldCharType="begin"/>
      </w:r>
      <w:r>
        <w:instrText>TOC \h \z \t "Box heading" \c</w:instrText>
      </w:r>
      <w:r w:rsidR="006A719E">
        <w:fldChar w:fldCharType="separate"/>
      </w:r>
      <w:r>
        <w:fldChar w:fldCharType="end"/>
      </w:r>
      <w:bookmarkStart w:id="20" w:name="_Toc151446026"/>
      <w:bookmarkStart w:id="21" w:name="_Toc151624057"/>
      <w:bookmarkStart w:id="22" w:name="_Toc151624086"/>
      <w:bookmarkStart w:id="23" w:name="_Toc151624209"/>
      <w:r>
        <w:t>t</w:t>
      </w:r>
      <w:r w:rsidR="001B7FF7" w:rsidRPr="009B10AC">
        <w:t>he IAR Guidance documentation and IAR-DST</w:t>
      </w:r>
      <w:bookmarkEnd w:id="17"/>
      <w:bookmarkEnd w:id="18"/>
      <w:bookmarkEnd w:id="20"/>
      <w:bookmarkEnd w:id="21"/>
      <w:bookmarkEnd w:id="22"/>
      <w:bookmarkEnd w:id="23"/>
      <w:bookmarkEnd w:id="19"/>
    </w:p>
    <w:p w14:paraId="3571F851" w14:textId="59BA8E5E" w:rsidR="008D29BC" w:rsidRDefault="008D29BC" w:rsidP="008D29BC">
      <w:pPr>
        <w:rPr>
          <w:rFonts w:eastAsia="Calibri"/>
        </w:rPr>
      </w:pPr>
      <w:r>
        <w:rPr>
          <w:rFonts w:eastAsia="Calibri"/>
        </w:rPr>
        <w:t>The Initial Assessment and Referral for Mental Health (IAR) comprises the online IAR</w:t>
      </w:r>
      <w:r w:rsidR="005E7BE1">
        <w:rPr>
          <w:rFonts w:eastAsia="Calibri"/>
        </w:rPr>
        <w:t xml:space="preserve"> </w:t>
      </w:r>
      <w:r>
        <w:rPr>
          <w:rFonts w:eastAsia="Calibri"/>
        </w:rPr>
        <w:t xml:space="preserve">Decision Support Tool (IAR-DST) and Guidance documentation. </w:t>
      </w:r>
    </w:p>
    <w:p w14:paraId="1A6B217A" w14:textId="4FD0C91A" w:rsidR="001B7FF7" w:rsidRDefault="001B7FF7" w:rsidP="001B7FF7">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4BB2342A" w14:textId="15E691A6" w:rsidR="00210C05" w:rsidRDefault="00210C05" w:rsidP="00210C05">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29F3E090" w14:textId="6C89CBA3" w:rsidR="00E3243E" w:rsidRDefault="00E3243E" w:rsidP="00A272CB">
      <w:pPr>
        <w:pStyle w:val="Bulletlevel1"/>
        <w:numPr>
          <w:ilvl w:val="0"/>
          <w:numId w:val="0"/>
        </w:numPr>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w:t>
      </w:r>
      <w:r w:rsidR="00CD1F82">
        <w:t>,</w:t>
      </w:r>
      <w:r w:rsidRPr="00D744FE">
        <w:t xml:space="preserve"> and older adults is contained in the IAR Assessment Domains and Rating Guide for each age group, available as follows:</w:t>
      </w:r>
    </w:p>
    <w:p w14:paraId="7FC102AA" w14:textId="43D06D3F" w:rsidR="00BC106A" w:rsidRPr="001E684F" w:rsidRDefault="00BC106A" w:rsidP="00A272CB">
      <w:pPr>
        <w:pStyle w:val="Bulletlevel1"/>
      </w:pPr>
      <w:r>
        <w:t xml:space="preserve">Part B - </w:t>
      </w:r>
      <w:r w:rsidRPr="00E32E99">
        <w:t>Children (aged 5</w:t>
      </w:r>
      <w:r>
        <w:t>-</w:t>
      </w:r>
      <w:r w:rsidRPr="00E32E99">
        <w:t>11)</w:t>
      </w:r>
      <w:r>
        <w:t xml:space="preserve"> (</w:t>
      </w:r>
      <w:r>
        <w:rPr>
          <w:i/>
          <w:iCs/>
        </w:rPr>
        <w:t>this document</w:t>
      </w:r>
      <w:r w:rsidRPr="00BC106A">
        <w:t>)</w:t>
      </w:r>
    </w:p>
    <w:p w14:paraId="2A9027E6" w14:textId="77777777" w:rsidR="00BC106A" w:rsidRPr="001E684F" w:rsidRDefault="00BC106A" w:rsidP="00A272CB">
      <w:pPr>
        <w:pStyle w:val="Bulletlevel1"/>
      </w:pPr>
      <w:r>
        <w:t xml:space="preserve">Part C - </w:t>
      </w:r>
      <w:r w:rsidRPr="00E32E99">
        <w:t>Adolescents (aged 12</w:t>
      </w:r>
      <w:r>
        <w:t>-</w:t>
      </w:r>
      <w:r w:rsidRPr="00E32E99">
        <w:t>17)</w:t>
      </w:r>
    </w:p>
    <w:p w14:paraId="77576B02" w14:textId="77777777" w:rsidR="00BC106A" w:rsidRPr="001E684F" w:rsidRDefault="00BC106A" w:rsidP="00A272CB">
      <w:pPr>
        <w:pStyle w:val="Bulletlevel1"/>
      </w:pPr>
      <w:r>
        <w:t>Part D</w:t>
      </w:r>
      <w:r w:rsidRPr="001E684F">
        <w:t xml:space="preserve"> </w:t>
      </w:r>
      <w:r w:rsidRPr="00E32E99">
        <w:t>– Adults (aged 18</w:t>
      </w:r>
      <w:r>
        <w:t>-</w:t>
      </w:r>
      <w:r w:rsidRPr="00E32E99">
        <w:t>64)</w:t>
      </w:r>
      <w:r>
        <w:t xml:space="preserve"> </w:t>
      </w:r>
    </w:p>
    <w:p w14:paraId="6FB11E5D" w14:textId="77777777" w:rsidR="00BC106A" w:rsidRPr="001E684F" w:rsidRDefault="00BC106A" w:rsidP="00A272CB">
      <w:pPr>
        <w:pStyle w:val="Bulletlevel1"/>
      </w:pPr>
      <w:r>
        <w:t>Part E</w:t>
      </w:r>
      <w:r w:rsidRPr="001E684F">
        <w:t xml:space="preserve"> </w:t>
      </w:r>
      <w:r w:rsidRPr="00E32E99">
        <w:t>– Older Adults (aged 65 and over)</w:t>
      </w:r>
    </w:p>
    <w:p w14:paraId="7A3C32F6" w14:textId="77777777" w:rsidR="00E3243E" w:rsidRPr="007E6C4D" w:rsidRDefault="00E3243E" w:rsidP="00A272CB">
      <w:pPr>
        <w:pStyle w:val="Bulletlevel1"/>
        <w:numPr>
          <w:ilvl w:val="0"/>
          <w:numId w:val="0"/>
        </w:numPr>
        <w:ind w:left="9"/>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6176FBD6" w14:textId="77777777" w:rsidR="006A4EC2" w:rsidRPr="0058585B" w:rsidRDefault="006A4EC2" w:rsidP="006A4EC2">
      <w:pPr>
        <w:pStyle w:val="Heading2"/>
      </w:pPr>
      <w:bookmarkStart w:id="24" w:name="_Toc151446028"/>
      <w:bookmarkStart w:id="25" w:name="_Toc151460964"/>
      <w:bookmarkStart w:id="26" w:name="_Toc152960159"/>
      <w:bookmarkStart w:id="27" w:name="_Toc161662598"/>
      <w:bookmarkStart w:id="28" w:name="_Toc161662955"/>
      <w:bookmarkStart w:id="29" w:name="_Toc167784034"/>
      <w:r>
        <w:t>A note on language</w:t>
      </w:r>
      <w:bookmarkEnd w:id="24"/>
      <w:bookmarkEnd w:id="25"/>
      <w:bookmarkEnd w:id="26"/>
      <w:bookmarkEnd w:id="27"/>
      <w:bookmarkEnd w:id="28"/>
      <w:bookmarkEnd w:id="29"/>
    </w:p>
    <w:p w14:paraId="439391FD" w14:textId="66FCDF74" w:rsidR="00DE4F08" w:rsidRPr="007D4B0B" w:rsidRDefault="006A4EC2" w:rsidP="00DE4F08">
      <w:pPr>
        <w:spacing w:after="0"/>
        <w:textAlignment w:val="baseline"/>
        <w:rPr>
          <w:rFonts w:ascii="Segoe UI" w:hAnsi="Segoe UI" w:cs="Segoe UI"/>
          <w:sz w:val="18"/>
          <w:szCs w:val="18"/>
        </w:rPr>
      </w:pPr>
      <w:r w:rsidRPr="007D4B0B">
        <w:rPr>
          <w:rFonts w:cs="Arial"/>
          <w:szCs w:val="20"/>
        </w:rPr>
        <w:t>Mental health systems and services include many diverse terms and phrases that refer to people, roles</w:t>
      </w:r>
      <w:r w:rsidR="00147EBA">
        <w:rPr>
          <w:rFonts w:cs="Arial"/>
          <w:szCs w:val="20"/>
        </w:rPr>
        <w:t>,</w:t>
      </w:r>
      <w:r w:rsidRPr="007D4B0B">
        <w:rPr>
          <w:rFonts w:cs="Arial"/>
          <w:szCs w:val="20"/>
        </w:rPr>
        <w:t xml:space="preserve"> and processes. </w:t>
      </w:r>
      <w:r>
        <w:rPr>
          <w:rFonts w:cs="Arial"/>
          <w:szCs w:val="20"/>
        </w:rPr>
        <w:t>P</w:t>
      </w:r>
      <w:r w:rsidRPr="007D4B0B">
        <w:rPr>
          <w:rFonts w:cs="Arial"/>
          <w:szCs w:val="20"/>
        </w:rPr>
        <w:t xml:space="preserve">referred terminology in mental health may vary from both the terms in policy </w:t>
      </w:r>
      <w:r w:rsidRPr="007D4B0B">
        <w:rPr>
          <w:rFonts w:cs="Arial"/>
          <w:szCs w:val="20"/>
        </w:rPr>
        <w:lastRenderedPageBreak/>
        <w:t>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sidR="00F543DF">
        <w:rPr>
          <w:rFonts w:eastAsia="Calibri"/>
        </w:rPr>
        <w:t>t</w:t>
      </w:r>
      <w:r w:rsidR="00DE4F08" w:rsidRPr="003F74F7">
        <w:rPr>
          <w:rFonts w:eastAsia="Calibri"/>
        </w:rPr>
        <w:t xml:space="preserve">he </w:t>
      </w:r>
      <w:r w:rsidR="00DE4F08" w:rsidRPr="00C15E42">
        <w:rPr>
          <w:i/>
          <w:iCs/>
        </w:rPr>
        <w:t>Initial Assessment and Referral Guidance for Mental Health – P</w:t>
      </w:r>
      <w:r w:rsidR="009B0890">
        <w:rPr>
          <w:i/>
          <w:iCs/>
        </w:rPr>
        <w:t>art</w:t>
      </w:r>
      <w:r w:rsidR="00DE4F08" w:rsidRPr="00C15E42">
        <w:rPr>
          <w:i/>
          <w:iCs/>
        </w:rPr>
        <w:t xml:space="preserve"> A – General Guidance</w:t>
      </w:r>
      <w:r w:rsidR="00DE4F08">
        <w:rPr>
          <w:i/>
          <w:iCs/>
        </w:rPr>
        <w:t>.</w:t>
      </w:r>
    </w:p>
    <w:p w14:paraId="2CA819D5" w14:textId="0F54666A" w:rsidR="006A4EC2" w:rsidRPr="007D4B0B" w:rsidRDefault="006A4EC2" w:rsidP="006A4EC2">
      <w:pPr>
        <w:spacing w:after="0"/>
        <w:textAlignment w:val="baseline"/>
        <w:rPr>
          <w:rFonts w:ascii="Segoe UI" w:hAnsi="Segoe UI" w:cs="Segoe UI"/>
          <w:sz w:val="18"/>
          <w:szCs w:val="18"/>
        </w:rPr>
      </w:pPr>
    </w:p>
    <w:p w14:paraId="12B1C0CE" w14:textId="01F805AB" w:rsidR="001B7FF7" w:rsidRPr="00ED1FE3" w:rsidRDefault="001B7FF7" w:rsidP="00ED1FE3">
      <w:pPr>
        <w:spacing w:before="0" w:after="160" w:line="259" w:lineRule="auto"/>
        <w:rPr>
          <w:rFonts w:ascii="Century Gothic" w:eastAsiaTheme="majorEastAsia" w:hAnsi="Century Gothic" w:cstheme="majorBidi"/>
          <w:b/>
          <w:color w:val="003C6A"/>
          <w:sz w:val="32"/>
          <w:szCs w:val="26"/>
        </w:rPr>
      </w:pPr>
      <w:r>
        <w:br w:type="page"/>
      </w:r>
    </w:p>
    <w:bookmarkEnd w:id="8" w:displacedByCustomXml="next"/>
    <w:bookmarkStart w:id="30" w:name="_Toc167784035" w:displacedByCustomXml="next"/>
    <w:bookmarkStart w:id="31" w:name="_Toc161826409" w:displacedByCustomXml="next"/>
    <w:bookmarkStart w:id="32" w:name="_Toc151624055" w:displacedByCustomXml="next"/>
    <w:sdt>
      <w:sdtPr>
        <w:rPr>
          <w:rFonts w:ascii="Arial" w:eastAsiaTheme="minorEastAsia" w:hAnsi="Arial" w:cstheme="minorBidi"/>
          <w:b w:val="0"/>
          <w:color w:val="auto"/>
          <w:sz w:val="20"/>
          <w:szCs w:val="20"/>
        </w:rPr>
        <w:id w:val="2021649210"/>
        <w:docPartObj>
          <w:docPartGallery w:val="Table of Contents"/>
          <w:docPartUnique/>
        </w:docPartObj>
      </w:sdtPr>
      <w:sdtEndPr>
        <w:rPr>
          <w:noProof/>
          <w:sz w:val="16"/>
          <w:szCs w:val="16"/>
        </w:rPr>
      </w:sdtEndPr>
      <w:sdtContent>
        <w:p w14:paraId="2ED8B45E" w14:textId="77777777" w:rsidR="00E21F57" w:rsidRDefault="00CC5629" w:rsidP="00027828">
          <w:pPr>
            <w:pStyle w:val="TOCHeading"/>
            <w:rPr>
              <w:noProof/>
            </w:rPr>
          </w:pPr>
          <w:r>
            <w:t>Contents</w:t>
          </w:r>
          <w:bookmarkEnd w:id="31"/>
          <w:bookmarkEnd w:id="30"/>
          <w:r>
            <w:rPr>
              <w:b w:val="0"/>
            </w:rPr>
            <w:fldChar w:fldCharType="begin"/>
          </w:r>
          <w:r>
            <w:instrText xml:space="preserve"> TOC \o "1-3" \h \z \u </w:instrText>
          </w:r>
          <w:r>
            <w:rPr>
              <w:b w:val="0"/>
            </w:rPr>
            <w:fldChar w:fldCharType="separate"/>
          </w:r>
        </w:p>
        <w:p w14:paraId="4AC9A4AB" w14:textId="1C0B7B18" w:rsidR="00E21F57" w:rsidRDefault="00E21F57">
          <w:pPr>
            <w:pStyle w:val="TOC2"/>
            <w:rPr>
              <w:rFonts w:asciiTheme="minorHAnsi" w:eastAsiaTheme="minorEastAsia" w:hAnsiTheme="minorHAnsi"/>
              <w:noProof/>
              <w:kern w:val="2"/>
              <w:sz w:val="22"/>
              <w:lang w:eastAsia="en-AU"/>
              <w14:ligatures w14:val="standardContextual"/>
            </w:rPr>
          </w:pPr>
          <w:hyperlink w:anchor="_Toc167784031" w:history="1">
            <w:r w:rsidRPr="00776CFC">
              <w:rPr>
                <w:rStyle w:val="Hyperlink"/>
                <w:noProof/>
              </w:rPr>
              <w:t>Note on intended users</w:t>
            </w:r>
            <w:r>
              <w:rPr>
                <w:noProof/>
                <w:webHidden/>
              </w:rPr>
              <w:tab/>
            </w:r>
            <w:r>
              <w:rPr>
                <w:noProof/>
                <w:webHidden/>
              </w:rPr>
              <w:fldChar w:fldCharType="begin"/>
            </w:r>
            <w:r>
              <w:rPr>
                <w:noProof/>
                <w:webHidden/>
              </w:rPr>
              <w:instrText xml:space="preserve"> PAGEREF _Toc167784031 \h </w:instrText>
            </w:r>
            <w:r>
              <w:rPr>
                <w:noProof/>
                <w:webHidden/>
              </w:rPr>
            </w:r>
            <w:r>
              <w:rPr>
                <w:noProof/>
                <w:webHidden/>
              </w:rPr>
              <w:fldChar w:fldCharType="separate"/>
            </w:r>
            <w:r>
              <w:rPr>
                <w:noProof/>
                <w:webHidden/>
              </w:rPr>
              <w:t>3</w:t>
            </w:r>
            <w:r>
              <w:rPr>
                <w:noProof/>
                <w:webHidden/>
              </w:rPr>
              <w:fldChar w:fldCharType="end"/>
            </w:r>
          </w:hyperlink>
        </w:p>
        <w:p w14:paraId="34BF0EDC" w14:textId="60415FAA" w:rsidR="00E21F57" w:rsidRDefault="00E21F57">
          <w:pPr>
            <w:pStyle w:val="TOC2"/>
            <w:rPr>
              <w:rFonts w:asciiTheme="minorHAnsi" w:eastAsiaTheme="minorEastAsia" w:hAnsiTheme="minorHAnsi"/>
              <w:noProof/>
              <w:kern w:val="2"/>
              <w:sz w:val="22"/>
              <w:lang w:eastAsia="en-AU"/>
              <w14:ligatures w14:val="standardContextual"/>
            </w:rPr>
          </w:pPr>
          <w:hyperlink w:anchor="_Toc167784032" w:history="1">
            <w:r w:rsidRPr="00776CFC">
              <w:rPr>
                <w:rStyle w:val="Hyperlink"/>
                <w:noProof/>
              </w:rPr>
              <w:t>Terms of use</w:t>
            </w:r>
            <w:r>
              <w:rPr>
                <w:noProof/>
                <w:webHidden/>
              </w:rPr>
              <w:tab/>
            </w:r>
            <w:r>
              <w:rPr>
                <w:noProof/>
                <w:webHidden/>
              </w:rPr>
              <w:fldChar w:fldCharType="begin"/>
            </w:r>
            <w:r>
              <w:rPr>
                <w:noProof/>
                <w:webHidden/>
              </w:rPr>
              <w:instrText xml:space="preserve"> PAGEREF _Toc167784032 \h </w:instrText>
            </w:r>
            <w:r>
              <w:rPr>
                <w:noProof/>
                <w:webHidden/>
              </w:rPr>
            </w:r>
            <w:r>
              <w:rPr>
                <w:noProof/>
                <w:webHidden/>
              </w:rPr>
              <w:fldChar w:fldCharType="separate"/>
            </w:r>
            <w:r>
              <w:rPr>
                <w:noProof/>
                <w:webHidden/>
              </w:rPr>
              <w:t>3</w:t>
            </w:r>
            <w:r>
              <w:rPr>
                <w:noProof/>
                <w:webHidden/>
              </w:rPr>
              <w:fldChar w:fldCharType="end"/>
            </w:r>
          </w:hyperlink>
        </w:p>
        <w:p w14:paraId="20A9E67D" w14:textId="7B6B4B9D" w:rsidR="00E21F57" w:rsidRDefault="00E21F57">
          <w:pPr>
            <w:pStyle w:val="TOC2"/>
            <w:rPr>
              <w:rFonts w:asciiTheme="minorHAnsi" w:eastAsiaTheme="minorEastAsia" w:hAnsiTheme="minorHAnsi"/>
              <w:noProof/>
              <w:kern w:val="2"/>
              <w:sz w:val="22"/>
              <w:lang w:eastAsia="en-AU"/>
              <w14:ligatures w14:val="standardContextual"/>
            </w:rPr>
          </w:pPr>
          <w:hyperlink w:anchor="_Toc167784033" w:history="1">
            <w:r w:rsidRPr="00776CFC">
              <w:rPr>
                <w:rStyle w:val="Hyperlink"/>
                <w:noProof/>
              </w:rPr>
              <w:t>About the IAR Guidance documentation and IAR-DST</w:t>
            </w:r>
            <w:r>
              <w:rPr>
                <w:noProof/>
                <w:webHidden/>
              </w:rPr>
              <w:tab/>
            </w:r>
            <w:r>
              <w:rPr>
                <w:noProof/>
                <w:webHidden/>
              </w:rPr>
              <w:fldChar w:fldCharType="begin"/>
            </w:r>
            <w:r>
              <w:rPr>
                <w:noProof/>
                <w:webHidden/>
              </w:rPr>
              <w:instrText xml:space="preserve"> PAGEREF _Toc167784033 \h </w:instrText>
            </w:r>
            <w:r>
              <w:rPr>
                <w:noProof/>
                <w:webHidden/>
              </w:rPr>
            </w:r>
            <w:r>
              <w:rPr>
                <w:noProof/>
                <w:webHidden/>
              </w:rPr>
              <w:fldChar w:fldCharType="separate"/>
            </w:r>
            <w:r>
              <w:rPr>
                <w:noProof/>
                <w:webHidden/>
              </w:rPr>
              <w:t>3</w:t>
            </w:r>
            <w:r>
              <w:rPr>
                <w:noProof/>
                <w:webHidden/>
              </w:rPr>
              <w:fldChar w:fldCharType="end"/>
            </w:r>
          </w:hyperlink>
        </w:p>
        <w:p w14:paraId="30FC17B6" w14:textId="0CC1B0A3" w:rsidR="00E21F57" w:rsidRDefault="00E21F57">
          <w:pPr>
            <w:pStyle w:val="TOC2"/>
            <w:rPr>
              <w:rFonts w:asciiTheme="minorHAnsi" w:eastAsiaTheme="minorEastAsia" w:hAnsiTheme="minorHAnsi"/>
              <w:noProof/>
              <w:kern w:val="2"/>
              <w:sz w:val="22"/>
              <w:lang w:eastAsia="en-AU"/>
              <w14:ligatures w14:val="standardContextual"/>
            </w:rPr>
          </w:pPr>
          <w:hyperlink w:anchor="_Toc167784034" w:history="1">
            <w:r w:rsidRPr="00776CFC">
              <w:rPr>
                <w:rStyle w:val="Hyperlink"/>
                <w:noProof/>
              </w:rPr>
              <w:t>A note on language</w:t>
            </w:r>
            <w:r>
              <w:rPr>
                <w:noProof/>
                <w:webHidden/>
              </w:rPr>
              <w:tab/>
            </w:r>
            <w:r>
              <w:rPr>
                <w:noProof/>
                <w:webHidden/>
              </w:rPr>
              <w:fldChar w:fldCharType="begin"/>
            </w:r>
            <w:r>
              <w:rPr>
                <w:noProof/>
                <w:webHidden/>
              </w:rPr>
              <w:instrText xml:space="preserve"> PAGEREF _Toc167784034 \h </w:instrText>
            </w:r>
            <w:r>
              <w:rPr>
                <w:noProof/>
                <w:webHidden/>
              </w:rPr>
            </w:r>
            <w:r>
              <w:rPr>
                <w:noProof/>
                <w:webHidden/>
              </w:rPr>
              <w:fldChar w:fldCharType="separate"/>
            </w:r>
            <w:r>
              <w:rPr>
                <w:noProof/>
                <w:webHidden/>
              </w:rPr>
              <w:t>3</w:t>
            </w:r>
            <w:r>
              <w:rPr>
                <w:noProof/>
                <w:webHidden/>
              </w:rPr>
              <w:fldChar w:fldCharType="end"/>
            </w:r>
          </w:hyperlink>
        </w:p>
        <w:p w14:paraId="522673D6" w14:textId="01D9C4BF"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35" w:history="1">
            <w:r w:rsidRPr="00776CFC">
              <w:rPr>
                <w:rStyle w:val="Hyperlink"/>
                <w:noProof/>
              </w:rPr>
              <w:t>Contents</w:t>
            </w:r>
            <w:r>
              <w:rPr>
                <w:noProof/>
                <w:webHidden/>
              </w:rPr>
              <w:tab/>
            </w:r>
            <w:r>
              <w:rPr>
                <w:noProof/>
                <w:webHidden/>
              </w:rPr>
              <w:fldChar w:fldCharType="begin"/>
            </w:r>
            <w:r>
              <w:rPr>
                <w:noProof/>
                <w:webHidden/>
              </w:rPr>
              <w:instrText xml:space="preserve"> PAGEREF _Toc167784035 \h </w:instrText>
            </w:r>
            <w:r>
              <w:rPr>
                <w:noProof/>
                <w:webHidden/>
              </w:rPr>
            </w:r>
            <w:r>
              <w:rPr>
                <w:noProof/>
                <w:webHidden/>
              </w:rPr>
              <w:fldChar w:fldCharType="separate"/>
            </w:r>
            <w:r>
              <w:rPr>
                <w:noProof/>
                <w:webHidden/>
              </w:rPr>
              <w:t>5</w:t>
            </w:r>
            <w:r>
              <w:rPr>
                <w:noProof/>
                <w:webHidden/>
              </w:rPr>
              <w:fldChar w:fldCharType="end"/>
            </w:r>
          </w:hyperlink>
        </w:p>
        <w:p w14:paraId="2836C6F7" w14:textId="470879C0" w:rsidR="00E21F57" w:rsidRDefault="00E21F57">
          <w:pPr>
            <w:pStyle w:val="TOC2"/>
            <w:rPr>
              <w:rFonts w:asciiTheme="minorHAnsi" w:eastAsiaTheme="minorEastAsia" w:hAnsiTheme="minorHAnsi"/>
              <w:noProof/>
              <w:kern w:val="2"/>
              <w:sz w:val="22"/>
              <w:lang w:eastAsia="en-AU"/>
              <w14:ligatures w14:val="standardContextual"/>
            </w:rPr>
          </w:pPr>
          <w:hyperlink w:anchor="_Toc167784036" w:history="1">
            <w:r w:rsidRPr="00776CFC">
              <w:rPr>
                <w:rStyle w:val="Hyperlink"/>
                <w:noProof/>
              </w:rPr>
              <w:t>Table of figures</w:t>
            </w:r>
            <w:r>
              <w:rPr>
                <w:noProof/>
                <w:webHidden/>
              </w:rPr>
              <w:tab/>
            </w:r>
            <w:r>
              <w:rPr>
                <w:noProof/>
                <w:webHidden/>
              </w:rPr>
              <w:fldChar w:fldCharType="begin"/>
            </w:r>
            <w:r>
              <w:rPr>
                <w:noProof/>
                <w:webHidden/>
              </w:rPr>
              <w:instrText xml:space="preserve"> PAGEREF _Toc167784036 \h </w:instrText>
            </w:r>
            <w:r>
              <w:rPr>
                <w:noProof/>
                <w:webHidden/>
              </w:rPr>
            </w:r>
            <w:r>
              <w:rPr>
                <w:noProof/>
                <w:webHidden/>
              </w:rPr>
              <w:fldChar w:fldCharType="separate"/>
            </w:r>
            <w:r>
              <w:rPr>
                <w:noProof/>
                <w:webHidden/>
              </w:rPr>
              <w:t>5</w:t>
            </w:r>
            <w:r>
              <w:rPr>
                <w:noProof/>
                <w:webHidden/>
              </w:rPr>
              <w:fldChar w:fldCharType="end"/>
            </w:r>
          </w:hyperlink>
        </w:p>
        <w:p w14:paraId="587BAC9F" w14:textId="2202076A" w:rsidR="00E21F57" w:rsidRDefault="00E21F57">
          <w:pPr>
            <w:pStyle w:val="TOC2"/>
            <w:rPr>
              <w:rFonts w:asciiTheme="minorHAnsi" w:eastAsiaTheme="minorEastAsia" w:hAnsiTheme="minorHAnsi"/>
              <w:noProof/>
              <w:kern w:val="2"/>
              <w:sz w:val="22"/>
              <w:lang w:eastAsia="en-AU"/>
              <w14:ligatures w14:val="standardContextual"/>
            </w:rPr>
          </w:pPr>
          <w:hyperlink w:anchor="_Toc167784037" w:history="1">
            <w:r w:rsidRPr="00776CFC">
              <w:rPr>
                <w:rStyle w:val="Hyperlink"/>
                <w:noProof/>
              </w:rPr>
              <w:t>Table of practice points</w:t>
            </w:r>
            <w:r>
              <w:rPr>
                <w:noProof/>
                <w:webHidden/>
              </w:rPr>
              <w:tab/>
            </w:r>
            <w:r>
              <w:rPr>
                <w:noProof/>
                <w:webHidden/>
              </w:rPr>
              <w:fldChar w:fldCharType="begin"/>
            </w:r>
            <w:r>
              <w:rPr>
                <w:noProof/>
                <w:webHidden/>
              </w:rPr>
              <w:instrText xml:space="preserve"> PAGEREF _Toc167784037 \h </w:instrText>
            </w:r>
            <w:r>
              <w:rPr>
                <w:noProof/>
                <w:webHidden/>
              </w:rPr>
            </w:r>
            <w:r>
              <w:rPr>
                <w:noProof/>
                <w:webHidden/>
              </w:rPr>
              <w:fldChar w:fldCharType="separate"/>
            </w:r>
            <w:r>
              <w:rPr>
                <w:noProof/>
                <w:webHidden/>
              </w:rPr>
              <w:t>5</w:t>
            </w:r>
            <w:r>
              <w:rPr>
                <w:noProof/>
                <w:webHidden/>
              </w:rPr>
              <w:fldChar w:fldCharType="end"/>
            </w:r>
          </w:hyperlink>
        </w:p>
        <w:p w14:paraId="1B9A4720" w14:textId="54239A9D"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38" w:history="1">
            <w:r w:rsidRPr="00776CFC">
              <w:rPr>
                <w:rStyle w:val="Hyperlink"/>
                <w:noProof/>
              </w:rPr>
              <w:t>Assessment Domains and Rating Guide – Children (aged 5-11)</w:t>
            </w:r>
            <w:r>
              <w:rPr>
                <w:noProof/>
                <w:webHidden/>
              </w:rPr>
              <w:tab/>
            </w:r>
            <w:r>
              <w:rPr>
                <w:noProof/>
                <w:webHidden/>
              </w:rPr>
              <w:fldChar w:fldCharType="begin"/>
            </w:r>
            <w:r>
              <w:rPr>
                <w:noProof/>
                <w:webHidden/>
              </w:rPr>
              <w:instrText xml:space="preserve"> PAGEREF _Toc167784038 \h </w:instrText>
            </w:r>
            <w:r>
              <w:rPr>
                <w:noProof/>
                <w:webHidden/>
              </w:rPr>
            </w:r>
            <w:r>
              <w:rPr>
                <w:noProof/>
                <w:webHidden/>
              </w:rPr>
              <w:fldChar w:fldCharType="separate"/>
            </w:r>
            <w:r>
              <w:rPr>
                <w:noProof/>
                <w:webHidden/>
              </w:rPr>
              <w:t>6</w:t>
            </w:r>
            <w:r>
              <w:rPr>
                <w:noProof/>
                <w:webHidden/>
              </w:rPr>
              <w:fldChar w:fldCharType="end"/>
            </w:r>
          </w:hyperlink>
        </w:p>
        <w:p w14:paraId="08A757AB" w14:textId="06A2A52A" w:rsidR="00E21F57" w:rsidRDefault="00E21F57">
          <w:pPr>
            <w:pStyle w:val="TOC2"/>
            <w:rPr>
              <w:rFonts w:asciiTheme="minorHAnsi" w:eastAsiaTheme="minorEastAsia" w:hAnsiTheme="minorHAnsi"/>
              <w:noProof/>
              <w:kern w:val="2"/>
              <w:sz w:val="22"/>
              <w:lang w:eastAsia="en-AU"/>
              <w14:ligatures w14:val="standardContextual"/>
            </w:rPr>
          </w:pPr>
          <w:hyperlink w:anchor="_Toc167784039" w:history="1">
            <w:r w:rsidRPr="00776CFC">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_Toc167784039 \h </w:instrText>
            </w:r>
            <w:r>
              <w:rPr>
                <w:noProof/>
                <w:webHidden/>
              </w:rPr>
            </w:r>
            <w:r>
              <w:rPr>
                <w:noProof/>
                <w:webHidden/>
              </w:rPr>
              <w:fldChar w:fldCharType="separate"/>
            </w:r>
            <w:r>
              <w:rPr>
                <w:noProof/>
                <w:webHidden/>
              </w:rPr>
              <w:t>6</w:t>
            </w:r>
            <w:r>
              <w:rPr>
                <w:noProof/>
                <w:webHidden/>
              </w:rPr>
              <w:fldChar w:fldCharType="end"/>
            </w:r>
          </w:hyperlink>
        </w:p>
        <w:p w14:paraId="16DAE1B6" w14:textId="24649DEA" w:rsidR="00E21F57" w:rsidRDefault="00E21F57">
          <w:pPr>
            <w:pStyle w:val="TOC2"/>
            <w:rPr>
              <w:rFonts w:asciiTheme="minorHAnsi" w:eastAsiaTheme="minorEastAsia" w:hAnsiTheme="minorHAnsi"/>
              <w:noProof/>
              <w:kern w:val="2"/>
              <w:sz w:val="22"/>
              <w:lang w:eastAsia="en-AU"/>
              <w14:ligatures w14:val="standardContextual"/>
            </w:rPr>
          </w:pPr>
          <w:hyperlink w:anchor="_Toc167784040" w:history="1">
            <w:r w:rsidRPr="00776CFC">
              <w:rPr>
                <w:rStyle w:val="Hyperlink"/>
                <w:bCs/>
                <w:noProof/>
              </w:rPr>
              <w:t>Overarching rules</w:t>
            </w:r>
            <w:r>
              <w:rPr>
                <w:noProof/>
                <w:webHidden/>
              </w:rPr>
              <w:tab/>
            </w:r>
            <w:r>
              <w:rPr>
                <w:noProof/>
                <w:webHidden/>
              </w:rPr>
              <w:fldChar w:fldCharType="begin"/>
            </w:r>
            <w:r>
              <w:rPr>
                <w:noProof/>
                <w:webHidden/>
              </w:rPr>
              <w:instrText xml:space="preserve"> PAGEREF _Toc167784040 \h </w:instrText>
            </w:r>
            <w:r>
              <w:rPr>
                <w:noProof/>
                <w:webHidden/>
              </w:rPr>
            </w:r>
            <w:r>
              <w:rPr>
                <w:noProof/>
                <w:webHidden/>
              </w:rPr>
              <w:fldChar w:fldCharType="separate"/>
            </w:r>
            <w:r>
              <w:rPr>
                <w:noProof/>
                <w:webHidden/>
              </w:rPr>
              <w:t>6</w:t>
            </w:r>
            <w:r>
              <w:rPr>
                <w:noProof/>
                <w:webHidden/>
              </w:rPr>
              <w:fldChar w:fldCharType="end"/>
            </w:r>
          </w:hyperlink>
        </w:p>
        <w:p w14:paraId="6611CB7F" w14:textId="653EBE4D" w:rsidR="00E21F57" w:rsidRDefault="00E21F57">
          <w:pPr>
            <w:pStyle w:val="TOC2"/>
            <w:rPr>
              <w:rFonts w:asciiTheme="minorHAnsi" w:eastAsiaTheme="minorEastAsia" w:hAnsiTheme="minorHAnsi"/>
              <w:noProof/>
              <w:kern w:val="2"/>
              <w:sz w:val="22"/>
              <w:lang w:eastAsia="en-AU"/>
              <w14:ligatures w14:val="standardContextual"/>
            </w:rPr>
          </w:pPr>
          <w:hyperlink w:anchor="_Toc167784041" w:history="1">
            <w:r w:rsidRPr="00776CFC">
              <w:rPr>
                <w:rStyle w:val="Hyperlink"/>
                <w:noProof/>
              </w:rPr>
              <w:t>The initial assessment domains – Children</w:t>
            </w:r>
            <w:r>
              <w:rPr>
                <w:noProof/>
                <w:webHidden/>
              </w:rPr>
              <w:tab/>
            </w:r>
            <w:r>
              <w:rPr>
                <w:noProof/>
                <w:webHidden/>
              </w:rPr>
              <w:fldChar w:fldCharType="begin"/>
            </w:r>
            <w:r>
              <w:rPr>
                <w:noProof/>
                <w:webHidden/>
              </w:rPr>
              <w:instrText xml:space="preserve"> PAGEREF _Toc167784041 \h </w:instrText>
            </w:r>
            <w:r>
              <w:rPr>
                <w:noProof/>
                <w:webHidden/>
              </w:rPr>
            </w:r>
            <w:r>
              <w:rPr>
                <w:noProof/>
                <w:webHidden/>
              </w:rPr>
              <w:fldChar w:fldCharType="separate"/>
            </w:r>
            <w:r>
              <w:rPr>
                <w:noProof/>
                <w:webHidden/>
              </w:rPr>
              <w:t>6</w:t>
            </w:r>
            <w:r>
              <w:rPr>
                <w:noProof/>
                <w:webHidden/>
              </w:rPr>
              <w:fldChar w:fldCharType="end"/>
            </w:r>
          </w:hyperlink>
        </w:p>
        <w:p w14:paraId="53B8B2CF" w14:textId="7E9ED777" w:rsidR="00E21F57" w:rsidRDefault="00E21F57">
          <w:pPr>
            <w:pStyle w:val="TOC2"/>
            <w:rPr>
              <w:rFonts w:asciiTheme="minorHAnsi" w:eastAsiaTheme="minorEastAsia" w:hAnsiTheme="minorHAnsi"/>
              <w:noProof/>
              <w:kern w:val="2"/>
              <w:sz w:val="22"/>
              <w:lang w:eastAsia="en-AU"/>
              <w14:ligatures w14:val="standardContextual"/>
            </w:rPr>
          </w:pPr>
          <w:hyperlink w:anchor="_Toc167784042" w:history="1">
            <w:r w:rsidRPr="00776CFC">
              <w:rPr>
                <w:rStyle w:val="Hyperlink"/>
                <w:noProof/>
              </w:rPr>
              <w:t>Rating guide for the initial assessment domains – Children</w:t>
            </w:r>
            <w:r>
              <w:rPr>
                <w:noProof/>
                <w:webHidden/>
              </w:rPr>
              <w:tab/>
            </w:r>
            <w:r>
              <w:rPr>
                <w:noProof/>
                <w:webHidden/>
              </w:rPr>
              <w:fldChar w:fldCharType="begin"/>
            </w:r>
            <w:r>
              <w:rPr>
                <w:noProof/>
                <w:webHidden/>
              </w:rPr>
              <w:instrText xml:space="preserve"> PAGEREF _Toc167784042 \h </w:instrText>
            </w:r>
            <w:r>
              <w:rPr>
                <w:noProof/>
                <w:webHidden/>
              </w:rPr>
            </w:r>
            <w:r>
              <w:rPr>
                <w:noProof/>
                <w:webHidden/>
              </w:rPr>
              <w:fldChar w:fldCharType="separate"/>
            </w:r>
            <w:r>
              <w:rPr>
                <w:noProof/>
                <w:webHidden/>
              </w:rPr>
              <w:t>9</w:t>
            </w:r>
            <w:r>
              <w:rPr>
                <w:noProof/>
                <w:webHidden/>
              </w:rPr>
              <w:fldChar w:fldCharType="end"/>
            </w:r>
          </w:hyperlink>
        </w:p>
        <w:p w14:paraId="6FB089B6" w14:textId="5C12292F"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3" w:history="1">
            <w:r w:rsidRPr="00776CFC">
              <w:rPr>
                <w:rStyle w:val="Hyperlink"/>
                <w:noProof/>
              </w:rPr>
              <w:t>Guide to rating each domain</w:t>
            </w:r>
            <w:r>
              <w:rPr>
                <w:noProof/>
                <w:webHidden/>
              </w:rPr>
              <w:tab/>
            </w:r>
            <w:r>
              <w:rPr>
                <w:noProof/>
                <w:webHidden/>
              </w:rPr>
              <w:fldChar w:fldCharType="begin"/>
            </w:r>
            <w:r>
              <w:rPr>
                <w:noProof/>
                <w:webHidden/>
              </w:rPr>
              <w:instrText xml:space="preserve"> PAGEREF _Toc167784043 \h </w:instrText>
            </w:r>
            <w:r>
              <w:rPr>
                <w:noProof/>
                <w:webHidden/>
              </w:rPr>
            </w:r>
            <w:r>
              <w:rPr>
                <w:noProof/>
                <w:webHidden/>
              </w:rPr>
              <w:fldChar w:fldCharType="separate"/>
            </w:r>
            <w:r>
              <w:rPr>
                <w:noProof/>
                <w:webHidden/>
              </w:rPr>
              <w:t>9</w:t>
            </w:r>
            <w:r>
              <w:rPr>
                <w:noProof/>
                <w:webHidden/>
              </w:rPr>
              <w:fldChar w:fldCharType="end"/>
            </w:r>
          </w:hyperlink>
        </w:p>
        <w:p w14:paraId="629FF524" w14:textId="54A13DFA"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4" w:history="1">
            <w:r w:rsidRPr="00776CFC">
              <w:rPr>
                <w:rStyle w:val="Hyperlink"/>
                <w:noProof/>
              </w:rPr>
              <w:t>Domain 1 – Symptom severity and distress</w:t>
            </w:r>
            <w:r>
              <w:rPr>
                <w:noProof/>
                <w:webHidden/>
              </w:rPr>
              <w:tab/>
            </w:r>
            <w:r>
              <w:rPr>
                <w:noProof/>
                <w:webHidden/>
              </w:rPr>
              <w:fldChar w:fldCharType="begin"/>
            </w:r>
            <w:r>
              <w:rPr>
                <w:noProof/>
                <w:webHidden/>
              </w:rPr>
              <w:instrText xml:space="preserve"> PAGEREF _Toc167784044 \h </w:instrText>
            </w:r>
            <w:r>
              <w:rPr>
                <w:noProof/>
                <w:webHidden/>
              </w:rPr>
            </w:r>
            <w:r>
              <w:rPr>
                <w:noProof/>
                <w:webHidden/>
              </w:rPr>
              <w:fldChar w:fldCharType="separate"/>
            </w:r>
            <w:r>
              <w:rPr>
                <w:noProof/>
                <w:webHidden/>
              </w:rPr>
              <w:t>9</w:t>
            </w:r>
            <w:r>
              <w:rPr>
                <w:noProof/>
                <w:webHidden/>
              </w:rPr>
              <w:fldChar w:fldCharType="end"/>
            </w:r>
          </w:hyperlink>
        </w:p>
        <w:p w14:paraId="2D8C40D1" w14:textId="7B2BBA67"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5" w:history="1">
            <w:r w:rsidRPr="00776CFC">
              <w:rPr>
                <w:rStyle w:val="Hyperlink"/>
                <w:noProof/>
              </w:rPr>
              <w:t>Domain 2 – Harm</w:t>
            </w:r>
            <w:r>
              <w:rPr>
                <w:noProof/>
                <w:webHidden/>
              </w:rPr>
              <w:tab/>
            </w:r>
            <w:r>
              <w:rPr>
                <w:noProof/>
                <w:webHidden/>
              </w:rPr>
              <w:fldChar w:fldCharType="begin"/>
            </w:r>
            <w:r>
              <w:rPr>
                <w:noProof/>
                <w:webHidden/>
              </w:rPr>
              <w:instrText xml:space="preserve"> PAGEREF _Toc167784045 \h </w:instrText>
            </w:r>
            <w:r>
              <w:rPr>
                <w:noProof/>
                <w:webHidden/>
              </w:rPr>
            </w:r>
            <w:r>
              <w:rPr>
                <w:noProof/>
                <w:webHidden/>
              </w:rPr>
              <w:fldChar w:fldCharType="separate"/>
            </w:r>
            <w:r>
              <w:rPr>
                <w:noProof/>
                <w:webHidden/>
              </w:rPr>
              <w:t>11</w:t>
            </w:r>
            <w:r>
              <w:rPr>
                <w:noProof/>
                <w:webHidden/>
              </w:rPr>
              <w:fldChar w:fldCharType="end"/>
            </w:r>
          </w:hyperlink>
        </w:p>
        <w:p w14:paraId="789F6A7D" w14:textId="26C1E273"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6" w:history="1">
            <w:r w:rsidRPr="00776CFC">
              <w:rPr>
                <w:rStyle w:val="Hyperlink"/>
                <w:noProof/>
              </w:rPr>
              <w:t>Domain 3 – Functioning</w:t>
            </w:r>
            <w:r>
              <w:rPr>
                <w:noProof/>
                <w:webHidden/>
              </w:rPr>
              <w:tab/>
            </w:r>
            <w:r>
              <w:rPr>
                <w:noProof/>
                <w:webHidden/>
              </w:rPr>
              <w:fldChar w:fldCharType="begin"/>
            </w:r>
            <w:r>
              <w:rPr>
                <w:noProof/>
                <w:webHidden/>
              </w:rPr>
              <w:instrText xml:space="preserve"> PAGEREF _Toc167784046 \h </w:instrText>
            </w:r>
            <w:r>
              <w:rPr>
                <w:noProof/>
                <w:webHidden/>
              </w:rPr>
            </w:r>
            <w:r>
              <w:rPr>
                <w:noProof/>
                <w:webHidden/>
              </w:rPr>
              <w:fldChar w:fldCharType="separate"/>
            </w:r>
            <w:r>
              <w:rPr>
                <w:noProof/>
                <w:webHidden/>
              </w:rPr>
              <w:t>14</w:t>
            </w:r>
            <w:r>
              <w:rPr>
                <w:noProof/>
                <w:webHidden/>
              </w:rPr>
              <w:fldChar w:fldCharType="end"/>
            </w:r>
          </w:hyperlink>
        </w:p>
        <w:p w14:paraId="16C53214" w14:textId="7FD7E533"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7" w:history="1">
            <w:r w:rsidRPr="00776CFC">
              <w:rPr>
                <w:rStyle w:val="Hyperlink"/>
                <w:noProof/>
              </w:rPr>
              <w:t>Domain 4 – Impact of co-existing conditions</w:t>
            </w:r>
            <w:r>
              <w:rPr>
                <w:noProof/>
                <w:webHidden/>
              </w:rPr>
              <w:tab/>
            </w:r>
            <w:r>
              <w:rPr>
                <w:noProof/>
                <w:webHidden/>
              </w:rPr>
              <w:fldChar w:fldCharType="begin"/>
            </w:r>
            <w:r>
              <w:rPr>
                <w:noProof/>
                <w:webHidden/>
              </w:rPr>
              <w:instrText xml:space="preserve"> PAGEREF _Toc167784047 \h </w:instrText>
            </w:r>
            <w:r>
              <w:rPr>
                <w:noProof/>
                <w:webHidden/>
              </w:rPr>
            </w:r>
            <w:r>
              <w:rPr>
                <w:noProof/>
                <w:webHidden/>
              </w:rPr>
              <w:fldChar w:fldCharType="separate"/>
            </w:r>
            <w:r>
              <w:rPr>
                <w:noProof/>
                <w:webHidden/>
              </w:rPr>
              <w:t>14</w:t>
            </w:r>
            <w:r>
              <w:rPr>
                <w:noProof/>
                <w:webHidden/>
              </w:rPr>
              <w:fldChar w:fldCharType="end"/>
            </w:r>
          </w:hyperlink>
        </w:p>
        <w:p w14:paraId="261ED5B3" w14:textId="63D989AD"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8" w:history="1">
            <w:r w:rsidRPr="00776CFC">
              <w:rPr>
                <w:rStyle w:val="Hyperlink"/>
                <w:noProof/>
              </w:rPr>
              <w:t>Domain 5 – Service use and response history</w:t>
            </w:r>
            <w:r>
              <w:rPr>
                <w:noProof/>
                <w:webHidden/>
              </w:rPr>
              <w:tab/>
            </w:r>
            <w:r>
              <w:rPr>
                <w:noProof/>
                <w:webHidden/>
              </w:rPr>
              <w:fldChar w:fldCharType="begin"/>
            </w:r>
            <w:r>
              <w:rPr>
                <w:noProof/>
                <w:webHidden/>
              </w:rPr>
              <w:instrText xml:space="preserve"> PAGEREF _Toc167784048 \h </w:instrText>
            </w:r>
            <w:r>
              <w:rPr>
                <w:noProof/>
                <w:webHidden/>
              </w:rPr>
            </w:r>
            <w:r>
              <w:rPr>
                <w:noProof/>
                <w:webHidden/>
              </w:rPr>
              <w:fldChar w:fldCharType="separate"/>
            </w:r>
            <w:r>
              <w:rPr>
                <w:noProof/>
                <w:webHidden/>
              </w:rPr>
              <w:t>16</w:t>
            </w:r>
            <w:r>
              <w:rPr>
                <w:noProof/>
                <w:webHidden/>
              </w:rPr>
              <w:fldChar w:fldCharType="end"/>
            </w:r>
          </w:hyperlink>
        </w:p>
        <w:p w14:paraId="07F902DB" w14:textId="0B4F6439"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9" w:history="1">
            <w:r w:rsidRPr="00776CFC">
              <w:rPr>
                <w:rStyle w:val="Hyperlink"/>
                <w:noProof/>
              </w:rPr>
              <w:t>Domain 6 – Social and environmental stressors</w:t>
            </w:r>
            <w:r>
              <w:rPr>
                <w:noProof/>
                <w:webHidden/>
              </w:rPr>
              <w:tab/>
            </w:r>
            <w:r>
              <w:rPr>
                <w:noProof/>
                <w:webHidden/>
              </w:rPr>
              <w:fldChar w:fldCharType="begin"/>
            </w:r>
            <w:r>
              <w:rPr>
                <w:noProof/>
                <w:webHidden/>
              </w:rPr>
              <w:instrText xml:space="preserve"> PAGEREF _Toc167784049 \h </w:instrText>
            </w:r>
            <w:r>
              <w:rPr>
                <w:noProof/>
                <w:webHidden/>
              </w:rPr>
            </w:r>
            <w:r>
              <w:rPr>
                <w:noProof/>
                <w:webHidden/>
              </w:rPr>
              <w:fldChar w:fldCharType="separate"/>
            </w:r>
            <w:r>
              <w:rPr>
                <w:noProof/>
                <w:webHidden/>
              </w:rPr>
              <w:t>17</w:t>
            </w:r>
            <w:r>
              <w:rPr>
                <w:noProof/>
                <w:webHidden/>
              </w:rPr>
              <w:fldChar w:fldCharType="end"/>
            </w:r>
          </w:hyperlink>
        </w:p>
        <w:p w14:paraId="76EF4254" w14:textId="44937690"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50" w:history="1">
            <w:r w:rsidRPr="00776CFC">
              <w:rPr>
                <w:rStyle w:val="Hyperlink"/>
                <w:noProof/>
              </w:rPr>
              <w:t>Domain 7 – Family and other supports</w:t>
            </w:r>
            <w:r>
              <w:rPr>
                <w:noProof/>
                <w:webHidden/>
              </w:rPr>
              <w:tab/>
            </w:r>
            <w:r>
              <w:rPr>
                <w:noProof/>
                <w:webHidden/>
              </w:rPr>
              <w:fldChar w:fldCharType="begin"/>
            </w:r>
            <w:r>
              <w:rPr>
                <w:noProof/>
                <w:webHidden/>
              </w:rPr>
              <w:instrText xml:space="preserve"> PAGEREF _Toc167784050 \h </w:instrText>
            </w:r>
            <w:r>
              <w:rPr>
                <w:noProof/>
                <w:webHidden/>
              </w:rPr>
            </w:r>
            <w:r>
              <w:rPr>
                <w:noProof/>
                <w:webHidden/>
              </w:rPr>
              <w:fldChar w:fldCharType="separate"/>
            </w:r>
            <w:r>
              <w:rPr>
                <w:noProof/>
                <w:webHidden/>
              </w:rPr>
              <w:t>19</w:t>
            </w:r>
            <w:r>
              <w:rPr>
                <w:noProof/>
                <w:webHidden/>
              </w:rPr>
              <w:fldChar w:fldCharType="end"/>
            </w:r>
          </w:hyperlink>
        </w:p>
        <w:p w14:paraId="53D08840" w14:textId="0979CB3B"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51" w:history="1">
            <w:r w:rsidRPr="00776CFC">
              <w:rPr>
                <w:rStyle w:val="Hyperlink"/>
                <w:noProof/>
              </w:rPr>
              <w:t>Domain 8 – Engagement and motivation</w:t>
            </w:r>
            <w:r>
              <w:rPr>
                <w:noProof/>
                <w:webHidden/>
              </w:rPr>
              <w:tab/>
            </w:r>
            <w:r>
              <w:rPr>
                <w:noProof/>
                <w:webHidden/>
              </w:rPr>
              <w:fldChar w:fldCharType="begin"/>
            </w:r>
            <w:r>
              <w:rPr>
                <w:noProof/>
                <w:webHidden/>
              </w:rPr>
              <w:instrText xml:space="preserve"> PAGEREF _Toc167784051 \h </w:instrText>
            </w:r>
            <w:r>
              <w:rPr>
                <w:noProof/>
                <w:webHidden/>
              </w:rPr>
            </w:r>
            <w:r>
              <w:rPr>
                <w:noProof/>
                <w:webHidden/>
              </w:rPr>
              <w:fldChar w:fldCharType="separate"/>
            </w:r>
            <w:r>
              <w:rPr>
                <w:noProof/>
                <w:webHidden/>
              </w:rPr>
              <w:t>20</w:t>
            </w:r>
            <w:r>
              <w:rPr>
                <w:noProof/>
                <w:webHidden/>
              </w:rPr>
              <w:fldChar w:fldCharType="end"/>
            </w:r>
          </w:hyperlink>
        </w:p>
        <w:p w14:paraId="0207E349" w14:textId="48EC9073"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52" w:history="1">
            <w:r w:rsidRPr="00776CFC">
              <w:rPr>
                <w:rStyle w:val="Hyperlink"/>
                <w:noProof/>
              </w:rPr>
              <w:t>Levels of care and using the IAR-DST</w:t>
            </w:r>
            <w:r>
              <w:rPr>
                <w:noProof/>
                <w:webHidden/>
              </w:rPr>
              <w:tab/>
            </w:r>
            <w:r>
              <w:rPr>
                <w:noProof/>
                <w:webHidden/>
              </w:rPr>
              <w:fldChar w:fldCharType="begin"/>
            </w:r>
            <w:r>
              <w:rPr>
                <w:noProof/>
                <w:webHidden/>
              </w:rPr>
              <w:instrText xml:space="preserve"> PAGEREF _Toc167784052 \h </w:instrText>
            </w:r>
            <w:r>
              <w:rPr>
                <w:noProof/>
                <w:webHidden/>
              </w:rPr>
            </w:r>
            <w:r>
              <w:rPr>
                <w:noProof/>
                <w:webHidden/>
              </w:rPr>
              <w:fldChar w:fldCharType="separate"/>
            </w:r>
            <w:r>
              <w:rPr>
                <w:noProof/>
                <w:webHidden/>
              </w:rPr>
              <w:t>22</w:t>
            </w:r>
            <w:r>
              <w:rPr>
                <w:noProof/>
                <w:webHidden/>
              </w:rPr>
              <w:fldChar w:fldCharType="end"/>
            </w:r>
          </w:hyperlink>
        </w:p>
        <w:p w14:paraId="03A70771" w14:textId="397689E6"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53" w:history="1">
            <w:r w:rsidRPr="00776CFC">
              <w:rPr>
                <w:rStyle w:val="Hyperlink"/>
                <w:noProof/>
              </w:rPr>
              <w:t>More information</w:t>
            </w:r>
            <w:r>
              <w:rPr>
                <w:noProof/>
                <w:webHidden/>
              </w:rPr>
              <w:tab/>
            </w:r>
            <w:r>
              <w:rPr>
                <w:noProof/>
                <w:webHidden/>
              </w:rPr>
              <w:fldChar w:fldCharType="begin"/>
            </w:r>
            <w:r>
              <w:rPr>
                <w:noProof/>
                <w:webHidden/>
              </w:rPr>
              <w:instrText xml:space="preserve"> PAGEREF _Toc167784053 \h </w:instrText>
            </w:r>
            <w:r>
              <w:rPr>
                <w:noProof/>
                <w:webHidden/>
              </w:rPr>
            </w:r>
            <w:r>
              <w:rPr>
                <w:noProof/>
                <w:webHidden/>
              </w:rPr>
              <w:fldChar w:fldCharType="separate"/>
            </w:r>
            <w:r>
              <w:rPr>
                <w:noProof/>
                <w:webHidden/>
              </w:rPr>
              <w:t>22</w:t>
            </w:r>
            <w:r>
              <w:rPr>
                <w:noProof/>
                <w:webHidden/>
              </w:rPr>
              <w:fldChar w:fldCharType="end"/>
            </w:r>
          </w:hyperlink>
        </w:p>
        <w:p w14:paraId="611F59C6" w14:textId="7ED56365" w:rsidR="00CC5629" w:rsidRPr="003D4E8C" w:rsidRDefault="00CC5629" w:rsidP="003D4E8C">
          <w:pPr>
            <w:spacing w:before="0" w:after="0"/>
            <w:rPr>
              <w:sz w:val="16"/>
              <w:szCs w:val="16"/>
            </w:rPr>
          </w:pPr>
          <w:r>
            <w:rPr>
              <w:b/>
              <w:bCs/>
              <w:noProof/>
            </w:rPr>
            <w:fldChar w:fldCharType="end"/>
          </w:r>
        </w:p>
      </w:sdtContent>
    </w:sdt>
    <w:p w14:paraId="675BB959" w14:textId="67BDFD75" w:rsidR="005D0405" w:rsidRPr="00FB6020" w:rsidRDefault="005D0405" w:rsidP="005F3118">
      <w:pPr>
        <w:pStyle w:val="Heading2"/>
        <w:spacing w:before="120"/>
      </w:pPr>
      <w:bookmarkStart w:id="33" w:name="_Toc161826410"/>
      <w:bookmarkStart w:id="34" w:name="_Toc167784036"/>
      <w:r w:rsidRPr="00FB6020">
        <w:t>Table of figures</w:t>
      </w:r>
      <w:bookmarkEnd w:id="32"/>
      <w:bookmarkEnd w:id="33"/>
      <w:bookmarkEnd w:id="34"/>
    </w:p>
    <w:p w14:paraId="1129EE38" w14:textId="027DB978" w:rsidR="00807374" w:rsidRDefault="00821B65">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4054" w:history="1">
        <w:r w:rsidR="00807374" w:rsidRPr="00604E06">
          <w:rPr>
            <w:rStyle w:val="Hyperlink"/>
            <w:noProof/>
          </w:rPr>
          <w:t>Figure 1: the IAR domains</w:t>
        </w:r>
        <w:r w:rsidR="00807374">
          <w:rPr>
            <w:noProof/>
            <w:webHidden/>
          </w:rPr>
          <w:tab/>
        </w:r>
        <w:r w:rsidR="00807374">
          <w:rPr>
            <w:noProof/>
            <w:webHidden/>
          </w:rPr>
          <w:fldChar w:fldCharType="begin"/>
        </w:r>
        <w:r w:rsidR="00807374">
          <w:rPr>
            <w:noProof/>
            <w:webHidden/>
          </w:rPr>
          <w:instrText xml:space="preserve"> PAGEREF _Toc167784054 \h </w:instrText>
        </w:r>
        <w:r w:rsidR="00807374">
          <w:rPr>
            <w:noProof/>
            <w:webHidden/>
          </w:rPr>
        </w:r>
        <w:r w:rsidR="00807374">
          <w:rPr>
            <w:noProof/>
            <w:webHidden/>
          </w:rPr>
          <w:fldChar w:fldCharType="separate"/>
        </w:r>
        <w:r w:rsidR="00807374">
          <w:rPr>
            <w:noProof/>
            <w:webHidden/>
          </w:rPr>
          <w:t>7</w:t>
        </w:r>
        <w:r w:rsidR="00807374">
          <w:rPr>
            <w:noProof/>
            <w:webHidden/>
          </w:rPr>
          <w:fldChar w:fldCharType="end"/>
        </w:r>
      </w:hyperlink>
    </w:p>
    <w:p w14:paraId="10A4831C" w14:textId="6316BA32"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055" w:history="1">
        <w:r w:rsidRPr="00604E06">
          <w:rPr>
            <w:rStyle w:val="Hyperlink"/>
            <w:noProof/>
          </w:rPr>
          <w:t>Figure 2: The primary and contextual initial assessment domains – Children</w:t>
        </w:r>
        <w:r>
          <w:rPr>
            <w:noProof/>
            <w:webHidden/>
          </w:rPr>
          <w:tab/>
        </w:r>
        <w:r>
          <w:rPr>
            <w:noProof/>
            <w:webHidden/>
          </w:rPr>
          <w:fldChar w:fldCharType="begin"/>
        </w:r>
        <w:r>
          <w:rPr>
            <w:noProof/>
            <w:webHidden/>
          </w:rPr>
          <w:instrText xml:space="preserve"> PAGEREF _Toc167784055 \h </w:instrText>
        </w:r>
        <w:r>
          <w:rPr>
            <w:noProof/>
            <w:webHidden/>
          </w:rPr>
        </w:r>
        <w:r>
          <w:rPr>
            <w:noProof/>
            <w:webHidden/>
          </w:rPr>
          <w:fldChar w:fldCharType="separate"/>
        </w:r>
        <w:r>
          <w:rPr>
            <w:noProof/>
            <w:webHidden/>
          </w:rPr>
          <w:t>8</w:t>
        </w:r>
        <w:r>
          <w:rPr>
            <w:noProof/>
            <w:webHidden/>
          </w:rPr>
          <w:fldChar w:fldCharType="end"/>
        </w:r>
      </w:hyperlink>
    </w:p>
    <w:p w14:paraId="3D1F1158" w14:textId="124680F6" w:rsidR="005D0405" w:rsidRPr="008F790B" w:rsidRDefault="00821B65" w:rsidP="00C6680C">
      <w:pPr>
        <w:pStyle w:val="TableofFigures"/>
        <w:spacing w:before="0"/>
        <w:rPr>
          <w:sz w:val="16"/>
          <w:szCs w:val="16"/>
        </w:rPr>
      </w:pPr>
      <w:r>
        <w:fldChar w:fldCharType="end"/>
      </w:r>
    </w:p>
    <w:p w14:paraId="6F84A4A9" w14:textId="75A9EF4F" w:rsidR="00B81CB5" w:rsidRDefault="005D0405" w:rsidP="0005392C">
      <w:pPr>
        <w:pStyle w:val="Heading2"/>
        <w:spacing w:before="120"/>
      </w:pPr>
      <w:bookmarkStart w:id="35" w:name="_Toc151624056"/>
      <w:bookmarkStart w:id="36" w:name="_Toc161826411"/>
      <w:bookmarkStart w:id="37" w:name="_Toc167784037"/>
      <w:r w:rsidRPr="007A77B5">
        <w:t>Table of practice points</w:t>
      </w:r>
      <w:bookmarkEnd w:id="35"/>
      <w:bookmarkEnd w:id="36"/>
      <w:bookmarkEnd w:id="37"/>
    </w:p>
    <w:p w14:paraId="5D8EBDEF" w14:textId="133D764F" w:rsidR="00807374" w:rsidRDefault="00AC46EE">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\f F \t "Box heading" \c </w:instrText>
      </w:r>
      <w:r>
        <w:fldChar w:fldCharType="separate"/>
      </w:r>
      <w:r w:rsidR="00807374">
        <w:rPr>
          <w:noProof/>
        </w:rPr>
        <w:t>Practice point – eating disorders</w:t>
      </w:r>
      <w:r w:rsidR="00807374">
        <w:rPr>
          <w:noProof/>
        </w:rPr>
        <w:tab/>
      </w:r>
      <w:r w:rsidR="00807374">
        <w:rPr>
          <w:noProof/>
        </w:rPr>
        <w:fldChar w:fldCharType="begin"/>
      </w:r>
      <w:r w:rsidR="00807374">
        <w:rPr>
          <w:noProof/>
        </w:rPr>
        <w:instrText xml:space="preserve"> PAGEREF _Toc167784056 \h </w:instrText>
      </w:r>
      <w:r w:rsidR="00807374">
        <w:rPr>
          <w:noProof/>
        </w:rPr>
      </w:r>
      <w:r w:rsidR="00807374">
        <w:rPr>
          <w:noProof/>
        </w:rPr>
        <w:fldChar w:fldCharType="separate"/>
      </w:r>
      <w:r w:rsidR="00807374">
        <w:rPr>
          <w:noProof/>
        </w:rPr>
        <w:t>11</w:t>
      </w:r>
      <w:r w:rsidR="00807374">
        <w:rPr>
          <w:noProof/>
        </w:rPr>
        <w:fldChar w:fldCharType="end"/>
      </w:r>
    </w:p>
    <w:p w14:paraId="4819651F" w14:textId="42D08454"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evaluating harm associated with suicidal thoughts, impulses, or behaviours</w:t>
      </w:r>
      <w:r>
        <w:rPr>
          <w:noProof/>
        </w:rPr>
        <w:tab/>
      </w:r>
      <w:r>
        <w:rPr>
          <w:noProof/>
        </w:rPr>
        <w:fldChar w:fldCharType="begin"/>
      </w:r>
      <w:r>
        <w:rPr>
          <w:noProof/>
        </w:rPr>
        <w:instrText xml:space="preserve"> PAGEREF _Toc167784057 \h </w:instrText>
      </w:r>
      <w:r>
        <w:rPr>
          <w:noProof/>
        </w:rPr>
      </w:r>
      <w:r>
        <w:rPr>
          <w:noProof/>
        </w:rPr>
        <w:fldChar w:fldCharType="separate"/>
      </w:r>
      <w:r>
        <w:rPr>
          <w:noProof/>
        </w:rPr>
        <w:t>13</w:t>
      </w:r>
      <w:r>
        <w:rPr>
          <w:noProof/>
        </w:rPr>
        <w:fldChar w:fldCharType="end"/>
      </w:r>
    </w:p>
    <w:p w14:paraId="1149344D" w14:textId="2670D1D2"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safety planning</w:t>
      </w:r>
      <w:r>
        <w:rPr>
          <w:noProof/>
        </w:rPr>
        <w:tab/>
      </w:r>
      <w:r>
        <w:rPr>
          <w:noProof/>
        </w:rPr>
        <w:fldChar w:fldCharType="begin"/>
      </w:r>
      <w:r>
        <w:rPr>
          <w:noProof/>
        </w:rPr>
        <w:instrText xml:space="preserve"> PAGEREF _Toc167784058 \h </w:instrText>
      </w:r>
      <w:r>
        <w:rPr>
          <w:noProof/>
        </w:rPr>
      </w:r>
      <w:r>
        <w:rPr>
          <w:noProof/>
        </w:rPr>
        <w:fldChar w:fldCharType="separate"/>
      </w:r>
      <w:r>
        <w:rPr>
          <w:noProof/>
        </w:rPr>
        <w:t>13</w:t>
      </w:r>
      <w:r>
        <w:rPr>
          <w:noProof/>
        </w:rPr>
        <w:fldChar w:fldCharType="end"/>
      </w:r>
    </w:p>
    <w:p w14:paraId="40681FE0" w14:textId="7A899A3B"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mandatory reporting</w:t>
      </w:r>
      <w:r>
        <w:rPr>
          <w:noProof/>
        </w:rPr>
        <w:tab/>
      </w:r>
      <w:r>
        <w:rPr>
          <w:noProof/>
        </w:rPr>
        <w:fldChar w:fldCharType="begin"/>
      </w:r>
      <w:r>
        <w:rPr>
          <w:noProof/>
        </w:rPr>
        <w:instrText xml:space="preserve"> PAGEREF _Toc167784059 \h </w:instrText>
      </w:r>
      <w:r>
        <w:rPr>
          <w:noProof/>
        </w:rPr>
      </w:r>
      <w:r>
        <w:rPr>
          <w:noProof/>
        </w:rPr>
        <w:fldChar w:fldCharType="separate"/>
      </w:r>
      <w:r>
        <w:rPr>
          <w:noProof/>
        </w:rPr>
        <w:t>13</w:t>
      </w:r>
      <w:r>
        <w:rPr>
          <w:noProof/>
        </w:rPr>
        <w:fldChar w:fldCharType="end"/>
      </w:r>
    </w:p>
    <w:p w14:paraId="759BAD29" w14:textId="586430B7"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definitions of cognitive impairment, intellectual disability, developmental delay, neurological condition, and learning and communication disorders</w:t>
      </w:r>
      <w:r>
        <w:rPr>
          <w:noProof/>
        </w:rPr>
        <w:tab/>
      </w:r>
      <w:r>
        <w:rPr>
          <w:noProof/>
        </w:rPr>
        <w:fldChar w:fldCharType="begin"/>
      </w:r>
      <w:r>
        <w:rPr>
          <w:noProof/>
        </w:rPr>
        <w:instrText xml:space="preserve"> PAGEREF _Toc167784060 \h </w:instrText>
      </w:r>
      <w:r>
        <w:rPr>
          <w:noProof/>
        </w:rPr>
      </w:r>
      <w:r>
        <w:rPr>
          <w:noProof/>
        </w:rPr>
        <w:fldChar w:fldCharType="separate"/>
      </w:r>
      <w:r>
        <w:rPr>
          <w:noProof/>
        </w:rPr>
        <w:t>16</w:t>
      </w:r>
      <w:r>
        <w:rPr>
          <w:noProof/>
        </w:rPr>
        <w:fldChar w:fldCharType="end"/>
      </w:r>
    </w:p>
    <w:p w14:paraId="704F0776" w14:textId="55A8443A"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childhood experiences of trauma</w:t>
      </w:r>
      <w:r>
        <w:rPr>
          <w:noProof/>
        </w:rPr>
        <w:tab/>
      </w:r>
      <w:r>
        <w:rPr>
          <w:noProof/>
        </w:rPr>
        <w:fldChar w:fldCharType="begin"/>
      </w:r>
      <w:r>
        <w:rPr>
          <w:noProof/>
        </w:rPr>
        <w:instrText xml:space="preserve"> PAGEREF _Toc167784061 \h </w:instrText>
      </w:r>
      <w:r>
        <w:rPr>
          <w:noProof/>
        </w:rPr>
      </w:r>
      <w:r>
        <w:rPr>
          <w:noProof/>
        </w:rPr>
        <w:fldChar w:fldCharType="separate"/>
      </w:r>
      <w:r>
        <w:rPr>
          <w:noProof/>
        </w:rPr>
        <w:t>18</w:t>
      </w:r>
      <w:r>
        <w:rPr>
          <w:noProof/>
        </w:rPr>
        <w:fldChar w:fldCharType="end"/>
      </w:r>
    </w:p>
    <w:p w14:paraId="22DE2697" w14:textId="2E2DFC9E"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bullying (online and in-person)</w:t>
      </w:r>
      <w:r>
        <w:rPr>
          <w:noProof/>
        </w:rPr>
        <w:tab/>
      </w:r>
      <w:r>
        <w:rPr>
          <w:noProof/>
        </w:rPr>
        <w:fldChar w:fldCharType="begin"/>
      </w:r>
      <w:r>
        <w:rPr>
          <w:noProof/>
        </w:rPr>
        <w:instrText xml:space="preserve"> PAGEREF _Toc167784062 \h </w:instrText>
      </w:r>
      <w:r>
        <w:rPr>
          <w:noProof/>
        </w:rPr>
      </w:r>
      <w:r>
        <w:rPr>
          <w:noProof/>
        </w:rPr>
        <w:fldChar w:fldCharType="separate"/>
      </w:r>
      <w:r>
        <w:rPr>
          <w:noProof/>
        </w:rPr>
        <w:t>18</w:t>
      </w:r>
      <w:r>
        <w:rPr>
          <w:noProof/>
        </w:rPr>
        <w:fldChar w:fldCharType="end"/>
      </w:r>
    </w:p>
    <w:p w14:paraId="3F7B37E9" w14:textId="7452E8B1"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checking in when engagement or motivation is low</w:t>
      </w:r>
      <w:r>
        <w:rPr>
          <w:noProof/>
        </w:rPr>
        <w:tab/>
      </w:r>
      <w:r>
        <w:rPr>
          <w:noProof/>
        </w:rPr>
        <w:fldChar w:fldCharType="begin"/>
      </w:r>
      <w:r>
        <w:rPr>
          <w:noProof/>
        </w:rPr>
        <w:instrText xml:space="preserve"> PAGEREF _Toc167784063 \h </w:instrText>
      </w:r>
      <w:r>
        <w:rPr>
          <w:noProof/>
        </w:rPr>
      </w:r>
      <w:r>
        <w:rPr>
          <w:noProof/>
        </w:rPr>
        <w:fldChar w:fldCharType="separate"/>
      </w:r>
      <w:r>
        <w:rPr>
          <w:noProof/>
        </w:rPr>
        <w:t>20</w:t>
      </w:r>
      <w:r>
        <w:rPr>
          <w:noProof/>
        </w:rPr>
        <w:fldChar w:fldCharType="end"/>
      </w:r>
    </w:p>
    <w:p w14:paraId="64493998" w14:textId="751CC34D" w:rsidR="00AF64A0" w:rsidRDefault="00AC46EE" w:rsidP="00553D60">
      <w:pPr>
        <w:sectPr w:rsidR="00AF64A0" w:rsidSect="00204C08">
          <w:pgSz w:w="11906" w:h="16838" w:code="9"/>
          <w:pgMar w:top="1440" w:right="1440" w:bottom="1440" w:left="1440" w:header="720" w:footer="720" w:gutter="0"/>
          <w:pgNumType w:start="1"/>
          <w:cols w:space="720"/>
          <w:titlePg/>
          <w:docGrid w:linePitch="272"/>
        </w:sectPr>
      </w:pPr>
      <w:r>
        <w:fldChar w:fldCharType="end"/>
      </w:r>
    </w:p>
    <w:p w14:paraId="240FB885" w14:textId="01A6D89C" w:rsidR="00990D3E" w:rsidRPr="00F44E9B" w:rsidRDefault="00990D3E" w:rsidP="009B10AC">
      <w:pPr>
        <w:pStyle w:val="Heading1"/>
      </w:pPr>
      <w:bookmarkStart w:id="38" w:name="_Toc151446029"/>
      <w:bookmarkStart w:id="39" w:name="_Toc151624060"/>
      <w:bookmarkStart w:id="40" w:name="_Toc151624089"/>
      <w:bookmarkStart w:id="41" w:name="_Toc151624212"/>
      <w:bookmarkStart w:id="42" w:name="_Toc161662600"/>
      <w:bookmarkStart w:id="43" w:name="_Toc161662956"/>
      <w:bookmarkStart w:id="44" w:name="_Toc119942997"/>
      <w:bookmarkStart w:id="45" w:name="_Toc167784038"/>
      <w:r w:rsidRPr="00F44E9B">
        <w:lastRenderedPageBreak/>
        <w:t>Assessment Domains and Rating Guide – Children (aged 5</w:t>
      </w:r>
      <w:r w:rsidR="0010102B">
        <w:t>-</w:t>
      </w:r>
      <w:r w:rsidRPr="00F44E9B">
        <w:t>11)</w:t>
      </w:r>
      <w:bookmarkEnd w:id="38"/>
      <w:bookmarkEnd w:id="39"/>
      <w:bookmarkEnd w:id="40"/>
      <w:bookmarkEnd w:id="41"/>
      <w:bookmarkEnd w:id="42"/>
      <w:bookmarkEnd w:id="43"/>
      <w:bookmarkEnd w:id="45"/>
    </w:p>
    <w:p w14:paraId="6063EC64" w14:textId="797D04FB" w:rsidR="002A4F6D" w:rsidRPr="00786AB0" w:rsidRDefault="002A4F6D" w:rsidP="002A4F6D">
      <w:pPr>
        <w:rPr>
          <w:rFonts w:hAnsiTheme="minorHAnsi" w:cstheme="minorHAnsi"/>
        </w:rPr>
      </w:pPr>
      <w:r w:rsidRPr="00BD1499">
        <w:rPr>
          <w:rStyle w:val="normaltextrun"/>
          <w:rFonts w:hAnsiTheme="minorHAnsi" w:cstheme="minorHAnsi"/>
        </w:rPr>
        <w:t xml:space="preserve">The </w:t>
      </w:r>
      <w:r w:rsidR="00DC7801">
        <w:rPr>
          <w:rStyle w:val="normaltextrun"/>
          <w:rFonts w:hAnsiTheme="minorHAnsi" w:cstheme="minorHAnsi"/>
        </w:rPr>
        <w:t xml:space="preserve">Initial </w:t>
      </w:r>
      <w:r w:rsidR="00BD1499" w:rsidRPr="00BD1499">
        <w:t xml:space="preserve">Assessment </w:t>
      </w:r>
      <w:r w:rsidR="009E534B">
        <w:t xml:space="preserve">and Referral </w:t>
      </w:r>
      <w:r w:rsidR="00E26BE6">
        <w:t xml:space="preserve">(IAR) </w:t>
      </w:r>
      <w:r w:rsidR="00DC7801">
        <w:t xml:space="preserve">Guidance </w:t>
      </w:r>
      <w:r w:rsidR="009E534B">
        <w:t xml:space="preserve">for Mental Health, Assessment Domains and Rating Guide </w:t>
      </w:r>
      <w:r w:rsidR="00BC2BA5">
        <w:t>P</w:t>
      </w:r>
      <w:r w:rsidR="0039319A">
        <w:t>art</w:t>
      </w:r>
      <w:r w:rsidR="00BC2BA5">
        <w:t xml:space="preserve"> B</w:t>
      </w:r>
      <w:r w:rsidR="00BD1499" w:rsidRPr="00BD1499">
        <w:t xml:space="preserve"> – Children (aged 5</w:t>
      </w:r>
      <w:r w:rsidR="00012C54">
        <w:t>-</w:t>
      </w:r>
      <w:r w:rsidR="00BD1499" w:rsidRPr="00BD1499">
        <w:t>11) and IAR-DST for children</w:t>
      </w:r>
      <w:r w:rsidR="008529FC">
        <w:rPr>
          <w:rStyle w:val="normaltextrun"/>
          <w:rFonts w:hAnsiTheme="minorHAnsi" w:cstheme="minorHAnsi"/>
        </w:rPr>
        <w:t xml:space="preserve"> </w:t>
      </w:r>
      <w:r w:rsidR="00CD0E80">
        <w:rPr>
          <w:rStyle w:val="normaltextrun"/>
          <w:rFonts w:hAnsiTheme="minorHAnsi" w:cstheme="minorHAnsi"/>
        </w:rPr>
        <w:t>assists</w:t>
      </w:r>
      <w:r w:rsidR="008529FC">
        <w:rPr>
          <w:rStyle w:val="normaltextrun"/>
          <w:rFonts w:hAnsiTheme="minorHAnsi" w:cstheme="minorHAnsi"/>
        </w:rPr>
        <w:t xml:space="preserve"> </w:t>
      </w:r>
      <w:r w:rsidRPr="00786AB0">
        <w:rPr>
          <w:rStyle w:val="normaltextrun"/>
          <w:rFonts w:hAnsiTheme="minorHAnsi" w:cstheme="minorHAnsi"/>
        </w:rPr>
        <w:t xml:space="preserve">general practitioners and </w:t>
      </w:r>
      <w:r w:rsidR="00B50DE6">
        <w:rPr>
          <w:rStyle w:val="normaltextrun"/>
          <w:rFonts w:hAnsiTheme="minorHAnsi" w:cstheme="minorHAnsi"/>
        </w:rPr>
        <w:t xml:space="preserve">other </w:t>
      </w:r>
      <w:r w:rsidRPr="00786AB0">
        <w:rPr>
          <w:rStyle w:val="normaltextrun"/>
          <w:rFonts w:hAnsiTheme="minorHAnsi" w:cstheme="minorHAnsi"/>
        </w:rPr>
        <w:t>clinicians to recommend the most appropriate level of care for a child seeking or requiring mental health support</w:t>
      </w:r>
      <w:r w:rsidR="001332F0">
        <w:rPr>
          <w:rFonts w:eastAsia="Calibri"/>
        </w:rPr>
        <w:t xml:space="preserve"> (or when the health professional providing the service identifies the person may be experiencing possible mental health symptoms and/or psychological distress).</w:t>
      </w:r>
      <w:r w:rsidRPr="00786AB0">
        <w:rPr>
          <w:rStyle w:val="normaltextrun"/>
          <w:rFonts w:hAnsiTheme="minorHAnsi" w:cstheme="minorHAnsi"/>
        </w:rPr>
        <w:t xml:space="preserve"> In addition to the child </w:t>
      </w:r>
      <w:r w:rsidR="00775CB8">
        <w:rPr>
          <w:rStyle w:val="normaltextrun"/>
          <w:rFonts w:hAnsiTheme="minorHAnsi" w:cstheme="minorHAnsi"/>
        </w:rPr>
        <w:t>rating guide</w:t>
      </w:r>
      <w:r w:rsidRPr="00786AB0">
        <w:rPr>
          <w:rStyle w:val="normaltextrun"/>
          <w:rFonts w:hAnsiTheme="minorHAnsi" w:cstheme="minorHAnsi"/>
        </w:rPr>
        <w:t xml:space="preserve">, the following </w:t>
      </w:r>
      <w:r w:rsidR="00394133">
        <w:rPr>
          <w:rStyle w:val="normaltextrun"/>
          <w:rFonts w:hAnsiTheme="minorHAnsi" w:cstheme="minorHAnsi"/>
        </w:rPr>
        <w:t>rating guides</w:t>
      </w:r>
      <w:r w:rsidRPr="00786AB0">
        <w:rPr>
          <w:rStyle w:val="normaltextrun"/>
          <w:rFonts w:hAnsiTheme="minorHAnsi" w:cstheme="minorHAnsi"/>
        </w:rPr>
        <w:t xml:space="preserve"> are also available for use:</w:t>
      </w:r>
    </w:p>
    <w:p w14:paraId="0F37AFB3" w14:textId="223BF6A7" w:rsidR="00394133" w:rsidRPr="00DB1625" w:rsidRDefault="00394133" w:rsidP="00A272CB">
      <w:pPr>
        <w:pStyle w:val="Bulletlevel1"/>
      </w:pPr>
      <w:r w:rsidRPr="00DB1625">
        <w:t>P</w:t>
      </w:r>
      <w:r w:rsidR="0039319A">
        <w:t>art</w:t>
      </w:r>
      <w:r w:rsidRPr="00DB1625">
        <w:t xml:space="preserve"> C - Assessment Domains and Rating Guide – Adolescents (aged 12</w:t>
      </w:r>
      <w:r w:rsidR="00012C54" w:rsidRPr="00DB1625">
        <w:t>-</w:t>
      </w:r>
      <w:r w:rsidRPr="00DB1625">
        <w:t>17)</w:t>
      </w:r>
    </w:p>
    <w:p w14:paraId="46D3606A" w14:textId="77ACF482" w:rsidR="00394133" w:rsidRPr="00DB1625" w:rsidRDefault="00394133" w:rsidP="00A272CB">
      <w:pPr>
        <w:pStyle w:val="Bulletlevel1"/>
      </w:pPr>
      <w:r w:rsidRPr="00DB1625">
        <w:t>P</w:t>
      </w:r>
      <w:r w:rsidR="0039319A">
        <w:t>art</w:t>
      </w:r>
      <w:r w:rsidRPr="00DB1625">
        <w:t xml:space="preserve"> D - Assessment Domains and Rating Guide – Adults (aged 18</w:t>
      </w:r>
      <w:r w:rsidR="00012C54" w:rsidRPr="00DB1625">
        <w:t>-</w:t>
      </w:r>
      <w:r w:rsidRPr="00DB1625">
        <w:t>64)</w:t>
      </w:r>
    </w:p>
    <w:p w14:paraId="01D459DA" w14:textId="1D1517E5" w:rsidR="00394133" w:rsidRPr="00DB1625" w:rsidRDefault="00394133" w:rsidP="00A272CB">
      <w:pPr>
        <w:pStyle w:val="Bulletlevel1"/>
      </w:pPr>
      <w:r w:rsidRPr="00DB1625">
        <w:t>P</w:t>
      </w:r>
      <w:r w:rsidR="0039319A">
        <w:t>art</w:t>
      </w:r>
      <w:r w:rsidRPr="00DB1625">
        <w:t xml:space="preserve"> E - Assessment Domains and Rating Guide – Older Adults (aged 65 and over)</w:t>
      </w:r>
    </w:p>
    <w:p w14:paraId="224764AA" w14:textId="77777777" w:rsidR="00676C58" w:rsidRDefault="00676C58" w:rsidP="00A272CB">
      <w:pPr>
        <w:pStyle w:val="Bulletlevel1"/>
        <w:numPr>
          <w:ilvl w:val="0"/>
          <w:numId w:val="0"/>
        </w:numPr>
        <w:ind w:left="9"/>
        <w:rPr>
          <w:rStyle w:val="normaltextrun"/>
          <w:rFonts w:hAnsiTheme="minorHAnsi" w:cstheme="minorHAnsi"/>
        </w:rPr>
      </w:pPr>
      <w:bookmarkStart w:id="46" w:name="_Toc151446030"/>
      <w:bookmarkStart w:id="47" w:name="_Toc151624061"/>
      <w:bookmarkStart w:id="48" w:name="_Toc151624090"/>
      <w:bookmarkStart w:id="49" w:name="_Toc151624213"/>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2A9731A3" w14:textId="77777777" w:rsidR="000C52EB" w:rsidRPr="00195862" w:rsidRDefault="000C52EB" w:rsidP="00195862">
      <w:pPr>
        <w:pStyle w:val="Heading2"/>
        <w:rPr>
          <w:b w:val="0"/>
          <w:bCs/>
        </w:rPr>
      </w:pPr>
      <w:bookmarkStart w:id="50" w:name="_Toc77281720"/>
      <w:bookmarkStart w:id="51" w:name="_Toc82545165"/>
      <w:bookmarkStart w:id="52" w:name="_Toc85218569"/>
      <w:bookmarkStart w:id="53" w:name="_Toc151446032"/>
      <w:bookmarkStart w:id="54" w:name="_Toc151624064"/>
      <w:bookmarkStart w:id="55" w:name="_Toc151624092"/>
      <w:bookmarkStart w:id="56" w:name="_Toc151624215"/>
      <w:bookmarkStart w:id="57" w:name="_Toc161662601"/>
      <w:bookmarkStart w:id="58" w:name="_Toc161662957"/>
      <w:bookmarkStart w:id="59" w:name="_Toc167784039"/>
      <w:r w:rsidRPr="00195862">
        <w:rPr>
          <w:b w:val="0"/>
          <w:bCs/>
        </w:rPr>
        <w:t xml:space="preserve">General instructions for rating the </w:t>
      </w:r>
      <w:bookmarkEnd w:id="50"/>
      <w:bookmarkEnd w:id="51"/>
      <w:bookmarkEnd w:id="52"/>
      <w:proofErr w:type="gramStart"/>
      <w:r w:rsidRPr="00195862">
        <w:rPr>
          <w:b w:val="0"/>
          <w:bCs/>
        </w:rPr>
        <w:t>domains</w:t>
      </w:r>
      <w:bookmarkEnd w:id="53"/>
      <w:bookmarkEnd w:id="54"/>
      <w:bookmarkEnd w:id="55"/>
      <w:bookmarkEnd w:id="56"/>
      <w:bookmarkEnd w:id="57"/>
      <w:bookmarkEnd w:id="58"/>
      <w:bookmarkEnd w:id="59"/>
      <w:proofErr w:type="gramEnd"/>
    </w:p>
    <w:p w14:paraId="055808AB" w14:textId="2F0D6D1C" w:rsidR="000C52EB" w:rsidRPr="00D33D04" w:rsidRDefault="000C52EB" w:rsidP="00A272CB">
      <w:pPr>
        <w:pStyle w:val="Bulletlevel1"/>
      </w:pPr>
      <w:r w:rsidRPr="00D33D04">
        <w:t xml:space="preserve">The initial assessment is undertaken across </w:t>
      </w:r>
      <w:r w:rsidR="003227F1">
        <w:t>8</w:t>
      </w:r>
      <w:r w:rsidR="003227F1" w:rsidRPr="00D33D04">
        <w:t xml:space="preserve"> </w:t>
      </w:r>
      <w:r w:rsidRPr="00D33D04">
        <w:t>domains that describe clinical severity using a 5-point scale ranging from 0 to 4. Higher ratings indicate increased severity of the problem and the need for higher (more intensive) levels of care.</w:t>
      </w:r>
    </w:p>
    <w:p w14:paraId="1D51426B" w14:textId="77777777" w:rsidR="000C52EB" w:rsidRPr="00D33D04" w:rsidRDefault="000C52EB" w:rsidP="00A272CB">
      <w:pPr>
        <w:pStyle w:val="Bulletlevel1"/>
      </w:pPr>
      <w:r w:rsidRPr="00D33D04">
        <w:t>Each rating within each domain is defined by one or more descriptors designated by alpha characters (a, b, c, etc.). Only one of these descriptors needs to be met for a rating to be selected.</w:t>
      </w:r>
    </w:p>
    <w:p w14:paraId="516DC27C" w14:textId="77777777" w:rsidR="000C52EB" w:rsidRPr="00195862" w:rsidRDefault="000C52EB" w:rsidP="00195862">
      <w:pPr>
        <w:pStyle w:val="Heading2"/>
        <w:rPr>
          <w:b w:val="0"/>
          <w:bCs/>
        </w:rPr>
      </w:pPr>
      <w:bookmarkStart w:id="60" w:name="_Toc151446033"/>
      <w:bookmarkStart w:id="61" w:name="_Toc151624065"/>
      <w:bookmarkStart w:id="62" w:name="_Toc151624093"/>
      <w:bookmarkStart w:id="63" w:name="_Toc151624216"/>
      <w:bookmarkStart w:id="64" w:name="_Toc161662602"/>
      <w:bookmarkStart w:id="65" w:name="_Toc161662958"/>
      <w:bookmarkStart w:id="66" w:name="_Toc167784040"/>
      <w:r w:rsidRPr="00195862">
        <w:rPr>
          <w:b w:val="0"/>
          <w:bCs/>
        </w:rPr>
        <w:t>Overarching rules</w:t>
      </w:r>
      <w:bookmarkEnd w:id="60"/>
      <w:bookmarkEnd w:id="61"/>
      <w:bookmarkEnd w:id="62"/>
      <w:bookmarkEnd w:id="63"/>
      <w:bookmarkEnd w:id="64"/>
      <w:bookmarkEnd w:id="65"/>
      <w:bookmarkEnd w:id="66"/>
    </w:p>
    <w:p w14:paraId="7ACAF10D" w14:textId="77777777" w:rsidR="000C52EB" w:rsidRDefault="000C52EB" w:rsidP="00A272CB">
      <w:pPr>
        <w:pStyle w:val="Bulletlevel1"/>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568E700A" w14:textId="77777777" w:rsidR="000C52EB" w:rsidRPr="009F1083" w:rsidRDefault="000C52EB" w:rsidP="00A272CB">
      <w:pPr>
        <w:pStyle w:val="Bulletlevel1"/>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316D1443" w14:textId="77777777" w:rsidR="000C52EB" w:rsidRPr="009F1083" w:rsidRDefault="000C52EB" w:rsidP="00A272CB">
      <w:pPr>
        <w:pStyle w:val="Bulletlevel1"/>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40AF2602" w14:textId="77777777" w:rsidR="000C52EB" w:rsidRDefault="000C52EB" w:rsidP="00A272CB">
      <w:pPr>
        <w:pStyle w:val="Bulletlevel1"/>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1A51E223" w14:textId="77777777" w:rsidR="000C52EB" w:rsidRPr="009F1083" w:rsidRDefault="000C52EB" w:rsidP="00A272CB">
      <w:pPr>
        <w:pStyle w:val="Bulletlevel1"/>
      </w:pPr>
      <w:r>
        <w:t xml:space="preserve">The </w:t>
      </w:r>
      <w:r w:rsidRPr="00011C88">
        <w:t>IAR should not be used as a screening tool because it cannot be used without some form of personalised assessment</w:t>
      </w:r>
      <w:r>
        <w:t>.</w:t>
      </w:r>
    </w:p>
    <w:p w14:paraId="71066C4F" w14:textId="0F7739B0" w:rsidR="00DA1DED" w:rsidRDefault="00DA1DED" w:rsidP="00C20B37">
      <w:pPr>
        <w:pStyle w:val="Heading2"/>
      </w:pPr>
      <w:bookmarkStart w:id="67" w:name="_Toc161662603"/>
      <w:bookmarkStart w:id="68" w:name="_Toc161662959"/>
      <w:bookmarkStart w:id="69" w:name="_Toc167784041"/>
      <w:r>
        <w:t xml:space="preserve">The initial assessment domains </w:t>
      </w:r>
      <w:r w:rsidR="00925228">
        <w:t>–</w:t>
      </w:r>
      <w:r>
        <w:t xml:space="preserve"> Children</w:t>
      </w:r>
      <w:bookmarkEnd w:id="44"/>
      <w:bookmarkEnd w:id="46"/>
      <w:bookmarkEnd w:id="47"/>
      <w:bookmarkEnd w:id="48"/>
      <w:bookmarkEnd w:id="49"/>
      <w:bookmarkEnd w:id="67"/>
      <w:bookmarkEnd w:id="68"/>
      <w:bookmarkEnd w:id="69"/>
    </w:p>
    <w:p w14:paraId="300751B5" w14:textId="6E99C3FD" w:rsidR="00C5586A" w:rsidRDefault="0008723A" w:rsidP="0008723A">
      <w:pPr>
        <w:rPr>
          <w:rFonts w:eastAsia="Calibri"/>
        </w:rPr>
      </w:pPr>
      <w:r w:rsidRPr="00BA25FC">
        <w:rPr>
          <w:rFonts w:eastAsia="Calibri"/>
        </w:rPr>
        <w:t xml:space="preserve">The initial assessment process recommended in this Guidance identifies </w:t>
      </w:r>
      <w:r w:rsidR="00F408CA">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 xml:space="preserve"> </w:t>
      </w:r>
      <w:r w:rsidR="00550870">
        <w:rPr>
          <w:rFonts w:eastAsia="Calibri"/>
        </w:rPr>
        <w:t>child</w:t>
      </w:r>
      <w:r>
        <w:rPr>
          <w:rFonts w:eastAsia="Calibri"/>
        </w:rPr>
        <w:t xml:space="preserve"> who presents to primary care with </w:t>
      </w:r>
      <w:r w:rsidR="00437CF1">
        <w:rPr>
          <w:rFonts w:eastAsia="Calibri"/>
        </w:rPr>
        <w:t>a mental health need</w:t>
      </w:r>
      <w:r>
        <w:rPr>
          <w:rFonts w:eastAsia="Calibri"/>
        </w:rPr>
        <w:t>.</w:t>
      </w:r>
      <w:r w:rsidR="00B549DD">
        <w:rPr>
          <w:rFonts w:eastAsia="Calibri"/>
        </w:rPr>
        <w:t xml:space="preserve"> These</w:t>
      </w:r>
      <w:r w:rsidR="008314D7">
        <w:rPr>
          <w:rFonts w:eastAsia="Calibri"/>
        </w:rPr>
        <w:t xml:space="preserve"> domains can be seen at figure 1.</w:t>
      </w:r>
    </w:p>
    <w:p w14:paraId="4C24A213" w14:textId="4E8EB19A" w:rsidR="00D934CD" w:rsidRDefault="00D934CD" w:rsidP="00D934CD">
      <w:pPr>
        <w:pStyle w:val="Figure"/>
      </w:pPr>
      <w:bookmarkStart w:id="70" w:name="_Toc167784054"/>
      <w:r>
        <w:lastRenderedPageBreak/>
        <w:t xml:space="preserve">Figure 1: the IAR </w:t>
      </w:r>
      <w:r w:rsidR="00B52732">
        <w:t>d</w:t>
      </w:r>
      <w:r>
        <w:t>omains</w:t>
      </w:r>
      <w:bookmarkEnd w:id="70"/>
    </w:p>
    <w:p w14:paraId="28B4E0D3" w14:textId="490B5C17" w:rsidR="00244B69" w:rsidRPr="00B3101B" w:rsidRDefault="005B031B" w:rsidP="19B7129E">
      <w:r>
        <w:rPr>
          <w:noProof/>
        </w:rPr>
        <w:drawing>
          <wp:inline distT="0" distB="0" distL="0" distR="0" wp14:anchorId="35CB41C3" wp14:editId="78289C91">
            <wp:extent cx="5731510" cy="3485619"/>
            <wp:effectExtent l="0" t="0" r="2540" b="635"/>
            <wp:docPr id="329718998" name="Picture 32971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31510" cy="3485619"/>
                    </a:xfrm>
                    <a:prstGeom prst="rect">
                      <a:avLst/>
                    </a:prstGeom>
                  </pic:spPr>
                </pic:pic>
              </a:graphicData>
            </a:graphic>
          </wp:inline>
        </w:drawing>
      </w:r>
    </w:p>
    <w:p w14:paraId="1111F1C9" w14:textId="6FE62875" w:rsidR="00DA1DED" w:rsidRDefault="00EF039D" w:rsidP="00310113">
      <w:pPr>
        <w:rPr>
          <w:i/>
          <w:iCs/>
          <w:color w:val="1F487C"/>
          <w:sz w:val="18"/>
          <w:szCs w:val="18"/>
        </w:rPr>
      </w:pPr>
      <w:r>
        <w:t>Figure 2</w:t>
      </w:r>
      <w:r w:rsidR="0047168C">
        <w:t xml:space="preserve"> </w:t>
      </w:r>
      <w:r w:rsidR="00355A35">
        <w:t xml:space="preserve">below </w:t>
      </w:r>
      <w:r w:rsidR="0047168C">
        <w:t xml:space="preserve">provides a summary of the primary and contextual domains for children. </w:t>
      </w:r>
      <w:r w:rsidR="00550870">
        <w:t xml:space="preserve">Initial assessment should consider the child’s current situation on all </w:t>
      </w:r>
      <w:r w:rsidR="236F5DC6">
        <w:t>8</w:t>
      </w:r>
      <w:r w:rsidR="00550870">
        <w:t xml:space="preserve"> domains. Each domain looks at specific factors relevant to making decisions about a level of care that is most likely suitable for the child’s mental health treatment needs. The selection of the domains, and factors covered in each domain, aims to capture key areas that a clinician </w:t>
      </w:r>
      <w:r w:rsidR="00ED50DC">
        <w:t>sh</w:t>
      </w:r>
      <w:r w:rsidR="00550870">
        <w:t xml:space="preserve">ould consider when determining the most appropriate services for a child </w:t>
      </w:r>
      <w:r w:rsidR="00534C4A">
        <w:t>needing referral</w:t>
      </w:r>
      <w:r w:rsidR="00550870">
        <w:t xml:space="preserve"> for mental healthcare.</w:t>
      </w:r>
    </w:p>
    <w:p w14:paraId="10DD7398" w14:textId="77777777" w:rsidR="00244B69" w:rsidRDefault="00244B69" w:rsidP="00244B69">
      <w:pPr>
        <w:rPr>
          <w:rFonts w:ascii="Century Gothic" w:eastAsiaTheme="majorEastAsia" w:hAnsi="Century Gothic" w:cstheme="majorBidi"/>
          <w:color w:val="003C6A"/>
          <w:sz w:val="24"/>
        </w:rPr>
      </w:pPr>
      <w:bookmarkStart w:id="71" w:name="_Toc151624062"/>
      <w:r>
        <w:br w:type="page"/>
      </w:r>
    </w:p>
    <w:p w14:paraId="78757093" w14:textId="7BD0B5DA" w:rsidR="00DA1DED" w:rsidRPr="006E077F" w:rsidRDefault="001601E2" w:rsidP="006E077F">
      <w:pPr>
        <w:pStyle w:val="Figure"/>
      </w:pPr>
      <w:bookmarkStart w:id="72" w:name="_Toc167784055"/>
      <w:r>
        <w:lastRenderedPageBreak/>
        <w:t xml:space="preserve">Figure </w:t>
      </w:r>
      <w:r w:rsidR="00D314D5">
        <w:t>2</w:t>
      </w:r>
      <w:r>
        <w:t xml:space="preserve">: </w:t>
      </w:r>
      <w:r w:rsidR="00DA1DED" w:rsidRPr="006E077F">
        <w:t xml:space="preserve">The primary and contextual initial assessment domains – </w:t>
      </w:r>
      <w:r w:rsidR="00163F07">
        <w:t>C</w:t>
      </w:r>
      <w:r w:rsidR="00DA1DED" w:rsidRPr="006E077F">
        <w:t>hildren</w:t>
      </w:r>
      <w:bookmarkEnd w:id="71"/>
      <w:bookmarkEnd w:id="72"/>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46"/>
        <w:gridCol w:w="7060"/>
      </w:tblGrid>
      <w:tr w:rsidR="00AD5E10" w:rsidRPr="009D0574" w14:paraId="4B5F216C" w14:textId="77777777" w:rsidTr="00D058C3">
        <w:tc>
          <w:tcPr>
            <w:tcW w:w="1946" w:type="dxa"/>
            <w:shd w:val="clear" w:color="auto" w:fill="003C6A"/>
          </w:tcPr>
          <w:p w14:paraId="281C1E93" w14:textId="6D558664" w:rsidR="00AD5E10" w:rsidRPr="009D0574" w:rsidRDefault="00AD5E10" w:rsidP="0064704D">
            <w:pPr>
              <w:pStyle w:val="Tableheading"/>
              <w:spacing w:line="240" w:lineRule="auto"/>
              <w:rPr>
                <w:rFonts w:ascii="Arial" w:hAnsi="Arial" w:cs="Arial"/>
              </w:rPr>
            </w:pPr>
            <w:bookmarkStart w:id="73" w:name="_Toc85218568"/>
            <w:bookmarkStart w:id="74" w:name="_Toc119942998"/>
            <w:r w:rsidRPr="009D0574">
              <w:rPr>
                <w:rFonts w:ascii="Arial" w:hAnsi="Arial" w:cs="Arial"/>
                <w:color w:val="F16E3D"/>
              </w:rPr>
              <w:t>DOMAIN 1</w:t>
            </w:r>
            <w:r w:rsidRPr="009D0574">
              <w:rPr>
                <w:rFonts w:ascii="Arial" w:hAnsi="Arial" w:cs="Arial"/>
              </w:rPr>
              <w:br/>
            </w:r>
            <w:r w:rsidRPr="009D0574">
              <w:rPr>
                <w:rFonts w:ascii="Arial" w:hAnsi="Arial" w:cs="Arial"/>
                <w:color w:val="FFFFFF" w:themeColor="background1"/>
              </w:rPr>
              <w:t>Symptom severity and distress</w:t>
            </w:r>
          </w:p>
        </w:tc>
        <w:tc>
          <w:tcPr>
            <w:tcW w:w="0" w:type="auto"/>
            <w:shd w:val="clear" w:color="auto" w:fill="E6ECF0"/>
          </w:tcPr>
          <w:p w14:paraId="59CDA526" w14:textId="4FFF4199" w:rsidR="00AD5E10" w:rsidRPr="009D0574" w:rsidRDefault="00AD5E10" w:rsidP="00457E99">
            <w:pPr>
              <w:pStyle w:val="Bulletlevel1"/>
              <w:numPr>
                <w:ilvl w:val="0"/>
                <w:numId w:val="47"/>
              </w:numPr>
              <w:ind w:left="516" w:hanging="357"/>
            </w:pPr>
            <w:r w:rsidRPr="009D0574">
              <w:t>Current and past symptoms and duration</w:t>
            </w:r>
            <w:r w:rsidR="004116FA">
              <w:t>.</w:t>
            </w:r>
          </w:p>
          <w:p w14:paraId="4145820A" w14:textId="0E846AA5" w:rsidR="00AD5E10" w:rsidRPr="009D0574" w:rsidRDefault="00AD5E10" w:rsidP="00457E99">
            <w:pPr>
              <w:pStyle w:val="Bulletlevel1"/>
              <w:numPr>
                <w:ilvl w:val="0"/>
                <w:numId w:val="47"/>
              </w:numPr>
              <w:ind w:left="516" w:hanging="357"/>
            </w:pPr>
            <w:r w:rsidRPr="009D0574">
              <w:t>Level of distress associated with the mental health issue</w:t>
            </w:r>
            <w:r w:rsidR="004116FA">
              <w:t>.</w:t>
            </w:r>
          </w:p>
          <w:p w14:paraId="229A8E4E" w14:textId="08FBEA2D" w:rsidR="00AD5E10" w:rsidRPr="009D0574" w:rsidRDefault="00AD5E10" w:rsidP="00457E99">
            <w:pPr>
              <w:pStyle w:val="Bulletlevel1"/>
              <w:numPr>
                <w:ilvl w:val="0"/>
                <w:numId w:val="47"/>
              </w:numPr>
              <w:ind w:left="516" w:hanging="357"/>
            </w:pPr>
            <w:r w:rsidRPr="009D0574">
              <w:t>Experience of a mental health condition</w:t>
            </w:r>
            <w:r w:rsidR="004116FA">
              <w:t>.</w:t>
            </w:r>
          </w:p>
          <w:p w14:paraId="1E52038E" w14:textId="3801072A" w:rsidR="00AD5E10" w:rsidRPr="009D0574" w:rsidRDefault="00AD5E10" w:rsidP="00457E99">
            <w:pPr>
              <w:pStyle w:val="Bulletlevel1"/>
              <w:numPr>
                <w:ilvl w:val="0"/>
                <w:numId w:val="47"/>
              </w:numPr>
              <w:ind w:left="516" w:hanging="357"/>
            </w:pPr>
            <w:r w:rsidRPr="009D0574">
              <w:t>Are symptoms improving/worsening, is distress improving/worsening, and are new symptoms emerging?</w:t>
            </w:r>
          </w:p>
        </w:tc>
      </w:tr>
      <w:tr w:rsidR="00AD5E10" w:rsidRPr="009D0574" w14:paraId="12DD28F6" w14:textId="77777777" w:rsidTr="00D058C3">
        <w:tc>
          <w:tcPr>
            <w:tcW w:w="1946" w:type="dxa"/>
            <w:shd w:val="clear" w:color="auto" w:fill="003C6A"/>
          </w:tcPr>
          <w:p w14:paraId="1B9206FA" w14:textId="43EAD788"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2</w:t>
            </w:r>
            <w:r w:rsidRPr="009D0574">
              <w:rPr>
                <w:rFonts w:ascii="Arial" w:hAnsi="Arial" w:cs="Arial"/>
              </w:rPr>
              <w:br/>
            </w:r>
            <w:r w:rsidRPr="009D0574">
              <w:rPr>
                <w:rFonts w:ascii="Arial" w:hAnsi="Arial" w:cs="Arial"/>
                <w:color w:val="FFFFFF" w:themeColor="background1"/>
              </w:rPr>
              <w:t>Harm</w:t>
            </w:r>
          </w:p>
        </w:tc>
        <w:tc>
          <w:tcPr>
            <w:tcW w:w="0" w:type="auto"/>
            <w:shd w:val="clear" w:color="auto" w:fill="E6ECF0"/>
          </w:tcPr>
          <w:p w14:paraId="4C225706" w14:textId="43537699" w:rsidR="00AD5E10" w:rsidRPr="009D0574" w:rsidRDefault="00AD5E10" w:rsidP="00457E99">
            <w:pPr>
              <w:pStyle w:val="Bulletlevel1"/>
              <w:numPr>
                <w:ilvl w:val="0"/>
                <w:numId w:val="48"/>
              </w:numPr>
              <w:ind w:left="516" w:hanging="357"/>
            </w:pPr>
            <w:r w:rsidRPr="009D0574">
              <w:t>Suicidality – current and past suicidal ideation and attempts</w:t>
            </w:r>
            <w:r w:rsidR="004116FA">
              <w:t>.</w:t>
            </w:r>
          </w:p>
          <w:p w14:paraId="18774E97" w14:textId="73F99289" w:rsidR="00FC2405" w:rsidRDefault="00AD5E10" w:rsidP="00457E99">
            <w:pPr>
              <w:pStyle w:val="Bulletlevel1"/>
              <w:numPr>
                <w:ilvl w:val="0"/>
                <w:numId w:val="48"/>
              </w:numPr>
              <w:ind w:left="516" w:hanging="357"/>
            </w:pPr>
            <w:r w:rsidRPr="009D0574">
              <w:t>Intentional, non-suicidal self-harm – current and past</w:t>
            </w:r>
            <w:r w:rsidR="004116FA">
              <w:t>.</w:t>
            </w:r>
          </w:p>
          <w:p w14:paraId="0202F469" w14:textId="4877927F" w:rsidR="00AD5E10" w:rsidRPr="009D0574" w:rsidRDefault="00AD5E10" w:rsidP="00457E99">
            <w:pPr>
              <w:pStyle w:val="Bulletlevel1"/>
              <w:numPr>
                <w:ilvl w:val="0"/>
                <w:numId w:val="48"/>
              </w:numPr>
              <w:ind w:left="516" w:hanging="357"/>
            </w:pPr>
            <w:r w:rsidRPr="009D0574">
              <w:t>Impulsive, dangerous, or risky behaviours with the potential for harm to self or others (including risks associated with the use of alcohol and other drugs)</w:t>
            </w:r>
            <w:r w:rsidR="004116FA">
              <w:t>.</w:t>
            </w:r>
          </w:p>
          <w:p w14:paraId="466701A3" w14:textId="2E3BEE60" w:rsidR="00AD5E10" w:rsidRPr="009D0574" w:rsidRDefault="00AD5E10" w:rsidP="00457E99">
            <w:pPr>
              <w:pStyle w:val="Bulletlevel1"/>
              <w:numPr>
                <w:ilvl w:val="0"/>
                <w:numId w:val="48"/>
              </w:numPr>
              <w:ind w:left="516" w:hanging="357"/>
            </w:pPr>
            <w:r w:rsidRPr="009D0574">
              <w:t>The harm caused by abuse, exploitation, or neglect by others</w:t>
            </w:r>
            <w:r w:rsidR="004116FA">
              <w:t>.</w:t>
            </w:r>
          </w:p>
          <w:p w14:paraId="78B6AB79" w14:textId="4C34A35A" w:rsidR="00AD5E10" w:rsidRPr="009D0574" w:rsidRDefault="00AD5E10" w:rsidP="00457E99">
            <w:pPr>
              <w:pStyle w:val="Bulletlevel1"/>
              <w:numPr>
                <w:ilvl w:val="0"/>
                <w:numId w:val="48"/>
              </w:numPr>
              <w:ind w:left="516" w:hanging="357"/>
            </w:pPr>
            <w:r w:rsidRPr="009D0574">
              <w:t>Unintentional harm to self or others arising from severe symptoms or self-neglect</w:t>
            </w:r>
            <w:r w:rsidR="004116FA">
              <w:t>.</w:t>
            </w:r>
          </w:p>
        </w:tc>
      </w:tr>
      <w:tr w:rsidR="00AD5E10" w:rsidRPr="009D0574" w14:paraId="29E2F92F" w14:textId="77777777" w:rsidTr="00D058C3">
        <w:tc>
          <w:tcPr>
            <w:tcW w:w="1946" w:type="dxa"/>
            <w:shd w:val="clear" w:color="auto" w:fill="003C6A"/>
          </w:tcPr>
          <w:p w14:paraId="49791D57" w14:textId="235B44DD"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3</w:t>
            </w:r>
            <w:r w:rsidRPr="009D0574">
              <w:rPr>
                <w:rFonts w:ascii="Arial" w:hAnsi="Arial" w:cs="Arial"/>
              </w:rPr>
              <w:br/>
            </w:r>
            <w:r w:rsidRPr="009D0574">
              <w:rPr>
                <w:rFonts w:ascii="Arial" w:hAnsi="Arial" w:cs="Arial"/>
                <w:color w:val="FFFFFF" w:themeColor="background1"/>
              </w:rPr>
              <w:t>Functioning</w:t>
            </w:r>
          </w:p>
        </w:tc>
        <w:tc>
          <w:tcPr>
            <w:tcW w:w="0" w:type="auto"/>
            <w:shd w:val="clear" w:color="auto" w:fill="E6ECF0"/>
          </w:tcPr>
          <w:p w14:paraId="46676062" w14:textId="1A6BA2AB" w:rsidR="00AD5E10" w:rsidRPr="009D0574" w:rsidRDefault="00AD5E10" w:rsidP="001475B9">
            <w:pPr>
              <w:pStyle w:val="Bulletlevel1"/>
              <w:numPr>
                <w:ilvl w:val="0"/>
                <w:numId w:val="49"/>
              </w:numPr>
              <w:ind w:left="513" w:hanging="357"/>
              <w:rPr>
                <w:lang w:eastAsia="en-AU"/>
              </w:rPr>
            </w:pPr>
            <w:r w:rsidRPr="009D0574">
              <w:rPr>
                <w:lang w:eastAsia="en-AU"/>
              </w:rPr>
              <w:t>The child’s ability to fulfil usual roles/responsibilities appropriate to their age, developmental level, and cultural background</w:t>
            </w:r>
            <w:r w:rsidR="004116FA">
              <w:rPr>
                <w:lang w:eastAsia="en-AU"/>
              </w:rPr>
              <w:t>.</w:t>
            </w:r>
          </w:p>
          <w:p w14:paraId="06E957E9" w14:textId="2E4C2DF9" w:rsidR="00AD5E10" w:rsidRPr="009D0574" w:rsidRDefault="00AD5E10" w:rsidP="001475B9">
            <w:pPr>
              <w:pStyle w:val="Bulletlevel1"/>
              <w:numPr>
                <w:ilvl w:val="0"/>
                <w:numId w:val="49"/>
              </w:numPr>
              <w:ind w:left="513" w:hanging="357"/>
              <w:rPr>
                <w:lang w:eastAsia="en-AU"/>
              </w:rPr>
            </w:pPr>
            <w:r w:rsidRPr="009D0574">
              <w:rPr>
                <w:lang w:eastAsia="en-AU"/>
              </w:rPr>
              <w:t>The child’s functioning</w:t>
            </w:r>
            <w:r w:rsidRPr="009D0574">
              <w:t xml:space="preserve"> within the family or home environment, in educational settings, with friends and peers, and in the community</w:t>
            </w:r>
            <w:r w:rsidR="004116FA">
              <w:t>.</w:t>
            </w:r>
          </w:p>
          <w:p w14:paraId="40DE43FC" w14:textId="3B8C779C" w:rsidR="00AD5E10" w:rsidRPr="009D0574" w:rsidRDefault="00AD5E10" w:rsidP="001475B9">
            <w:pPr>
              <w:pStyle w:val="Bulletlevel1"/>
              <w:numPr>
                <w:ilvl w:val="0"/>
                <w:numId w:val="49"/>
              </w:numPr>
              <w:ind w:left="513" w:hanging="357"/>
              <w:rPr>
                <w:lang w:eastAsia="en-AU"/>
              </w:rPr>
            </w:pPr>
            <w:r w:rsidRPr="009D0574">
              <w:rPr>
                <w:lang w:eastAsia="en-AU"/>
              </w:rPr>
              <w:t>The child’s ability to undertake basic activities of daily living appropriate to their age and developmental level (e.g., self-care, mobility, toileting, nutrition, and personal hygiene)</w:t>
            </w:r>
            <w:r w:rsidR="004116FA">
              <w:rPr>
                <w:lang w:eastAsia="en-AU"/>
              </w:rPr>
              <w:t>.</w:t>
            </w:r>
          </w:p>
        </w:tc>
      </w:tr>
      <w:tr w:rsidR="00AD5E10" w:rsidRPr="009D0574" w14:paraId="27CBA2AC" w14:textId="77777777" w:rsidTr="00D058C3">
        <w:tc>
          <w:tcPr>
            <w:tcW w:w="1946" w:type="dxa"/>
            <w:shd w:val="clear" w:color="auto" w:fill="003C6A"/>
          </w:tcPr>
          <w:p w14:paraId="037E435D" w14:textId="12E67B2D"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4</w:t>
            </w:r>
            <w:r w:rsidRPr="009D0574">
              <w:rPr>
                <w:rFonts w:ascii="Arial" w:hAnsi="Arial" w:cs="Arial"/>
              </w:rPr>
              <w:br/>
            </w:r>
            <w:r w:rsidRPr="009D0574">
              <w:rPr>
                <w:rFonts w:ascii="Arial" w:hAnsi="Arial" w:cs="Arial"/>
                <w:color w:val="FFFFFF" w:themeColor="background1"/>
              </w:rPr>
              <w:t>Impact of co-existing conditions</w:t>
            </w:r>
          </w:p>
        </w:tc>
        <w:tc>
          <w:tcPr>
            <w:tcW w:w="0" w:type="auto"/>
            <w:shd w:val="clear" w:color="auto" w:fill="E6ECF0"/>
          </w:tcPr>
          <w:p w14:paraId="1DEAFE9C" w14:textId="16D56075" w:rsidR="00AD5E10" w:rsidRPr="009D0574" w:rsidRDefault="00AD5E10" w:rsidP="001475B9">
            <w:pPr>
              <w:pStyle w:val="Bulletlevel1"/>
              <w:ind w:left="513"/>
            </w:pPr>
            <w:r w:rsidRPr="009D0574">
              <w:t>Physical health conditions</w:t>
            </w:r>
            <w:r w:rsidR="004116FA">
              <w:t>.</w:t>
            </w:r>
          </w:p>
          <w:p w14:paraId="61FB5A19" w14:textId="793CCCFE" w:rsidR="00C127FC" w:rsidRPr="00775463" w:rsidRDefault="00997E06" w:rsidP="001475B9">
            <w:pPr>
              <w:pStyle w:val="Bulletlevel1"/>
              <w:ind w:left="513"/>
              <w:rPr>
                <w:szCs w:val="20"/>
              </w:rPr>
            </w:pPr>
            <w:r>
              <w:t>Cognitive impairment, i</w:t>
            </w:r>
            <w:r w:rsidR="00C127FC" w:rsidRPr="5C9DA39E">
              <w:t xml:space="preserve">ntellectual disability, developmental delay, </w:t>
            </w:r>
            <w:r w:rsidR="00C127FC" w:rsidRPr="00C127FC">
              <w:t>neurological conditions,</w:t>
            </w:r>
            <w:r w:rsidR="00C127FC" w:rsidRPr="5C9DA39E">
              <w:t xml:space="preserve"> or learning and communication disorders.</w:t>
            </w:r>
          </w:p>
          <w:p w14:paraId="51078023" w14:textId="12E2389B" w:rsidR="00AD5E10" w:rsidRPr="009D0574" w:rsidRDefault="00AD5E10" w:rsidP="001475B9">
            <w:pPr>
              <w:pStyle w:val="Bulletlevel1"/>
              <w:ind w:left="513"/>
            </w:pPr>
            <w:r w:rsidRPr="009D0574">
              <w:t>Substance use</w:t>
            </w:r>
            <w:r w:rsidR="004116FA">
              <w:t>.</w:t>
            </w:r>
          </w:p>
        </w:tc>
      </w:tr>
      <w:tr w:rsidR="00AD5E10" w:rsidRPr="009D0574" w14:paraId="2F7E8F71" w14:textId="77777777" w:rsidTr="00D058C3">
        <w:tc>
          <w:tcPr>
            <w:tcW w:w="1946" w:type="dxa"/>
            <w:shd w:val="clear" w:color="auto" w:fill="003C6A"/>
          </w:tcPr>
          <w:p w14:paraId="4A2C5FCC" w14:textId="2A6E762A"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5</w:t>
            </w:r>
            <w:r w:rsidRPr="009D0574">
              <w:rPr>
                <w:rFonts w:ascii="Arial" w:hAnsi="Arial" w:cs="Arial"/>
              </w:rPr>
              <w:br/>
            </w:r>
            <w:r w:rsidRPr="009D0574">
              <w:rPr>
                <w:rFonts w:ascii="Arial" w:hAnsi="Arial" w:cs="Arial"/>
                <w:color w:val="FFFFFF" w:themeColor="background1"/>
              </w:rPr>
              <w:t>Service use and response history</w:t>
            </w:r>
          </w:p>
        </w:tc>
        <w:tc>
          <w:tcPr>
            <w:tcW w:w="0" w:type="auto"/>
            <w:shd w:val="clear" w:color="auto" w:fill="E6ECF0"/>
          </w:tcPr>
          <w:p w14:paraId="2364019C" w14:textId="0BA24C75" w:rsidR="00AD5E10" w:rsidRPr="009D0574" w:rsidRDefault="00AD5E10" w:rsidP="001475B9">
            <w:pPr>
              <w:pStyle w:val="Bulletlevel1"/>
              <w:numPr>
                <w:ilvl w:val="0"/>
                <w:numId w:val="51"/>
              </w:numPr>
              <w:ind w:left="513" w:hanging="357"/>
            </w:pPr>
            <w:r w:rsidRPr="009D0574">
              <w:t>Whether the child/family has previously sought help from or referred to mental health services and related supports (including specialist or mental health inpatient services)</w:t>
            </w:r>
            <w:r w:rsidR="004116FA">
              <w:t>.</w:t>
            </w:r>
          </w:p>
          <w:p w14:paraId="4E9E71BF" w14:textId="6C5BD62E" w:rsidR="00AD5E10" w:rsidRPr="009D0574" w:rsidRDefault="00AD5E10" w:rsidP="001475B9">
            <w:pPr>
              <w:pStyle w:val="Bulletlevel1"/>
              <w:numPr>
                <w:ilvl w:val="0"/>
                <w:numId w:val="51"/>
              </w:numPr>
              <w:ind w:left="513" w:hanging="357"/>
              <w:rPr>
                <w:color w:val="000000"/>
              </w:rPr>
            </w:pPr>
            <w:r w:rsidRPr="009D0574">
              <w:t>Their progress or benefit from past or current services and support</w:t>
            </w:r>
            <w:r w:rsidR="004116FA">
              <w:t>.</w:t>
            </w:r>
          </w:p>
        </w:tc>
      </w:tr>
      <w:tr w:rsidR="00AD5E10" w:rsidRPr="009D0574" w14:paraId="0BFBB3AD" w14:textId="77777777" w:rsidTr="00D058C3">
        <w:tc>
          <w:tcPr>
            <w:tcW w:w="1946" w:type="dxa"/>
            <w:shd w:val="clear" w:color="auto" w:fill="003C6A"/>
          </w:tcPr>
          <w:p w14:paraId="2551C0D6" w14:textId="6AB800EC"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6</w:t>
            </w:r>
            <w:r w:rsidRPr="009D0574">
              <w:rPr>
                <w:rFonts w:ascii="Arial" w:hAnsi="Arial" w:cs="Arial"/>
              </w:rPr>
              <w:br/>
            </w:r>
            <w:r w:rsidRPr="009D0574">
              <w:rPr>
                <w:rFonts w:ascii="Arial" w:hAnsi="Arial" w:cs="Arial"/>
                <w:color w:val="FFFFFF" w:themeColor="background1"/>
              </w:rPr>
              <w:t>Social and environmental stressors</w:t>
            </w:r>
          </w:p>
        </w:tc>
        <w:tc>
          <w:tcPr>
            <w:tcW w:w="0" w:type="auto"/>
            <w:shd w:val="clear" w:color="auto" w:fill="E6ECF0"/>
          </w:tcPr>
          <w:p w14:paraId="4C5FA2F7" w14:textId="12FE9816" w:rsidR="00AD5E10" w:rsidRPr="009D0574" w:rsidRDefault="00AD5E10" w:rsidP="001475B9">
            <w:pPr>
              <w:pStyle w:val="Bulletlevel1"/>
              <w:ind w:left="513"/>
            </w:pPr>
            <w:r w:rsidRPr="009D0574">
              <w:t xml:space="preserve">The degree to which any or </w:t>
            </w:r>
            <w:proofErr w:type="gramStart"/>
            <w:r w:rsidRPr="009D0574">
              <w:t xml:space="preserve">all </w:t>
            </w:r>
            <w:r w:rsidR="00911039">
              <w:t>of</w:t>
            </w:r>
            <w:proofErr w:type="gramEnd"/>
            <w:r w:rsidR="00911039">
              <w:t xml:space="preserve"> </w:t>
            </w:r>
            <w:r w:rsidRPr="009D0574">
              <w:t>the following factors are relevant to the child’s current circumstances and the referral decision: significant transitions, peer group stress, trauma or victimisation, family or household stress, socio-economic disadvantage, performance-related pressure, and legal issues</w:t>
            </w:r>
            <w:r w:rsidR="00A35EF4">
              <w:t>.</w:t>
            </w:r>
          </w:p>
        </w:tc>
      </w:tr>
      <w:tr w:rsidR="00AD5E10" w:rsidRPr="009D0574" w14:paraId="335796E9" w14:textId="77777777" w:rsidTr="00D058C3">
        <w:tc>
          <w:tcPr>
            <w:tcW w:w="1946" w:type="dxa"/>
            <w:shd w:val="clear" w:color="auto" w:fill="003C6A"/>
          </w:tcPr>
          <w:p w14:paraId="5228B46F" w14:textId="1219F5A8"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7</w:t>
            </w:r>
            <w:r w:rsidRPr="009D0574">
              <w:rPr>
                <w:rFonts w:ascii="Arial" w:hAnsi="Arial" w:cs="Arial"/>
              </w:rPr>
              <w:br/>
            </w:r>
            <w:r w:rsidRPr="009D0574">
              <w:rPr>
                <w:rFonts w:ascii="Arial" w:hAnsi="Arial" w:cs="Arial"/>
                <w:color w:val="FFFFFF" w:themeColor="background1"/>
              </w:rPr>
              <w:t>Family and other supports</w:t>
            </w:r>
          </w:p>
        </w:tc>
        <w:tc>
          <w:tcPr>
            <w:tcW w:w="0" w:type="auto"/>
            <w:shd w:val="clear" w:color="auto" w:fill="E6ECF0"/>
          </w:tcPr>
          <w:p w14:paraId="7E9EF630" w14:textId="4C1D3FB6" w:rsidR="00AD5E10" w:rsidRPr="009D0574" w:rsidRDefault="00AD5E10" w:rsidP="001475B9">
            <w:pPr>
              <w:pStyle w:val="Bulletlevel1"/>
              <w:ind w:left="513"/>
            </w:pPr>
            <w:r w:rsidRPr="009D0574">
              <w:t>Whether personal supports, including emotionally nurturing relationships, practical support, and social support, are present in the child’s environment and their potential to contribute to improved mental health</w:t>
            </w:r>
            <w:r w:rsidR="00A35EF4">
              <w:t>.</w:t>
            </w:r>
          </w:p>
        </w:tc>
      </w:tr>
      <w:tr w:rsidR="00AD5E10" w:rsidRPr="009D0574" w14:paraId="6F0D2A74" w14:textId="77777777" w:rsidTr="00D058C3">
        <w:tc>
          <w:tcPr>
            <w:tcW w:w="1946" w:type="dxa"/>
            <w:shd w:val="clear" w:color="auto" w:fill="003C6A"/>
          </w:tcPr>
          <w:p w14:paraId="42452BB5" w14:textId="44594A66"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8</w:t>
            </w:r>
            <w:r w:rsidRPr="009D0574">
              <w:rPr>
                <w:rFonts w:ascii="Arial" w:hAnsi="Arial" w:cs="Arial"/>
              </w:rPr>
              <w:br/>
            </w:r>
            <w:r w:rsidRPr="009D0574">
              <w:rPr>
                <w:rFonts w:ascii="Arial" w:hAnsi="Arial" w:cs="Arial"/>
                <w:color w:val="FFFFFF" w:themeColor="background1"/>
              </w:rPr>
              <w:t>Engagement and motivation</w:t>
            </w:r>
          </w:p>
        </w:tc>
        <w:tc>
          <w:tcPr>
            <w:tcW w:w="0" w:type="auto"/>
            <w:shd w:val="clear" w:color="auto" w:fill="E6ECF0"/>
          </w:tcPr>
          <w:p w14:paraId="72AA8808" w14:textId="1921FA0B" w:rsidR="00AD5E10" w:rsidRPr="009D0574" w:rsidRDefault="00AD5E10" w:rsidP="001475B9">
            <w:pPr>
              <w:pStyle w:val="Bulletlevel1"/>
              <w:numPr>
                <w:ilvl w:val="0"/>
                <w:numId w:val="52"/>
              </w:numPr>
              <w:ind w:left="513" w:hanging="357"/>
            </w:pPr>
            <w:r w:rsidRPr="009D0574">
              <w:t>The parent/caregiver’s awareness of the mental health issue</w:t>
            </w:r>
            <w:r w:rsidR="00A35EF4">
              <w:t>.</w:t>
            </w:r>
          </w:p>
          <w:p w14:paraId="13318D7A" w14:textId="47823211" w:rsidR="00AD5E10" w:rsidRPr="009D0574" w:rsidRDefault="00AD5E10" w:rsidP="001475B9">
            <w:pPr>
              <w:pStyle w:val="Bulletlevel1"/>
              <w:numPr>
                <w:ilvl w:val="0"/>
                <w:numId w:val="52"/>
              </w:numPr>
              <w:ind w:left="513" w:hanging="357"/>
            </w:pPr>
            <w:r w:rsidRPr="009D0574">
              <w:t>The parent/caregiver’s capacity and willingness to engage in or accept assistance</w:t>
            </w:r>
            <w:r w:rsidR="00A35EF4">
              <w:t>.</w:t>
            </w:r>
          </w:p>
        </w:tc>
      </w:tr>
    </w:tbl>
    <w:p w14:paraId="3B727C6D" w14:textId="4DADD3B0" w:rsidR="00DA1DED" w:rsidRPr="006E077F" w:rsidRDefault="00156CFA" w:rsidP="006E077F">
      <w:pPr>
        <w:pStyle w:val="Heading2"/>
      </w:pPr>
      <w:bookmarkStart w:id="75" w:name="_Toc151446031"/>
      <w:bookmarkStart w:id="76" w:name="_Toc151624063"/>
      <w:bookmarkStart w:id="77" w:name="_Toc151624091"/>
      <w:bookmarkStart w:id="78" w:name="_Toc151624214"/>
      <w:bookmarkStart w:id="79" w:name="_Toc161662604"/>
      <w:bookmarkStart w:id="80" w:name="_Toc161662960"/>
      <w:bookmarkStart w:id="81" w:name="_Toc167784042"/>
      <w:r w:rsidRPr="006E077F">
        <w:lastRenderedPageBreak/>
        <w:t>Rating guide for</w:t>
      </w:r>
      <w:r w:rsidR="00DA1DED" w:rsidRPr="006E077F">
        <w:t xml:space="preserve"> the initial assessment domains</w:t>
      </w:r>
      <w:bookmarkEnd w:id="73"/>
      <w:r w:rsidR="00DA1DED" w:rsidRPr="006E077F">
        <w:t xml:space="preserve"> – Children</w:t>
      </w:r>
      <w:bookmarkEnd w:id="74"/>
      <w:bookmarkEnd w:id="75"/>
      <w:bookmarkEnd w:id="76"/>
      <w:bookmarkEnd w:id="77"/>
      <w:bookmarkEnd w:id="78"/>
      <w:bookmarkEnd w:id="79"/>
      <w:bookmarkEnd w:id="80"/>
      <w:bookmarkEnd w:id="81"/>
    </w:p>
    <w:p w14:paraId="321C31EC" w14:textId="3D759478" w:rsidR="00DA1DED" w:rsidRDefault="00DA1DED" w:rsidP="00D934D5">
      <w:bookmarkStart w:id="82" w:name="_Toc85218571"/>
      <w:r>
        <w:t xml:space="preserve">The </w:t>
      </w:r>
      <w:r w:rsidR="00156CFA">
        <w:t>rating guide</w:t>
      </w:r>
      <w:r>
        <w:t xml:space="preserve"> includes a hierarchical ranking of factors relevant to each domain to guide judgements about problem severity.</w:t>
      </w:r>
    </w:p>
    <w:p w14:paraId="7EB3F9C8" w14:textId="77238DFE" w:rsidR="00DA1DED" w:rsidRDefault="00DA1DED" w:rsidP="00B17138">
      <w:pPr>
        <w:spacing w:after="0"/>
      </w:pPr>
      <w:r>
        <w:t xml:space="preserve">The </w:t>
      </w:r>
      <w:r w:rsidR="00C11A21">
        <w:t>rating guide</w:t>
      </w:r>
      <w:r>
        <w:t xml:space="preserve"> provides a rating system that grades each domain on a 5-point rating scale of severity</w:t>
      </w:r>
      <w:r w:rsidR="00937908">
        <w:t xml:space="preserve"> - </w:t>
      </w:r>
      <w:r w:rsidR="001A644E">
        <w:t>while the terms vary in some domains, the rating scale for each domain follows the general format</w:t>
      </w:r>
      <w:r w:rsidR="00937908">
        <w:t xml:space="preserve"> </w:t>
      </w:r>
      <w:r>
        <w:t>where:</w:t>
      </w:r>
    </w:p>
    <w:p w14:paraId="59825FB2" w14:textId="77777777" w:rsidR="00DA1DED" w:rsidRDefault="00DA1DED" w:rsidP="005B5880">
      <w:pPr>
        <w:pStyle w:val="highlighttext"/>
        <w:spacing w:before="120" w:after="120" w:line="240" w:lineRule="auto"/>
      </w:pPr>
      <w:r>
        <w:t>0 = No problem</w:t>
      </w:r>
    </w:p>
    <w:p w14:paraId="799E1B2F" w14:textId="77777777" w:rsidR="00DA1DED" w:rsidRDefault="00DA1DED" w:rsidP="0057219D">
      <w:pPr>
        <w:pStyle w:val="highlighttext"/>
        <w:spacing w:before="120" w:after="120" w:line="240" w:lineRule="auto"/>
      </w:pPr>
      <w:r>
        <w:t>1 = Mild problem</w:t>
      </w:r>
    </w:p>
    <w:p w14:paraId="4185CD04" w14:textId="77777777" w:rsidR="00DA1DED" w:rsidRDefault="00DA1DED" w:rsidP="0057219D">
      <w:pPr>
        <w:pStyle w:val="highlighttext"/>
        <w:spacing w:before="120" w:after="120" w:line="240" w:lineRule="auto"/>
      </w:pPr>
      <w:r>
        <w:t>2 = Moderate problem</w:t>
      </w:r>
    </w:p>
    <w:p w14:paraId="4516DE81" w14:textId="77777777" w:rsidR="00DA1DED" w:rsidRDefault="00DA1DED" w:rsidP="0057219D">
      <w:pPr>
        <w:pStyle w:val="highlighttext"/>
        <w:spacing w:before="120" w:after="120" w:line="240" w:lineRule="auto"/>
      </w:pPr>
      <w:r>
        <w:t>3 = Severe problem</w:t>
      </w:r>
    </w:p>
    <w:p w14:paraId="1962E2B7" w14:textId="77777777" w:rsidR="00DA1DED" w:rsidRDefault="00DA1DED" w:rsidP="0057219D">
      <w:pPr>
        <w:pStyle w:val="highlighttext"/>
        <w:spacing w:before="120" w:after="120" w:line="240" w:lineRule="auto"/>
      </w:pPr>
      <w:r>
        <w:t>4 = Very severe problem</w:t>
      </w:r>
    </w:p>
    <w:p w14:paraId="454DC099" w14:textId="20628C42" w:rsidR="00A571B4" w:rsidRPr="00A571B4" w:rsidRDefault="00DA1DED" w:rsidP="00D934D5">
      <w:pPr>
        <w:rPr>
          <w:rFonts w:ascii="Segoe UI" w:hAnsi="Segoe UI" w:cs="Segoe UI"/>
          <w:sz w:val="18"/>
          <w:szCs w:val="18"/>
        </w:rPr>
      </w:pPr>
      <w:r>
        <w:t xml:space="preserve">The </w:t>
      </w:r>
      <w:r w:rsidR="00275F1B">
        <w:t>r</w:t>
      </w:r>
      <w:r w:rsidR="00C11A21">
        <w:t>ating guide</w:t>
      </w:r>
      <w:r>
        <w:t xml:space="preserve"> outlines specific criteria for assessing each domain, designed to serve as a checklist of factors to consider when judging the extent to which a problem is present</w:t>
      </w:r>
      <w:r w:rsidR="00E67F5A">
        <w:t>.</w:t>
      </w:r>
    </w:p>
    <w:p w14:paraId="2706F0AB" w14:textId="705B5965" w:rsidR="00DA1DED" w:rsidRDefault="00DA1DED" w:rsidP="0074579A">
      <w:pPr>
        <w:pStyle w:val="Heading3"/>
      </w:pPr>
      <w:bookmarkStart w:id="83" w:name="_Toc151446034"/>
      <w:bookmarkStart w:id="84" w:name="_Toc151624066"/>
      <w:bookmarkStart w:id="85" w:name="_Toc151624094"/>
      <w:bookmarkStart w:id="86" w:name="_Toc151624217"/>
      <w:bookmarkStart w:id="87" w:name="_Toc161662605"/>
      <w:bookmarkStart w:id="88" w:name="_Toc161662961"/>
      <w:bookmarkStart w:id="89" w:name="_Toc167784043"/>
      <w:r>
        <w:t xml:space="preserve">Guide to </w:t>
      </w:r>
      <w:r w:rsidR="00C977C0">
        <w:t>r</w:t>
      </w:r>
      <w:r>
        <w:t>ating</w:t>
      </w:r>
      <w:r w:rsidR="00AE3AD5">
        <w:t xml:space="preserve"> each </w:t>
      </w:r>
      <w:proofErr w:type="gramStart"/>
      <w:r w:rsidR="00AE3AD5">
        <w:t>domain</w:t>
      </w:r>
      <w:bookmarkEnd w:id="83"/>
      <w:bookmarkEnd w:id="84"/>
      <w:bookmarkEnd w:id="85"/>
      <w:bookmarkEnd w:id="86"/>
      <w:bookmarkEnd w:id="87"/>
      <w:bookmarkEnd w:id="88"/>
      <w:bookmarkEnd w:id="89"/>
      <w:proofErr w:type="gramEnd"/>
    </w:p>
    <w:p w14:paraId="504BA218" w14:textId="194B3FEF" w:rsidR="00DA1DED" w:rsidRDefault="00DA1DED" w:rsidP="00A272CB">
      <w:pPr>
        <w:pStyle w:val="Bulletlevel1"/>
      </w:pPr>
      <w:r>
        <w:t xml:space="preserve">If more than one descriptor applies to the </w:t>
      </w:r>
      <w:r w:rsidR="00753D91">
        <w:t>person being assessed</w:t>
      </w:r>
      <w:r>
        <w:t xml:space="preserve"> within each domain, the descriptor with the highest rating should be selected.</w:t>
      </w:r>
    </w:p>
    <w:p w14:paraId="0096419F" w14:textId="77777777" w:rsidR="00DA1DED" w:rsidRPr="0050210F" w:rsidRDefault="00DA1DED" w:rsidP="001475B9">
      <w:pPr>
        <w:pStyle w:val="Bulletlevel2"/>
        <w:ind w:left="1134"/>
      </w:pPr>
      <w:r w:rsidRPr="0050210F">
        <w:t>Example one: if 3-b and 3-c apply, but 4-a is also present, the rating selected is 4.</w:t>
      </w:r>
    </w:p>
    <w:p w14:paraId="1F602E81" w14:textId="77777777" w:rsidR="00DA1DED" w:rsidRPr="0050210F" w:rsidRDefault="00DA1DED" w:rsidP="001475B9">
      <w:pPr>
        <w:pStyle w:val="Bulletlevel2"/>
        <w:ind w:left="1134"/>
      </w:pPr>
      <w:r w:rsidRPr="0050210F">
        <w:t>Example two: if 2-a and 2-b apply, but 3-c is also present, the rating selected is 3.</w:t>
      </w:r>
    </w:p>
    <w:p w14:paraId="47E4D81E" w14:textId="68FC2A6D" w:rsidR="00DA1DED" w:rsidRDefault="00DA1DED" w:rsidP="00A272CB">
      <w:pPr>
        <w:pStyle w:val="Bulletlevel1"/>
      </w:pPr>
      <w:r>
        <w:t xml:space="preserve">Use all available information in making </w:t>
      </w:r>
      <w:r w:rsidR="00BD3E88">
        <w:t>a</w:t>
      </w:r>
      <w:r>
        <w:t xml:space="preserve"> rating. This should include clinical interviews and information gathered from the child, the child's family, referrers, or other informants</w:t>
      </w:r>
      <w:r w:rsidR="00891F2B">
        <w:t xml:space="preserve"> where possible</w:t>
      </w:r>
      <w:r>
        <w:t>. C</w:t>
      </w:r>
      <w:r w:rsidRPr="006C76B1">
        <w:t>onsider all</w:t>
      </w:r>
      <w:r>
        <w:t xml:space="preserve"> reliable </w:t>
      </w:r>
      <w:r w:rsidRPr="006C76B1">
        <w:t xml:space="preserve">perspectives when </w:t>
      </w:r>
      <w:r>
        <w:t>selecting</w:t>
      </w:r>
      <w:r w:rsidRPr="006C76B1">
        <w:t xml:space="preserve"> a rating (e.g., </w:t>
      </w:r>
      <w:r>
        <w:t>including information provided by the child</w:t>
      </w:r>
      <w:r w:rsidRPr="006C76B1">
        <w:t xml:space="preserve">, </w:t>
      </w:r>
      <w:r>
        <w:t>family</w:t>
      </w:r>
      <w:r w:rsidRPr="006C76B1">
        <w:t xml:space="preserve">, </w:t>
      </w:r>
      <w:r>
        <w:t xml:space="preserve">or </w:t>
      </w:r>
      <w:r w:rsidRPr="006C76B1">
        <w:t>referrer)</w:t>
      </w:r>
      <w:r>
        <w:t>.</w:t>
      </w:r>
    </w:p>
    <w:p w14:paraId="534BEB20" w14:textId="0B65C340" w:rsidR="00DA1DED" w:rsidRPr="00937908" w:rsidRDefault="00DA1DED" w:rsidP="00A272CB">
      <w:pPr>
        <w:pStyle w:val="Bulletlevel1"/>
        <w:rPr>
          <w:color w:val="000000"/>
        </w:rPr>
      </w:pPr>
      <w:r w:rsidRPr="5C9DA39E">
        <w:t xml:space="preserve">The coding of ratings as numerals does not imply that an overall composite score can be used for making decisions about the child's service needs. The numbers should be regarded as </w:t>
      </w:r>
      <w:r w:rsidR="00300B04">
        <w:t>simply</w:t>
      </w:r>
      <w:r w:rsidRPr="5C9DA39E">
        <w:t xml:space="preserve"> shorthand for summarising severity.</w:t>
      </w:r>
    </w:p>
    <w:p w14:paraId="0C001DBA" w14:textId="53C64593" w:rsidR="00C93ED0" w:rsidRDefault="00DA1DED" w:rsidP="00A272CB">
      <w:pPr>
        <w:pStyle w:val="Bulletlevel1"/>
      </w:pPr>
      <w:r w:rsidRPr="5C9DA39E">
        <w:t xml:space="preserve">Guidance is given for each domain on examples of problems that should be considered for specific ratings (the 'descriptors'). </w:t>
      </w:r>
      <w:r w:rsidRPr="00BB5722">
        <w:t>Consider these as examples only rather than an exhaustive list of all factors relevant to the domain.</w:t>
      </w:r>
      <w:r w:rsidRPr="5C9DA39E">
        <w:t xml:space="preserve"> Therefore, referring to the underlying rating format at times may be helpful.</w:t>
      </w:r>
    </w:p>
    <w:p w14:paraId="3620C4AF" w14:textId="76C967DC" w:rsidR="00DA1DED" w:rsidRDefault="00DA1DED" w:rsidP="0074579A">
      <w:pPr>
        <w:pStyle w:val="Heading3"/>
      </w:pPr>
      <w:bookmarkStart w:id="90" w:name="_Toc151446035"/>
      <w:bookmarkStart w:id="91" w:name="_Toc151624067"/>
      <w:bookmarkStart w:id="92" w:name="_Toc151624095"/>
      <w:bookmarkStart w:id="93" w:name="_Toc151624218"/>
      <w:bookmarkStart w:id="94" w:name="_Toc161662606"/>
      <w:bookmarkStart w:id="95" w:name="_Toc161662962"/>
      <w:bookmarkStart w:id="96" w:name="_Toc167784044"/>
      <w:r>
        <w:t xml:space="preserve">Domain 1 – </w:t>
      </w:r>
      <w:r w:rsidRPr="00AE3AD5">
        <w:t>Symptom</w:t>
      </w:r>
      <w:r>
        <w:t xml:space="preserve"> severity and distress</w:t>
      </w:r>
      <w:bookmarkEnd w:id="82"/>
      <w:bookmarkEnd w:id="90"/>
      <w:bookmarkEnd w:id="91"/>
      <w:bookmarkEnd w:id="92"/>
      <w:bookmarkEnd w:id="93"/>
      <w:bookmarkEnd w:id="94"/>
      <w:bookmarkEnd w:id="95"/>
      <w:bookmarkEnd w:id="96"/>
    </w:p>
    <w:p w14:paraId="222649E3" w14:textId="201CB323" w:rsidR="00DA1DED" w:rsidRPr="00943588" w:rsidRDefault="00DA1DED" w:rsidP="00DA1DED">
      <w:r w:rsidRPr="00943588">
        <w:t xml:space="preserve">This domain considers symptoms to include both internalised (emotional) problems experienced by the child (e.g., </w:t>
      </w:r>
      <w:r w:rsidR="00A33D7A">
        <w:t>fear, worry</w:t>
      </w:r>
      <w:r w:rsidR="00B917C6">
        <w:t>, sadness, irritability</w:t>
      </w:r>
      <w:r w:rsidRPr="00943588">
        <w:t xml:space="preserve">) as well as externalised behaviours observable by or impacting on others (e.g., </w:t>
      </w:r>
      <w:r w:rsidR="00C177D9">
        <w:t xml:space="preserve">perceived concerning or aggressive </w:t>
      </w:r>
      <w:r w:rsidR="00502A0F">
        <w:t>behaviours</w:t>
      </w:r>
      <w:r w:rsidR="008E588E">
        <w:t xml:space="preserve"> such as yelling, screaming, hitting</w:t>
      </w:r>
      <w:r w:rsidR="002608EB">
        <w:t>,</w:t>
      </w:r>
      <w:r w:rsidR="008E588E">
        <w:t xml:space="preserve"> or throwing objects</w:t>
      </w:r>
      <w:r w:rsidR="00D5465A">
        <w:t xml:space="preserve">, </w:t>
      </w:r>
      <w:r w:rsidR="00485A57">
        <w:t xml:space="preserve">appearing to </w:t>
      </w:r>
      <w:r w:rsidR="00366DFE">
        <w:t xml:space="preserve">ignore </w:t>
      </w:r>
      <w:r w:rsidR="007843AC">
        <w:t xml:space="preserve">instructions from adults, </w:t>
      </w:r>
      <w:r w:rsidR="00D5465A">
        <w:t>seeming</w:t>
      </w:r>
      <w:r w:rsidR="00544F76">
        <w:t xml:space="preserve"> distracted or unable to concentrate</w:t>
      </w:r>
      <w:r w:rsidRPr="00943588">
        <w:t>).</w:t>
      </w:r>
      <w:r w:rsidR="000A7487">
        <w:t xml:space="preserve"> </w:t>
      </w:r>
    </w:p>
    <w:p w14:paraId="31ED5AEA" w14:textId="196944BE" w:rsidR="00DA1DED" w:rsidRPr="00943588" w:rsidRDefault="00DA1DED" w:rsidP="00DA1DED">
      <w:r w:rsidRPr="00943588">
        <w:t>Symptoms may be associated with distress, but this is not always the case</w:t>
      </w:r>
      <w:r w:rsidR="0026496E">
        <w:t xml:space="preserve"> and </w:t>
      </w:r>
      <w:r w:rsidR="00F81F63">
        <w:t xml:space="preserve">(for example) </w:t>
      </w:r>
      <w:r w:rsidR="0026496E">
        <w:t xml:space="preserve">may present as </w:t>
      </w:r>
      <w:r w:rsidR="001617EA">
        <w:t xml:space="preserve">somatic </w:t>
      </w:r>
      <w:r w:rsidR="00627100">
        <w:t>symptoms</w:t>
      </w:r>
      <w:r w:rsidR="00D61DE6">
        <w:t xml:space="preserve"> like headaches and stomach pain</w:t>
      </w:r>
      <w:r w:rsidRPr="00943588">
        <w:t xml:space="preserve">. Symptoms may </w:t>
      </w:r>
      <w:r>
        <w:t>indicate</w:t>
      </w:r>
      <w:r w:rsidRPr="00943588">
        <w:t xml:space="preserve"> a particular diagnostic condition, but a diagnosis is not required</w:t>
      </w:r>
      <w:r w:rsidR="005B07BA">
        <w:t xml:space="preserve"> for</w:t>
      </w:r>
      <w:r w:rsidR="000E51C0">
        <w:t xml:space="preserve"> rating an individual on this domain,</w:t>
      </w:r>
      <w:r w:rsidR="005B07BA">
        <w:t xml:space="preserve"> </w:t>
      </w:r>
      <w:r w:rsidR="007A62E4">
        <w:t>determining an appropriate level of care</w:t>
      </w:r>
      <w:r w:rsidR="002608EB">
        <w:t>,</w:t>
      </w:r>
      <w:r w:rsidR="007A62E4">
        <w:t xml:space="preserve"> or referring the person for mental health services</w:t>
      </w:r>
      <w:r>
        <w:t>.</w:t>
      </w:r>
    </w:p>
    <w:p w14:paraId="79C5877D" w14:textId="77777777" w:rsidR="00DA1DED" w:rsidRPr="00943588" w:rsidRDefault="00DA1DED" w:rsidP="00DA1DED">
      <w:r w:rsidRPr="00943588">
        <w:t xml:space="preserve">Assessment of a </w:t>
      </w:r>
      <w:r>
        <w:t>child</w:t>
      </w:r>
      <w:r w:rsidRPr="00943588">
        <w:t xml:space="preserve"> on this domain should consider:</w:t>
      </w:r>
    </w:p>
    <w:p w14:paraId="29EBC75D" w14:textId="77777777" w:rsidR="00DA1DED" w:rsidRPr="002C22FA" w:rsidRDefault="00DA1DED" w:rsidP="00A272CB">
      <w:pPr>
        <w:pStyle w:val="Bulletlevel1"/>
      </w:pPr>
      <w:r w:rsidRPr="002C22FA">
        <w:t>Current and past symptoms and duration.</w:t>
      </w:r>
    </w:p>
    <w:p w14:paraId="554C057D" w14:textId="77777777" w:rsidR="00DA1DED" w:rsidRPr="002C22FA" w:rsidRDefault="00DA1DED" w:rsidP="00A272CB">
      <w:pPr>
        <w:pStyle w:val="Bulletlevel1"/>
      </w:pPr>
      <w:r w:rsidRPr="002C22FA">
        <w:t>Level of distress associated with the mental health issues.</w:t>
      </w:r>
    </w:p>
    <w:p w14:paraId="607B69EB" w14:textId="77777777" w:rsidR="00DA1DED" w:rsidRPr="002C22FA" w:rsidRDefault="00DA1DED" w:rsidP="00A272CB">
      <w:pPr>
        <w:pStyle w:val="Bulletlevel1"/>
      </w:pPr>
      <w:r w:rsidRPr="002C22FA">
        <w:t xml:space="preserve">Previous experience of a mental health </w:t>
      </w:r>
      <w:r w:rsidRPr="002C7E55">
        <w:t>condition</w:t>
      </w:r>
      <w:r w:rsidRPr="002C22FA">
        <w:t>.</w:t>
      </w:r>
    </w:p>
    <w:p w14:paraId="380581C5" w14:textId="1640008A" w:rsidR="00DA1DED" w:rsidRPr="00153A2D" w:rsidRDefault="00DA1DED" w:rsidP="00A272CB">
      <w:pPr>
        <w:pStyle w:val="Bulletlevel1"/>
      </w:pPr>
      <w:r w:rsidRPr="002C22FA">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557013" w:rsidRPr="00C71E28" w14:paraId="3E5AD534" w14:textId="77777777" w:rsidTr="6C0CFAC6">
        <w:trPr>
          <w:trHeight w:val="238"/>
        </w:trPr>
        <w:tc>
          <w:tcPr>
            <w:tcW w:w="8921" w:type="dxa"/>
            <w:shd w:val="clear" w:color="auto" w:fill="003C6A"/>
          </w:tcPr>
          <w:p w14:paraId="45C8AB27" w14:textId="1C2C78DE" w:rsidR="00557013" w:rsidRPr="00C71E28" w:rsidRDefault="00557013" w:rsidP="008C289D">
            <w:pPr>
              <w:pStyle w:val="Tableheading"/>
              <w:spacing w:line="240" w:lineRule="auto"/>
              <w:rPr>
                <w:rFonts w:ascii="Arial" w:hAnsi="Arial" w:cs="Arial"/>
              </w:rPr>
            </w:pPr>
            <w:r w:rsidRPr="00C71E28">
              <w:rPr>
                <w:rFonts w:ascii="Arial" w:hAnsi="Arial" w:cs="Arial"/>
                <w:color w:val="F16E3D"/>
                <w:sz w:val="24"/>
                <w:szCs w:val="24"/>
              </w:rPr>
              <w:lastRenderedPageBreak/>
              <w:t>0 = No problem in this domain</w:t>
            </w:r>
          </w:p>
        </w:tc>
      </w:tr>
      <w:tr w:rsidR="00125011" w:rsidRPr="00C71E28" w14:paraId="3976AD25" w14:textId="77777777" w:rsidTr="6C0CFAC6">
        <w:trPr>
          <w:trHeight w:val="238"/>
        </w:trPr>
        <w:tc>
          <w:tcPr>
            <w:tcW w:w="8921" w:type="dxa"/>
            <w:shd w:val="clear" w:color="auto" w:fill="003C6A"/>
          </w:tcPr>
          <w:p w14:paraId="40953B82" w14:textId="77777777" w:rsidR="00125011" w:rsidRPr="00C71E28" w:rsidRDefault="00125011" w:rsidP="0097784C">
            <w:pPr>
              <w:pStyle w:val="Tableheading"/>
              <w:spacing w:line="240" w:lineRule="auto"/>
              <w:rPr>
                <w:rFonts w:ascii="Arial" w:hAnsi="Arial" w:cs="Arial"/>
                <w:color w:val="F16E3D"/>
                <w:sz w:val="24"/>
                <w:szCs w:val="24"/>
              </w:rPr>
            </w:pPr>
            <w:r w:rsidRPr="00C71E28">
              <w:rPr>
                <w:rFonts w:ascii="Arial" w:hAnsi="Arial" w:cs="Arial"/>
                <w:color w:val="F16E3D"/>
                <w:sz w:val="24"/>
                <w:szCs w:val="24"/>
              </w:rPr>
              <w:t>1 = Mild</w:t>
            </w:r>
          </w:p>
          <w:p w14:paraId="53748DF4" w14:textId="5FE71ECB" w:rsidR="00125011" w:rsidRPr="00C71E28" w:rsidRDefault="00125011" w:rsidP="0097784C">
            <w:pPr>
              <w:spacing w:before="0" w:after="0"/>
              <w:rPr>
                <w:rFonts w:cs="Arial"/>
                <w:b/>
                <w:bCs/>
              </w:rPr>
            </w:pPr>
            <w:r w:rsidRPr="00C71E28">
              <w:rPr>
                <w:rFonts w:cs="Arial"/>
                <w:b/>
                <w:bCs/>
              </w:rPr>
              <w:t>Symptoms are likely to be sub-diagnostic and have been experienced for less than 3 months (but this may vary)</w:t>
            </w:r>
          </w:p>
        </w:tc>
      </w:tr>
      <w:tr w:rsidR="00835764" w:rsidRPr="00C71E28" w14:paraId="37A18AEC" w14:textId="77777777" w:rsidTr="6C0CFAC6">
        <w:trPr>
          <w:trHeight w:val="238"/>
        </w:trPr>
        <w:tc>
          <w:tcPr>
            <w:tcW w:w="8921" w:type="dxa"/>
            <w:shd w:val="clear" w:color="auto" w:fill="E6ECF0"/>
          </w:tcPr>
          <w:p w14:paraId="6A1EF71E" w14:textId="483C01BA" w:rsidR="00835764" w:rsidRPr="00C71E28" w:rsidRDefault="00835764" w:rsidP="005E4B4F">
            <w:pPr>
              <w:pStyle w:val="Tablebody"/>
              <w:numPr>
                <w:ilvl w:val="0"/>
                <w:numId w:val="10"/>
              </w:numPr>
              <w:rPr>
                <w:rFonts w:cs="Arial"/>
              </w:rPr>
            </w:pPr>
            <w:r w:rsidRPr="00C71E28">
              <w:rPr>
                <w:rFonts w:cs="Arial"/>
              </w:rPr>
              <w:t xml:space="preserve">Mild anxiety-related symptoms (e.g., </w:t>
            </w:r>
            <w:r w:rsidR="00B2661B" w:rsidRPr="00C71E28">
              <w:rPr>
                <w:rFonts w:cs="Arial"/>
              </w:rPr>
              <w:t xml:space="preserve">occasional </w:t>
            </w:r>
            <w:r w:rsidRPr="00C71E28">
              <w:rPr>
                <w:rFonts w:cs="Arial"/>
              </w:rPr>
              <w:t>fear</w:t>
            </w:r>
            <w:r w:rsidR="00B2661B" w:rsidRPr="00C71E28">
              <w:rPr>
                <w:rFonts w:cs="Arial"/>
              </w:rPr>
              <w:t>s</w:t>
            </w:r>
            <w:r w:rsidRPr="00C71E28">
              <w:rPr>
                <w:rFonts w:cs="Arial"/>
              </w:rPr>
              <w:t>, worry, difficulty concentrating, occasional unexplained somatic symptoms like headache and stomach pain</w:t>
            </w:r>
            <w:r w:rsidR="00940DC0" w:rsidRPr="00C71E28">
              <w:rPr>
                <w:rFonts w:cs="Arial"/>
              </w:rPr>
              <w:t xml:space="preserve">) </w:t>
            </w:r>
            <w:r w:rsidRPr="00C71E28">
              <w:rPr>
                <w:rFonts w:cs="Arial"/>
              </w:rPr>
              <w:t>without significant avoidant behaviour</w:t>
            </w:r>
            <w:r w:rsidR="00940DC0" w:rsidRPr="00C71E28">
              <w:rPr>
                <w:rFonts w:cs="Arial"/>
              </w:rPr>
              <w:t>.</w:t>
            </w:r>
          </w:p>
          <w:p w14:paraId="40FB312F" w14:textId="77777777" w:rsidR="00835764" w:rsidRPr="00C71E28" w:rsidRDefault="00835764" w:rsidP="005E4B4F">
            <w:pPr>
              <w:pStyle w:val="Tablebody"/>
              <w:numPr>
                <w:ilvl w:val="0"/>
                <w:numId w:val="10"/>
              </w:numPr>
              <w:rPr>
                <w:rFonts w:cs="Arial"/>
              </w:rPr>
            </w:pPr>
            <w:r w:rsidRPr="00C71E28">
              <w:rPr>
                <w:rFonts w:cs="Arial"/>
              </w:rPr>
              <w:t>Mild mood-related symptoms (e.g., sadness, fatigue, apathy, some reluctance to participate in previously enjoyed activities, irritability, occasional disrupted sleep).</w:t>
            </w:r>
          </w:p>
          <w:p w14:paraId="7F9AB881" w14:textId="448058A3" w:rsidR="00835764" w:rsidRPr="00C71E28" w:rsidRDefault="00835764" w:rsidP="005E4B4F">
            <w:pPr>
              <w:pStyle w:val="Tablebody"/>
              <w:numPr>
                <w:ilvl w:val="0"/>
                <w:numId w:val="10"/>
              </w:numPr>
              <w:rPr>
                <w:rFonts w:cs="Arial"/>
              </w:rPr>
            </w:pPr>
            <w:r w:rsidRPr="6C0CFAC6">
              <w:rPr>
                <w:rFonts w:cs="Arial"/>
              </w:rPr>
              <w:t xml:space="preserve">Mild behavioural symptoms (e.g., distractibility, overactivity, </w:t>
            </w:r>
            <w:r w:rsidR="000B1ED2" w:rsidRPr="6C0CFAC6">
              <w:rPr>
                <w:rFonts w:cs="Arial"/>
              </w:rPr>
              <w:t xml:space="preserve">occasional </w:t>
            </w:r>
            <w:r w:rsidRPr="6C0CFAC6">
              <w:rPr>
                <w:rFonts w:cs="Arial"/>
              </w:rPr>
              <w:t>difficulty</w:t>
            </w:r>
            <w:r w:rsidR="00CD2417" w:rsidRPr="6C0CFAC6">
              <w:rPr>
                <w:rFonts w:cs="Arial"/>
              </w:rPr>
              <w:t xml:space="preserve"> following instructions or</w:t>
            </w:r>
            <w:r w:rsidRPr="6C0CFAC6">
              <w:rPr>
                <w:rFonts w:cs="Arial"/>
              </w:rPr>
              <w:t xml:space="preserve"> completing tasks, </w:t>
            </w:r>
            <w:r w:rsidR="00164748" w:rsidRPr="6C0CFAC6">
              <w:rPr>
                <w:rFonts w:cs="Arial"/>
              </w:rPr>
              <w:t>occasional concerning or aggressive behaviours</w:t>
            </w:r>
            <w:r w:rsidRPr="6C0CFAC6">
              <w:rPr>
                <w:rFonts w:cs="Arial"/>
              </w:rPr>
              <w:t>,</w:t>
            </w:r>
            <w:r w:rsidR="4FDE6052" w:rsidRPr="6C0CFAC6">
              <w:rPr>
                <w:rFonts w:cs="Arial"/>
              </w:rPr>
              <w:t xml:space="preserve"> occasionally appearing oppositional, </w:t>
            </w:r>
            <w:r w:rsidR="002E2196" w:rsidRPr="6C0CFAC6">
              <w:rPr>
                <w:rFonts w:cs="Arial"/>
              </w:rPr>
              <w:t xml:space="preserve">minor </w:t>
            </w:r>
            <w:r w:rsidRPr="6C0CFAC6">
              <w:rPr>
                <w:rFonts w:cs="Arial"/>
              </w:rPr>
              <w:t>interpersonal difficulties).</w:t>
            </w:r>
          </w:p>
          <w:p w14:paraId="31F24DDB" w14:textId="6DA5244C" w:rsidR="00835764" w:rsidRPr="00C71E28" w:rsidRDefault="00835764" w:rsidP="005E4B4F">
            <w:pPr>
              <w:pStyle w:val="Tablebody"/>
              <w:numPr>
                <w:ilvl w:val="0"/>
                <w:numId w:val="10"/>
              </w:numPr>
              <w:ind w:left="357" w:hanging="357"/>
              <w:rPr>
                <w:rFonts w:cs="Arial"/>
              </w:rPr>
            </w:pPr>
            <w:r w:rsidRPr="00C71E28">
              <w:rPr>
                <w:rFonts w:cs="Arial"/>
              </w:rPr>
              <w:t>Currently experiencing a mental health condition associated with mild distress or mild reduction in quality of life.</w:t>
            </w:r>
          </w:p>
        </w:tc>
      </w:tr>
      <w:tr w:rsidR="00125011" w:rsidRPr="00C71E28" w14:paraId="355D992F" w14:textId="77777777" w:rsidTr="6C0CFAC6">
        <w:trPr>
          <w:trHeight w:val="238"/>
        </w:trPr>
        <w:tc>
          <w:tcPr>
            <w:tcW w:w="8921" w:type="dxa"/>
            <w:shd w:val="clear" w:color="auto" w:fill="003C6A"/>
          </w:tcPr>
          <w:p w14:paraId="52C2E5BD" w14:textId="77777777" w:rsidR="00125011" w:rsidRPr="00C71E28" w:rsidRDefault="00125011" w:rsidP="0097784C">
            <w:pPr>
              <w:pStyle w:val="Tableheading"/>
              <w:spacing w:line="240" w:lineRule="auto"/>
              <w:rPr>
                <w:rFonts w:ascii="Arial" w:hAnsi="Arial" w:cs="Arial"/>
                <w:color w:val="F16E3D"/>
                <w:sz w:val="24"/>
                <w:szCs w:val="24"/>
              </w:rPr>
            </w:pPr>
            <w:r w:rsidRPr="00C71E28">
              <w:rPr>
                <w:rFonts w:ascii="Arial" w:hAnsi="Arial" w:cs="Arial"/>
                <w:color w:val="F16E3D"/>
                <w:sz w:val="24"/>
                <w:szCs w:val="24"/>
              </w:rPr>
              <w:t>2 = Moderate</w:t>
            </w:r>
          </w:p>
          <w:p w14:paraId="3D3BACB6" w14:textId="0C8092D5" w:rsidR="00125011" w:rsidRPr="00C71E28" w:rsidRDefault="00125011" w:rsidP="0097784C">
            <w:pPr>
              <w:spacing w:before="0" w:after="0"/>
              <w:rPr>
                <w:rFonts w:cs="Arial"/>
                <w:b/>
                <w:bCs/>
                <w:color w:val="FABF8F" w:themeColor="accent6" w:themeTint="99"/>
              </w:rPr>
            </w:pPr>
            <w:r w:rsidRPr="00C71E28">
              <w:rPr>
                <w:rFonts w:cs="Arial"/>
                <w:b/>
                <w:bCs/>
              </w:rPr>
              <w:t xml:space="preserve">Symptoms are at a level that would likely meet diagnostic criteria and have been experienced for more than </w:t>
            </w:r>
            <w:r w:rsidR="00114CB4" w:rsidRPr="00C71E28">
              <w:rPr>
                <w:rFonts w:cs="Arial"/>
                <w:b/>
                <w:bCs/>
              </w:rPr>
              <w:t>3</w:t>
            </w:r>
            <w:r w:rsidRPr="00C71E28">
              <w:rPr>
                <w:rFonts w:cs="Arial"/>
                <w:b/>
                <w:bCs/>
              </w:rPr>
              <w:t xml:space="preserve"> months (but this may vary)</w:t>
            </w:r>
          </w:p>
        </w:tc>
      </w:tr>
      <w:tr w:rsidR="00835764" w:rsidRPr="00C71E28" w14:paraId="402CCD37" w14:textId="77777777" w:rsidTr="6C0CFAC6">
        <w:trPr>
          <w:trHeight w:val="238"/>
        </w:trPr>
        <w:tc>
          <w:tcPr>
            <w:tcW w:w="8921" w:type="dxa"/>
            <w:shd w:val="clear" w:color="auto" w:fill="E6ECF0"/>
          </w:tcPr>
          <w:p w14:paraId="6A5EC0CB" w14:textId="7E63B73F" w:rsidR="00835764" w:rsidRPr="00C71E28" w:rsidRDefault="00835764" w:rsidP="005E4B4F">
            <w:pPr>
              <w:pStyle w:val="Tablebody"/>
              <w:numPr>
                <w:ilvl w:val="0"/>
                <w:numId w:val="11"/>
              </w:numPr>
              <w:rPr>
                <w:rFonts w:cs="Arial"/>
              </w:rPr>
            </w:pPr>
            <w:r w:rsidRPr="00C71E28">
              <w:rPr>
                <w:rFonts w:cs="Arial"/>
              </w:rPr>
              <w:t>Moderate anxiety-related symptoms (e.g., excessive worry, agitation, panic, difficulty concentrating</w:t>
            </w:r>
            <w:r w:rsidR="001426AB" w:rsidRPr="00C71E28">
              <w:rPr>
                <w:rFonts w:cs="Arial"/>
              </w:rPr>
              <w:t xml:space="preserve">, </w:t>
            </w:r>
            <w:r w:rsidR="00CA7146" w:rsidRPr="00C71E28">
              <w:rPr>
                <w:rFonts w:cs="Arial"/>
              </w:rPr>
              <w:t>significant</w:t>
            </w:r>
            <w:r w:rsidRPr="00C71E28">
              <w:rPr>
                <w:rFonts w:cs="Arial"/>
              </w:rPr>
              <w:t xml:space="preserve"> </w:t>
            </w:r>
            <w:r w:rsidR="009B5B3D" w:rsidRPr="00C71E28">
              <w:rPr>
                <w:rFonts w:cs="Arial"/>
              </w:rPr>
              <w:t>self-consciousness</w:t>
            </w:r>
            <w:r w:rsidR="00DA762D" w:rsidRPr="00C71E28">
              <w:rPr>
                <w:rFonts w:cs="Arial"/>
              </w:rPr>
              <w:t xml:space="preserve"> or </w:t>
            </w:r>
            <w:r w:rsidR="002B7A04" w:rsidRPr="00C71E28">
              <w:rPr>
                <w:rFonts w:cs="Arial"/>
              </w:rPr>
              <w:t>significant concerns</w:t>
            </w:r>
            <w:r w:rsidRPr="00C71E28">
              <w:rPr>
                <w:rFonts w:cs="Arial"/>
              </w:rPr>
              <w:t xml:space="preserve"> about body image</w:t>
            </w:r>
            <w:r w:rsidR="002B7A04" w:rsidRPr="00C71E28">
              <w:rPr>
                <w:rFonts w:cs="Arial"/>
              </w:rPr>
              <w:t>, appearance</w:t>
            </w:r>
            <w:r w:rsidRPr="00C71E28">
              <w:rPr>
                <w:rFonts w:cs="Arial"/>
              </w:rPr>
              <w:t xml:space="preserve"> or weight, frequent unexplained somatic complaints)</w:t>
            </w:r>
            <w:r w:rsidR="006D6C47" w:rsidRPr="00C71E28">
              <w:rPr>
                <w:rFonts w:cs="Arial"/>
              </w:rPr>
              <w:t xml:space="preserve"> with significant avoidance of </w:t>
            </w:r>
            <w:r w:rsidR="002435A5" w:rsidRPr="00C71E28">
              <w:rPr>
                <w:rFonts w:cs="Arial"/>
              </w:rPr>
              <w:t>anxiety provoking situations</w:t>
            </w:r>
            <w:r w:rsidR="00CF0AB2" w:rsidRPr="00C71E28">
              <w:rPr>
                <w:rFonts w:cs="Arial"/>
              </w:rPr>
              <w:t>.</w:t>
            </w:r>
          </w:p>
          <w:p w14:paraId="50171099" w14:textId="679899D1" w:rsidR="00835764" w:rsidRPr="00C71E28" w:rsidRDefault="00835764" w:rsidP="005E4B4F">
            <w:pPr>
              <w:pStyle w:val="Tablebody"/>
              <w:numPr>
                <w:ilvl w:val="0"/>
                <w:numId w:val="11"/>
              </w:numPr>
              <w:rPr>
                <w:rFonts w:cs="Arial"/>
              </w:rPr>
            </w:pPr>
            <w:r w:rsidRPr="00C71E28">
              <w:rPr>
                <w:rFonts w:cs="Arial"/>
              </w:rPr>
              <w:t>Moderate mood-related symptoms (e.g., excessive sadness, apathy, exhaustion, frequent irritability, loss of interest and pleasure</w:t>
            </w:r>
            <w:r w:rsidR="0087355A" w:rsidRPr="00C71E28">
              <w:rPr>
                <w:rFonts w:cs="Arial"/>
              </w:rPr>
              <w:t xml:space="preserve"> </w:t>
            </w:r>
            <w:r w:rsidR="0028188D" w:rsidRPr="00C71E28">
              <w:rPr>
                <w:rFonts w:cs="Arial"/>
              </w:rPr>
              <w:t>and/or</w:t>
            </w:r>
            <w:r w:rsidRPr="00C71E28">
              <w:rPr>
                <w:rFonts w:cs="Arial"/>
              </w:rPr>
              <w:t xml:space="preserve"> frequent reluctance to participate in previously enjoyed activities, frequent sleep disturbance).</w:t>
            </w:r>
          </w:p>
          <w:p w14:paraId="1FE4AA28" w14:textId="05C14AE6" w:rsidR="00835764" w:rsidRPr="00C71E28" w:rsidRDefault="00835764" w:rsidP="005E4B4F">
            <w:pPr>
              <w:pStyle w:val="Tablebody"/>
              <w:numPr>
                <w:ilvl w:val="0"/>
                <w:numId w:val="11"/>
              </w:numPr>
              <w:rPr>
                <w:rFonts w:cs="Arial"/>
              </w:rPr>
            </w:pPr>
            <w:r w:rsidRPr="00C71E28">
              <w:rPr>
                <w:rFonts w:cs="Arial"/>
              </w:rPr>
              <w:t xml:space="preserve">Moderate behavioural symptoms (e.g., </w:t>
            </w:r>
            <w:r w:rsidR="000A7193" w:rsidRPr="00C71E28">
              <w:rPr>
                <w:rFonts w:cs="Arial"/>
              </w:rPr>
              <w:t xml:space="preserve">frequent </w:t>
            </w:r>
            <w:r w:rsidRPr="00C71E28">
              <w:rPr>
                <w:rFonts w:cs="Arial"/>
              </w:rPr>
              <w:t xml:space="preserve">impulsivity, hyperactivity, </w:t>
            </w:r>
            <w:r w:rsidR="00CA7F1F" w:rsidRPr="00C71E28">
              <w:rPr>
                <w:rFonts w:cs="Arial"/>
              </w:rPr>
              <w:t>non-adherence to</w:t>
            </w:r>
            <w:r w:rsidRPr="00C71E28">
              <w:rPr>
                <w:rFonts w:cs="Arial"/>
              </w:rPr>
              <w:t xml:space="preserve"> age-appropriate rules or social norms, </w:t>
            </w:r>
            <w:r w:rsidR="006C53EB" w:rsidRPr="00C71E28">
              <w:rPr>
                <w:rFonts w:cs="Arial"/>
              </w:rPr>
              <w:t>frequent</w:t>
            </w:r>
            <w:r w:rsidR="00DA7CFA" w:rsidRPr="00C71E28">
              <w:rPr>
                <w:rFonts w:cs="Arial"/>
              </w:rPr>
              <w:t xml:space="preserve"> concerning</w:t>
            </w:r>
            <w:r w:rsidRPr="00C71E28">
              <w:rPr>
                <w:rFonts w:cs="Arial"/>
              </w:rPr>
              <w:t xml:space="preserve"> or aggressive </w:t>
            </w:r>
            <w:r w:rsidR="00DA7CFA" w:rsidRPr="00C71E28">
              <w:rPr>
                <w:rFonts w:cs="Arial"/>
              </w:rPr>
              <w:t>behaviours, significant interpersonal difficulties</w:t>
            </w:r>
            <w:r w:rsidRPr="00C71E28">
              <w:rPr>
                <w:rFonts w:cs="Arial"/>
              </w:rPr>
              <w:t>).</w:t>
            </w:r>
          </w:p>
          <w:p w14:paraId="22607B94" w14:textId="0375A4FA" w:rsidR="00835764" w:rsidRPr="00C71E28" w:rsidRDefault="00835764" w:rsidP="005E4B4F">
            <w:pPr>
              <w:pStyle w:val="Tablebody"/>
              <w:numPr>
                <w:ilvl w:val="0"/>
                <w:numId w:val="11"/>
              </w:numPr>
              <w:rPr>
                <w:rFonts w:cs="Arial"/>
              </w:rPr>
            </w:pPr>
            <w:r w:rsidRPr="51150464">
              <w:rPr>
                <w:rFonts w:cs="Arial"/>
              </w:rPr>
              <w:t xml:space="preserve">Currently experiencing a mental health condition associated with moderate levels of distress </w:t>
            </w:r>
            <w:r w:rsidR="7D017591" w:rsidRPr="51150464">
              <w:rPr>
                <w:rFonts w:cs="Arial"/>
              </w:rPr>
              <w:t>and/</w:t>
            </w:r>
            <w:r w:rsidRPr="51150464">
              <w:rPr>
                <w:rFonts w:cs="Arial"/>
              </w:rPr>
              <w:t>or moderate reduction in quality of life.</w:t>
            </w:r>
          </w:p>
          <w:p w14:paraId="7CA42503" w14:textId="6363084F" w:rsidR="00835764" w:rsidRPr="00C71E28" w:rsidRDefault="00835764" w:rsidP="005E4B4F">
            <w:pPr>
              <w:pStyle w:val="Tablebody"/>
              <w:numPr>
                <w:ilvl w:val="0"/>
                <w:numId w:val="11"/>
              </w:numPr>
              <w:rPr>
                <w:rFonts w:cs="Arial"/>
              </w:rPr>
            </w:pPr>
            <w:r w:rsidRPr="00C71E28">
              <w:rPr>
                <w:rFonts w:cs="Arial"/>
              </w:rPr>
              <w:t xml:space="preserve">History of a diagnosed mental health condition earlier in childhood that has not responded to treatment, with continuing symptoms but only associated with </w:t>
            </w:r>
            <w:r w:rsidR="00EC47DB" w:rsidRPr="00C71E28">
              <w:rPr>
                <w:rFonts w:cs="Arial"/>
              </w:rPr>
              <w:t>mild</w:t>
            </w:r>
            <w:r w:rsidRPr="00C71E28">
              <w:rPr>
                <w:rFonts w:cs="Arial"/>
              </w:rPr>
              <w:t xml:space="preserve"> to moderate levels of distress.</w:t>
            </w:r>
          </w:p>
        </w:tc>
      </w:tr>
      <w:tr w:rsidR="00940FDD" w:rsidRPr="00C71E28" w14:paraId="02D69521" w14:textId="77777777" w:rsidTr="6C0CFAC6">
        <w:trPr>
          <w:trHeight w:val="238"/>
        </w:trPr>
        <w:tc>
          <w:tcPr>
            <w:tcW w:w="8921" w:type="dxa"/>
            <w:shd w:val="clear" w:color="auto" w:fill="003C6A"/>
          </w:tcPr>
          <w:p w14:paraId="31F0ED91" w14:textId="4320D9F8" w:rsidR="00940FDD" w:rsidRPr="00C71E28" w:rsidRDefault="00940FDD" w:rsidP="001614C3">
            <w:pPr>
              <w:spacing w:before="0" w:after="0"/>
              <w:rPr>
                <w:rFonts w:cs="Arial"/>
                <w:b/>
                <w:bCs/>
              </w:rPr>
            </w:pPr>
            <w:r w:rsidRPr="00C71E28">
              <w:rPr>
                <w:rFonts w:cs="Arial"/>
                <w:b/>
                <w:bCs/>
                <w:color w:val="F16E3D"/>
                <w:sz w:val="24"/>
                <w:szCs w:val="24"/>
              </w:rPr>
              <w:t>3 = Severe</w:t>
            </w:r>
          </w:p>
        </w:tc>
      </w:tr>
      <w:tr w:rsidR="00940FDD" w:rsidRPr="00C71E28" w14:paraId="6660ABFB" w14:textId="77777777" w:rsidTr="6C0CFAC6">
        <w:trPr>
          <w:trHeight w:val="238"/>
        </w:trPr>
        <w:tc>
          <w:tcPr>
            <w:tcW w:w="8921" w:type="dxa"/>
            <w:shd w:val="clear" w:color="auto" w:fill="E6ECF0"/>
          </w:tcPr>
          <w:p w14:paraId="7AD8695E" w14:textId="4AABA248" w:rsidR="00940FDD" w:rsidRPr="00C71E28" w:rsidRDefault="00940FDD" w:rsidP="005E4B4F">
            <w:pPr>
              <w:pStyle w:val="Tablebody"/>
              <w:widowControl w:val="0"/>
              <w:numPr>
                <w:ilvl w:val="0"/>
                <w:numId w:val="12"/>
              </w:numPr>
              <w:ind w:left="357" w:hanging="357"/>
              <w:rPr>
                <w:rFonts w:cs="Arial"/>
              </w:rPr>
            </w:pPr>
            <w:r w:rsidRPr="00C71E28">
              <w:rPr>
                <w:rFonts w:cs="Arial"/>
              </w:rPr>
              <w:t>Severe anxiety-related symptoms are present most of the time,</w:t>
            </w:r>
            <w:r w:rsidR="00E5795B" w:rsidRPr="00C71E28">
              <w:rPr>
                <w:rFonts w:cs="Arial"/>
              </w:rPr>
              <w:t xml:space="preserve"> the child</w:t>
            </w:r>
            <w:r w:rsidR="005C1BAE" w:rsidRPr="00C71E28">
              <w:rPr>
                <w:rFonts w:cs="Arial"/>
              </w:rPr>
              <w:t xml:space="preserve"> has difficulty</w:t>
            </w:r>
            <w:r w:rsidR="007864DF" w:rsidRPr="00C71E28">
              <w:rPr>
                <w:rFonts w:cs="Arial"/>
              </w:rPr>
              <w:t xml:space="preserve"> controlling or managing the symptoms and</w:t>
            </w:r>
            <w:r w:rsidR="00E5795B" w:rsidRPr="00C71E28">
              <w:rPr>
                <w:rFonts w:cs="Arial"/>
              </w:rPr>
              <w:t xml:space="preserve"> seeks to avoid </w:t>
            </w:r>
            <w:r w:rsidR="006E4D8C" w:rsidRPr="00C71E28">
              <w:rPr>
                <w:rFonts w:cs="Arial"/>
              </w:rPr>
              <w:t xml:space="preserve">anxiety provoking </w:t>
            </w:r>
            <w:r w:rsidR="009843E8" w:rsidRPr="00C71E28">
              <w:rPr>
                <w:rFonts w:cs="Arial"/>
              </w:rPr>
              <w:t>situation</w:t>
            </w:r>
            <w:r w:rsidR="00924B62" w:rsidRPr="00C71E28">
              <w:rPr>
                <w:rFonts w:cs="Arial"/>
              </w:rPr>
              <w:t>s</w:t>
            </w:r>
            <w:r w:rsidR="006E4D8C" w:rsidRPr="00C71E28">
              <w:rPr>
                <w:rFonts w:cs="Arial"/>
              </w:rPr>
              <w:t xml:space="preserve"> </w:t>
            </w:r>
            <w:r w:rsidR="00A42907" w:rsidRPr="00C71E28">
              <w:rPr>
                <w:rFonts w:cs="Arial"/>
              </w:rPr>
              <w:t>and</w:t>
            </w:r>
            <w:r w:rsidR="00924B62" w:rsidRPr="00C71E28">
              <w:rPr>
                <w:rFonts w:cs="Arial"/>
              </w:rPr>
              <w:t>/or</w:t>
            </w:r>
            <w:r w:rsidR="00A42907" w:rsidRPr="00C71E28">
              <w:rPr>
                <w:rFonts w:cs="Arial"/>
              </w:rPr>
              <w:t xml:space="preserve"> experiences </w:t>
            </w:r>
            <w:r w:rsidR="0061111E" w:rsidRPr="00C71E28">
              <w:rPr>
                <w:rFonts w:cs="Arial"/>
              </w:rPr>
              <w:t xml:space="preserve">severe distress if </w:t>
            </w:r>
            <w:r w:rsidR="00A4361B" w:rsidRPr="00C71E28">
              <w:rPr>
                <w:rFonts w:cs="Arial"/>
              </w:rPr>
              <w:t>asked to engage in anxiety pro</w:t>
            </w:r>
            <w:r w:rsidR="00B57F39" w:rsidRPr="00C71E28">
              <w:rPr>
                <w:rFonts w:cs="Arial"/>
              </w:rPr>
              <w:t>voking situations</w:t>
            </w:r>
            <w:r w:rsidR="00090216" w:rsidRPr="00C71E28">
              <w:rPr>
                <w:rFonts w:cs="Arial"/>
              </w:rPr>
              <w:t xml:space="preserve"> such that </w:t>
            </w:r>
            <w:r w:rsidR="00BC244B" w:rsidRPr="00C71E28">
              <w:rPr>
                <w:rFonts w:cs="Arial"/>
              </w:rPr>
              <w:t xml:space="preserve">there is </w:t>
            </w:r>
            <w:r w:rsidR="00767F4B" w:rsidRPr="00C71E28">
              <w:rPr>
                <w:rFonts w:cs="Arial"/>
              </w:rPr>
              <w:t>severe</w:t>
            </w:r>
            <w:r w:rsidR="00BC244B" w:rsidRPr="00C71E28">
              <w:rPr>
                <w:rFonts w:cs="Arial"/>
              </w:rPr>
              <w:t xml:space="preserve"> </w:t>
            </w:r>
            <w:r w:rsidR="009304DE" w:rsidRPr="00C71E28">
              <w:rPr>
                <w:rFonts w:cs="Arial"/>
              </w:rPr>
              <w:t>distress and</w:t>
            </w:r>
            <w:r w:rsidR="00E32510">
              <w:rPr>
                <w:rFonts w:cs="Arial"/>
              </w:rPr>
              <w:t>/or</w:t>
            </w:r>
            <w:r w:rsidR="009304DE" w:rsidRPr="00C71E28">
              <w:rPr>
                <w:rFonts w:cs="Arial"/>
              </w:rPr>
              <w:t xml:space="preserve"> </w:t>
            </w:r>
            <w:r w:rsidR="00767F4B" w:rsidRPr="00C71E28">
              <w:rPr>
                <w:rFonts w:cs="Arial"/>
              </w:rPr>
              <w:t xml:space="preserve">significant </w:t>
            </w:r>
            <w:r w:rsidRPr="00C71E28">
              <w:rPr>
                <w:rFonts w:cs="Arial"/>
              </w:rPr>
              <w:t xml:space="preserve">disruption </w:t>
            </w:r>
            <w:r w:rsidR="003D5669" w:rsidRPr="00C71E28">
              <w:rPr>
                <w:rFonts w:cs="Arial"/>
              </w:rPr>
              <w:t xml:space="preserve">to </w:t>
            </w:r>
            <w:r w:rsidR="00EA089A" w:rsidRPr="00C71E28">
              <w:rPr>
                <w:rFonts w:cs="Arial"/>
              </w:rPr>
              <w:t>the child</w:t>
            </w:r>
            <w:r w:rsidR="00694748" w:rsidRPr="00C71E28">
              <w:rPr>
                <w:rFonts w:cs="Arial"/>
              </w:rPr>
              <w:t>’s</w:t>
            </w:r>
            <w:r w:rsidR="00EA089A" w:rsidRPr="00C71E28">
              <w:rPr>
                <w:rFonts w:cs="Arial"/>
              </w:rPr>
              <w:t xml:space="preserve"> (and</w:t>
            </w:r>
            <w:r w:rsidR="00234890" w:rsidRPr="00C71E28">
              <w:rPr>
                <w:rFonts w:cs="Arial"/>
              </w:rPr>
              <w:t>/or</w:t>
            </w:r>
            <w:r w:rsidR="00EA089A" w:rsidRPr="00C71E28">
              <w:rPr>
                <w:rFonts w:cs="Arial"/>
              </w:rPr>
              <w:t xml:space="preserve"> parent/family’s) life.</w:t>
            </w:r>
          </w:p>
          <w:p w14:paraId="67F2000C" w14:textId="601ADA0E" w:rsidR="00234890" w:rsidRPr="00C71E28" w:rsidRDefault="00940FDD" w:rsidP="005E4B4F">
            <w:pPr>
              <w:pStyle w:val="Tablebody"/>
              <w:widowControl w:val="0"/>
              <w:numPr>
                <w:ilvl w:val="0"/>
                <w:numId w:val="12"/>
              </w:numPr>
              <w:ind w:left="357" w:hanging="357"/>
              <w:rPr>
                <w:rFonts w:cs="Arial"/>
              </w:rPr>
            </w:pPr>
            <w:r w:rsidRPr="00C71E28">
              <w:rPr>
                <w:rFonts w:cs="Arial"/>
              </w:rPr>
              <w:t>Severe mood-related symptoms are present most of the time</w:t>
            </w:r>
            <w:r w:rsidR="00FD7DD0" w:rsidRPr="00C71E28">
              <w:rPr>
                <w:rFonts w:cs="Arial"/>
              </w:rPr>
              <w:t>, the child has difficulty controlling or managing the symptoms</w:t>
            </w:r>
            <w:r w:rsidRPr="00C71E28">
              <w:rPr>
                <w:rFonts w:cs="Arial"/>
              </w:rPr>
              <w:t xml:space="preserve"> and the symptoms are associated with </w:t>
            </w:r>
            <w:r w:rsidR="0045483B" w:rsidRPr="00C71E28">
              <w:rPr>
                <w:rFonts w:cs="Arial"/>
              </w:rPr>
              <w:t xml:space="preserve">severe </w:t>
            </w:r>
            <w:r w:rsidR="003256D7" w:rsidRPr="00C71E28">
              <w:rPr>
                <w:rFonts w:cs="Arial"/>
              </w:rPr>
              <w:t>distress</w:t>
            </w:r>
            <w:r w:rsidRPr="00C71E28">
              <w:rPr>
                <w:rFonts w:cs="Arial"/>
              </w:rPr>
              <w:t xml:space="preserve"> and</w:t>
            </w:r>
            <w:r w:rsidR="00D26F1D">
              <w:rPr>
                <w:rFonts w:cs="Arial"/>
              </w:rPr>
              <w:t>/or</w:t>
            </w:r>
            <w:r w:rsidRPr="00C71E28">
              <w:rPr>
                <w:rFonts w:cs="Arial"/>
              </w:rPr>
              <w:t xml:space="preserve"> </w:t>
            </w:r>
            <w:r w:rsidR="003256D7" w:rsidRPr="00C71E28">
              <w:rPr>
                <w:rFonts w:cs="Arial"/>
              </w:rPr>
              <w:t>significant disruption</w:t>
            </w:r>
            <w:r w:rsidR="00234890" w:rsidRPr="00C71E28">
              <w:rPr>
                <w:rFonts w:cs="Arial"/>
              </w:rPr>
              <w:t xml:space="preserve"> to the child’s (and/or parent/family’s) life.</w:t>
            </w:r>
          </w:p>
          <w:p w14:paraId="08432D47" w14:textId="686123F5" w:rsidR="00940FDD" w:rsidRPr="00C71E28" w:rsidRDefault="002E2219" w:rsidP="005E4B4F">
            <w:pPr>
              <w:pStyle w:val="Tablebody"/>
              <w:widowControl w:val="0"/>
              <w:numPr>
                <w:ilvl w:val="0"/>
                <w:numId w:val="12"/>
              </w:numPr>
              <w:ind w:left="357" w:hanging="357"/>
              <w:rPr>
                <w:rFonts w:cs="Arial"/>
              </w:rPr>
            </w:pPr>
            <w:r w:rsidRPr="00C71E28">
              <w:rPr>
                <w:rFonts w:cs="Arial"/>
              </w:rPr>
              <w:t>Severe</w:t>
            </w:r>
            <w:r w:rsidR="00940FDD" w:rsidRPr="00C71E28">
              <w:rPr>
                <w:rFonts w:cs="Arial"/>
              </w:rPr>
              <w:t xml:space="preserve"> behavioural symptoms are present most of the time</w:t>
            </w:r>
            <w:r w:rsidR="00303230" w:rsidRPr="00C71E28">
              <w:rPr>
                <w:rFonts w:cs="Arial"/>
              </w:rPr>
              <w:t>, the child has difficulty controlling or managing the symptoms</w:t>
            </w:r>
            <w:r w:rsidR="00940FDD" w:rsidRPr="00C71E28">
              <w:rPr>
                <w:rFonts w:cs="Arial"/>
              </w:rPr>
              <w:t xml:space="preserve"> and the symptoms are associated with </w:t>
            </w:r>
            <w:r w:rsidR="008D5436" w:rsidRPr="00C71E28">
              <w:rPr>
                <w:rFonts w:cs="Arial"/>
              </w:rPr>
              <w:t xml:space="preserve">severe </w:t>
            </w:r>
            <w:r w:rsidR="00940FDD" w:rsidRPr="00C71E28">
              <w:rPr>
                <w:rFonts w:cs="Arial"/>
              </w:rPr>
              <w:t>disruption and</w:t>
            </w:r>
            <w:r w:rsidR="00351C30">
              <w:rPr>
                <w:rFonts w:cs="Arial"/>
              </w:rPr>
              <w:t>/or</w:t>
            </w:r>
            <w:r w:rsidR="00940FDD" w:rsidRPr="00C71E28">
              <w:rPr>
                <w:rFonts w:cs="Arial"/>
              </w:rPr>
              <w:t xml:space="preserve"> distress</w:t>
            </w:r>
            <w:r w:rsidR="003901EC" w:rsidRPr="00C71E28">
              <w:rPr>
                <w:rFonts w:cs="Arial"/>
              </w:rPr>
              <w:t xml:space="preserve"> for the child, </w:t>
            </w:r>
            <w:r w:rsidR="003F0523" w:rsidRPr="00C71E28">
              <w:rPr>
                <w:rFonts w:cs="Arial"/>
              </w:rPr>
              <w:t xml:space="preserve">and/or their parent/family and </w:t>
            </w:r>
            <w:r w:rsidR="00D773C1" w:rsidRPr="00C71E28">
              <w:rPr>
                <w:rFonts w:cs="Arial"/>
              </w:rPr>
              <w:t>interpersonal relationships</w:t>
            </w:r>
            <w:r w:rsidR="00940FDD" w:rsidRPr="00C71E28">
              <w:rPr>
                <w:rFonts w:cs="Arial"/>
              </w:rPr>
              <w:t>.</w:t>
            </w:r>
          </w:p>
          <w:p w14:paraId="142CB7FD" w14:textId="69EF8800" w:rsidR="00940FDD" w:rsidRPr="00C71E28" w:rsidRDefault="00940FDD" w:rsidP="005E4B4F">
            <w:pPr>
              <w:pStyle w:val="Tablebody"/>
              <w:widowControl w:val="0"/>
              <w:numPr>
                <w:ilvl w:val="0"/>
                <w:numId w:val="12"/>
              </w:numPr>
              <w:ind w:left="357" w:hanging="357"/>
              <w:rPr>
                <w:rFonts w:cs="Arial"/>
              </w:rPr>
            </w:pPr>
            <w:r w:rsidRPr="51150464">
              <w:rPr>
                <w:rFonts w:cs="Arial"/>
              </w:rPr>
              <w:t xml:space="preserve">Currently experiencing other severe </w:t>
            </w:r>
            <w:r w:rsidR="003A3FA5" w:rsidRPr="51150464">
              <w:rPr>
                <w:rFonts w:cs="Arial"/>
              </w:rPr>
              <w:t>mental health</w:t>
            </w:r>
            <w:r w:rsidRPr="51150464">
              <w:rPr>
                <w:rFonts w:cs="Arial"/>
              </w:rPr>
              <w:t xml:space="preserve"> symptoms </w:t>
            </w:r>
            <w:r w:rsidR="003A3FA5" w:rsidRPr="51150464">
              <w:rPr>
                <w:rFonts w:cs="Arial"/>
              </w:rPr>
              <w:t xml:space="preserve">or severe psychological distress </w:t>
            </w:r>
            <w:r w:rsidRPr="51150464">
              <w:rPr>
                <w:rFonts w:cs="Arial"/>
              </w:rPr>
              <w:t>(e.g., complex trauma</w:t>
            </w:r>
            <w:r w:rsidR="00865589" w:rsidRPr="51150464">
              <w:rPr>
                <w:rFonts w:cs="Arial"/>
              </w:rPr>
              <w:t xml:space="preserve"> responses</w:t>
            </w:r>
            <w:r w:rsidRPr="51150464">
              <w:rPr>
                <w:rFonts w:cs="Arial"/>
              </w:rPr>
              <w:t>, obsessions, compulsions</w:t>
            </w:r>
            <w:r w:rsidR="06D16336" w:rsidRPr="51150464">
              <w:rPr>
                <w:rFonts w:cs="Arial"/>
              </w:rPr>
              <w:t>, severely disordered eating</w:t>
            </w:r>
            <w:r w:rsidRPr="51150464">
              <w:rPr>
                <w:rFonts w:cs="Arial"/>
              </w:rPr>
              <w:t>). Symptoms may be ongoing or of more recent or sudden onset.</w:t>
            </w:r>
          </w:p>
          <w:p w14:paraId="129B2B6C" w14:textId="77777777" w:rsidR="00940FDD" w:rsidRPr="00C71E28" w:rsidRDefault="00940FDD" w:rsidP="005E4B4F">
            <w:pPr>
              <w:pStyle w:val="Tablebody"/>
              <w:widowControl w:val="0"/>
              <w:numPr>
                <w:ilvl w:val="0"/>
                <w:numId w:val="12"/>
              </w:numPr>
              <w:ind w:left="357" w:hanging="357"/>
              <w:rPr>
                <w:rFonts w:cs="Arial"/>
              </w:rPr>
            </w:pPr>
            <w:r w:rsidRPr="00C71E28">
              <w:rPr>
                <w:rFonts w:cs="Arial"/>
              </w:rPr>
              <w:t>Symptoms suggestive of an early form of a severe mental health condition (e.g., odd thinking/ behaviour/speech, abnormal perceptions, short periods of unusually elevated mood, a substantial decrease in the need for sleep) or symptoms suggestive of an eating disorder.</w:t>
            </w:r>
          </w:p>
          <w:p w14:paraId="49C35A01" w14:textId="2D931F54" w:rsidR="00940FDD" w:rsidRPr="00C71E28" w:rsidRDefault="00940FDD" w:rsidP="005E4B4F">
            <w:pPr>
              <w:pStyle w:val="Tablebody"/>
              <w:widowControl w:val="0"/>
              <w:numPr>
                <w:ilvl w:val="0"/>
                <w:numId w:val="12"/>
              </w:numPr>
              <w:ind w:left="357" w:hanging="357"/>
              <w:rPr>
                <w:rFonts w:cs="Arial"/>
              </w:rPr>
            </w:pPr>
            <w:r w:rsidRPr="00C71E28">
              <w:rPr>
                <w:rFonts w:cs="Arial"/>
              </w:rPr>
              <w:t>Has been treated by a specialist community mental health service or admitted to hospital for a mental health condition in the previous 12 months.</w:t>
            </w:r>
          </w:p>
        </w:tc>
      </w:tr>
      <w:tr w:rsidR="00940FDD" w:rsidRPr="00C71E28" w14:paraId="38799E84" w14:textId="77777777" w:rsidTr="6C0CFAC6">
        <w:trPr>
          <w:trHeight w:val="238"/>
        </w:trPr>
        <w:tc>
          <w:tcPr>
            <w:tcW w:w="8921" w:type="dxa"/>
            <w:shd w:val="clear" w:color="auto" w:fill="003C6A"/>
          </w:tcPr>
          <w:p w14:paraId="08E446B7" w14:textId="16C9222E" w:rsidR="00940FDD" w:rsidRPr="00C71E28" w:rsidRDefault="00940FDD" w:rsidP="001614C3">
            <w:pPr>
              <w:spacing w:before="0" w:after="0"/>
              <w:rPr>
                <w:rFonts w:cs="Arial"/>
                <w:b/>
                <w:bCs/>
              </w:rPr>
            </w:pPr>
            <w:r w:rsidRPr="00C71E28">
              <w:rPr>
                <w:rFonts w:cs="Arial"/>
                <w:b/>
                <w:bCs/>
                <w:color w:val="F16E3D"/>
                <w:sz w:val="24"/>
                <w:szCs w:val="24"/>
              </w:rPr>
              <w:t>4 = Very severe</w:t>
            </w:r>
          </w:p>
        </w:tc>
      </w:tr>
      <w:tr w:rsidR="00940FDD" w:rsidRPr="00C71E28" w14:paraId="13EE1788" w14:textId="77777777" w:rsidTr="6C0CFAC6">
        <w:trPr>
          <w:trHeight w:val="238"/>
        </w:trPr>
        <w:tc>
          <w:tcPr>
            <w:tcW w:w="8921" w:type="dxa"/>
            <w:shd w:val="clear" w:color="auto" w:fill="E6ECF0"/>
          </w:tcPr>
          <w:p w14:paraId="5A1FADBE" w14:textId="546E87C2" w:rsidR="00D91086" w:rsidRPr="00C71E28" w:rsidRDefault="00940FDD" w:rsidP="005E4B4F">
            <w:pPr>
              <w:pStyle w:val="Tablebody"/>
              <w:numPr>
                <w:ilvl w:val="0"/>
                <w:numId w:val="13"/>
              </w:numPr>
              <w:rPr>
                <w:rFonts w:cs="Arial"/>
              </w:rPr>
            </w:pPr>
            <w:r w:rsidRPr="51150464">
              <w:rPr>
                <w:rFonts w:cs="Arial"/>
              </w:rPr>
              <w:lastRenderedPageBreak/>
              <w:t xml:space="preserve">Very severe and pervasive anxiety symptoms are present virtually all the time, </w:t>
            </w:r>
            <w:r w:rsidR="002E1E49" w:rsidRPr="51150464">
              <w:rPr>
                <w:rFonts w:cs="Arial"/>
              </w:rPr>
              <w:t xml:space="preserve">the child </w:t>
            </w:r>
            <w:r w:rsidR="00DD0924" w:rsidRPr="51150464">
              <w:rPr>
                <w:rFonts w:cs="Arial"/>
              </w:rPr>
              <w:t>can</w:t>
            </w:r>
            <w:r w:rsidR="002E1E49" w:rsidRPr="51150464">
              <w:rPr>
                <w:rFonts w:cs="Arial"/>
              </w:rPr>
              <w:t xml:space="preserve"> rarely control or manage the symptoms </w:t>
            </w:r>
            <w:r w:rsidRPr="51150464">
              <w:rPr>
                <w:rFonts w:cs="Arial"/>
              </w:rPr>
              <w:t>and the</w:t>
            </w:r>
            <w:r w:rsidR="004241D4" w:rsidRPr="51150464">
              <w:rPr>
                <w:rFonts w:cs="Arial"/>
              </w:rPr>
              <w:t xml:space="preserve"> child </w:t>
            </w:r>
            <w:r w:rsidR="00143352" w:rsidRPr="51150464">
              <w:rPr>
                <w:rFonts w:cs="Arial"/>
              </w:rPr>
              <w:t>refuses</w:t>
            </w:r>
            <w:r w:rsidR="004241D4" w:rsidRPr="51150464">
              <w:rPr>
                <w:rFonts w:cs="Arial"/>
              </w:rPr>
              <w:t xml:space="preserve"> to </w:t>
            </w:r>
            <w:r w:rsidR="00D468C7" w:rsidRPr="51150464">
              <w:rPr>
                <w:rFonts w:cs="Arial"/>
              </w:rPr>
              <w:t xml:space="preserve">engage in </w:t>
            </w:r>
            <w:r w:rsidR="004241D4" w:rsidRPr="51150464">
              <w:rPr>
                <w:rFonts w:cs="Arial"/>
              </w:rPr>
              <w:t>anxiety provoking situations</w:t>
            </w:r>
            <w:r w:rsidR="00D468C7" w:rsidRPr="51150464">
              <w:rPr>
                <w:rFonts w:cs="Arial"/>
              </w:rPr>
              <w:t xml:space="preserve"> or activities</w:t>
            </w:r>
            <w:r w:rsidR="00D91086" w:rsidRPr="51150464">
              <w:rPr>
                <w:rFonts w:cs="Arial"/>
              </w:rPr>
              <w:t>. The symptoms are associated with</w:t>
            </w:r>
            <w:r w:rsidR="00E71A09" w:rsidRPr="51150464">
              <w:rPr>
                <w:rFonts w:cs="Arial"/>
              </w:rPr>
              <w:t xml:space="preserve"> severe distress,</w:t>
            </w:r>
            <w:r w:rsidR="00D91086" w:rsidRPr="51150464">
              <w:rPr>
                <w:rFonts w:cs="Arial"/>
              </w:rPr>
              <w:t xml:space="preserve"> significantly reduced quality of life and</w:t>
            </w:r>
            <w:r w:rsidR="007C3168" w:rsidRPr="51150464">
              <w:rPr>
                <w:rFonts w:cs="Arial"/>
              </w:rPr>
              <w:t>/or</w:t>
            </w:r>
            <w:r w:rsidR="00D91086" w:rsidRPr="51150464">
              <w:rPr>
                <w:rFonts w:cs="Arial"/>
              </w:rPr>
              <w:t xml:space="preserve"> </w:t>
            </w:r>
            <w:r w:rsidR="007D70E0" w:rsidRPr="51150464">
              <w:rPr>
                <w:rFonts w:cs="Arial"/>
              </w:rPr>
              <w:t>severe</w:t>
            </w:r>
            <w:r w:rsidR="00D91086" w:rsidRPr="51150464">
              <w:rPr>
                <w:rFonts w:cs="Arial"/>
              </w:rPr>
              <w:t xml:space="preserve"> disruption</w:t>
            </w:r>
            <w:r w:rsidR="007D70E0" w:rsidRPr="51150464">
              <w:rPr>
                <w:rFonts w:cs="Arial"/>
              </w:rPr>
              <w:t xml:space="preserve"> to nearly all aspects of the child</w:t>
            </w:r>
            <w:r w:rsidR="00F154EA" w:rsidRPr="51150464">
              <w:rPr>
                <w:rFonts w:cs="Arial"/>
              </w:rPr>
              <w:t>’s</w:t>
            </w:r>
            <w:r w:rsidR="00BE05D1" w:rsidRPr="51150464">
              <w:rPr>
                <w:rFonts w:cs="Arial"/>
              </w:rPr>
              <w:t xml:space="preserve"> (and</w:t>
            </w:r>
            <w:r w:rsidR="6BDE3F50" w:rsidRPr="51150464">
              <w:rPr>
                <w:rFonts w:cs="Arial"/>
              </w:rPr>
              <w:t>/or</w:t>
            </w:r>
            <w:r w:rsidR="00BE05D1" w:rsidRPr="51150464">
              <w:rPr>
                <w:rFonts w:cs="Arial"/>
              </w:rPr>
              <w:t xml:space="preserve"> parent/family’s) life</w:t>
            </w:r>
            <w:r w:rsidR="00E71A09" w:rsidRPr="51150464">
              <w:rPr>
                <w:rFonts w:cs="Arial"/>
              </w:rPr>
              <w:t>.</w:t>
            </w:r>
          </w:p>
          <w:p w14:paraId="333203A0" w14:textId="1AED8612" w:rsidR="00DE4C39" w:rsidRPr="00C71E28" w:rsidRDefault="00DE4C39" w:rsidP="005E4B4F">
            <w:pPr>
              <w:numPr>
                <w:ilvl w:val="0"/>
                <w:numId w:val="13"/>
              </w:numPr>
              <w:rPr>
                <w:rFonts w:cs="Arial"/>
                <w:sz w:val="18"/>
                <w:szCs w:val="18"/>
              </w:rPr>
            </w:pPr>
            <w:r w:rsidRPr="51150464">
              <w:rPr>
                <w:rFonts w:cs="Arial"/>
                <w:sz w:val="18"/>
                <w:szCs w:val="18"/>
              </w:rPr>
              <w:t xml:space="preserve">Very severe and pervasive mood-related symptoms are present virtually all the time, and the child can rarely control or manage the symptoms. </w:t>
            </w:r>
            <w:r w:rsidR="005B4345" w:rsidRPr="51150464">
              <w:rPr>
                <w:rFonts w:cs="Arial"/>
                <w:sz w:val="18"/>
                <w:szCs w:val="18"/>
              </w:rPr>
              <w:t>The symptoms are associated with severe distress, significantly reduced quality of life and</w:t>
            </w:r>
            <w:r w:rsidR="00B82608" w:rsidRPr="51150464">
              <w:rPr>
                <w:rFonts w:cs="Arial"/>
                <w:sz w:val="18"/>
                <w:szCs w:val="18"/>
              </w:rPr>
              <w:t>/or</w:t>
            </w:r>
            <w:r w:rsidR="005B4345" w:rsidRPr="51150464">
              <w:rPr>
                <w:rFonts w:cs="Arial"/>
                <w:sz w:val="18"/>
                <w:szCs w:val="18"/>
              </w:rPr>
              <w:t xml:space="preserve"> severe disruption to nearly all aspects of the child’s (and</w:t>
            </w:r>
            <w:r w:rsidR="1E3D2B83" w:rsidRPr="51150464">
              <w:rPr>
                <w:rFonts w:cs="Arial"/>
                <w:sz w:val="18"/>
                <w:szCs w:val="18"/>
              </w:rPr>
              <w:t>/or</w:t>
            </w:r>
            <w:r w:rsidR="005B4345" w:rsidRPr="51150464">
              <w:rPr>
                <w:rFonts w:cs="Arial"/>
                <w:sz w:val="18"/>
                <w:szCs w:val="18"/>
              </w:rPr>
              <w:t xml:space="preserve"> parent/family’s) life.</w:t>
            </w:r>
          </w:p>
          <w:p w14:paraId="54BEBCA8" w14:textId="045557E6" w:rsidR="000D1AF4" w:rsidRPr="00C71E28" w:rsidRDefault="43B7BD34" w:rsidP="005E4B4F">
            <w:pPr>
              <w:numPr>
                <w:ilvl w:val="0"/>
                <w:numId w:val="13"/>
              </w:numPr>
              <w:rPr>
                <w:rFonts w:cs="Arial"/>
                <w:sz w:val="18"/>
                <w:szCs w:val="18"/>
              </w:rPr>
            </w:pPr>
            <w:r w:rsidRPr="6C0CFAC6">
              <w:rPr>
                <w:rFonts w:cs="Arial"/>
                <w:sz w:val="18"/>
                <w:szCs w:val="18"/>
              </w:rPr>
              <w:t>E</w:t>
            </w:r>
            <w:r w:rsidR="00B47575" w:rsidRPr="6C0CFAC6">
              <w:rPr>
                <w:rFonts w:cs="Arial"/>
                <w:sz w:val="18"/>
                <w:szCs w:val="18"/>
              </w:rPr>
              <w:t>xtreme</w:t>
            </w:r>
            <w:r w:rsidR="00940FDD" w:rsidRPr="6C0CFAC6">
              <w:rPr>
                <w:rFonts w:cs="Arial"/>
                <w:sz w:val="18"/>
                <w:szCs w:val="18"/>
              </w:rPr>
              <w:t xml:space="preserve"> behavioural symptoms are present virtually all the time</w:t>
            </w:r>
            <w:r w:rsidR="003A0AC9" w:rsidRPr="6C0CFAC6">
              <w:rPr>
                <w:rFonts w:cs="Arial"/>
                <w:sz w:val="18"/>
                <w:szCs w:val="18"/>
              </w:rPr>
              <w:t xml:space="preserve"> and the child can rarely control or manage the symptoms.</w:t>
            </w:r>
            <w:r w:rsidR="001B785C" w:rsidRPr="6C0CFAC6">
              <w:rPr>
                <w:rFonts w:cs="Arial"/>
                <w:sz w:val="18"/>
                <w:szCs w:val="18"/>
              </w:rPr>
              <w:t xml:space="preserve"> </w:t>
            </w:r>
            <w:r w:rsidR="000D1AF4" w:rsidRPr="6C0CFAC6">
              <w:rPr>
                <w:rFonts w:cs="Arial"/>
                <w:sz w:val="18"/>
                <w:szCs w:val="18"/>
              </w:rPr>
              <w:t>The symptoms are associated with severe distress, significantly reduced quality of life and</w:t>
            </w:r>
            <w:r w:rsidR="005C2668" w:rsidRPr="6C0CFAC6">
              <w:rPr>
                <w:rFonts w:cs="Arial"/>
                <w:sz w:val="18"/>
                <w:szCs w:val="18"/>
              </w:rPr>
              <w:t>/or</w:t>
            </w:r>
            <w:r w:rsidR="000D1AF4" w:rsidRPr="6C0CFAC6">
              <w:rPr>
                <w:rFonts w:cs="Arial"/>
                <w:sz w:val="18"/>
                <w:szCs w:val="18"/>
              </w:rPr>
              <w:t xml:space="preserve"> severe disruption to nearly all aspects of the child’s (and</w:t>
            </w:r>
            <w:r w:rsidR="0D0FFEDA" w:rsidRPr="6C0CFAC6">
              <w:rPr>
                <w:rFonts w:cs="Arial"/>
                <w:sz w:val="18"/>
                <w:szCs w:val="18"/>
              </w:rPr>
              <w:t>/or</w:t>
            </w:r>
            <w:r w:rsidR="000D1AF4" w:rsidRPr="6C0CFAC6">
              <w:rPr>
                <w:rFonts w:cs="Arial"/>
                <w:sz w:val="18"/>
                <w:szCs w:val="18"/>
              </w:rPr>
              <w:t xml:space="preserve"> parent/family’s) life.</w:t>
            </w:r>
          </w:p>
          <w:p w14:paraId="6F81FE5F" w14:textId="7AED7093" w:rsidR="00940FDD" w:rsidRPr="00C71E28" w:rsidRDefault="00940FDD" w:rsidP="005E4B4F">
            <w:pPr>
              <w:pStyle w:val="Tablebody"/>
              <w:numPr>
                <w:ilvl w:val="0"/>
                <w:numId w:val="13"/>
              </w:numPr>
              <w:rPr>
                <w:rFonts w:cs="Arial"/>
              </w:rPr>
            </w:pPr>
            <w:r w:rsidRPr="6C0CFAC6">
              <w:rPr>
                <w:rFonts w:cs="Arial"/>
              </w:rPr>
              <w:t xml:space="preserve">Currently experiencing very severe symptoms (e.g., disordered thinking, extreme mood variation, obsessions, </w:t>
            </w:r>
            <w:r w:rsidR="00DB6004" w:rsidRPr="6C0CFAC6">
              <w:rPr>
                <w:rFonts w:cs="Arial"/>
              </w:rPr>
              <w:t xml:space="preserve">compulsions, </w:t>
            </w:r>
            <w:r w:rsidRPr="6C0CFAC6">
              <w:rPr>
                <w:rFonts w:cs="Arial"/>
              </w:rPr>
              <w:t>extreme avoidant behaviour, extreme interpersonal difficulties</w:t>
            </w:r>
            <w:r w:rsidR="519638E0" w:rsidRPr="6C0CFAC6">
              <w:rPr>
                <w:rFonts w:cs="Arial"/>
              </w:rPr>
              <w:t>, extremely disordered eating</w:t>
            </w:r>
            <w:r w:rsidR="579C0570" w:rsidRPr="6C0CFAC6">
              <w:rPr>
                <w:rFonts w:cs="Arial"/>
              </w:rPr>
              <w:t xml:space="preserve"> with associated physical symptoms</w:t>
            </w:r>
            <w:r w:rsidRPr="6C0CFAC6">
              <w:rPr>
                <w:rFonts w:cs="Arial"/>
              </w:rPr>
              <w:t>). Symptoms may be ongoing or of more recent or sudden onset.</w:t>
            </w:r>
          </w:p>
          <w:p w14:paraId="665632F7" w14:textId="375D7C78" w:rsidR="00940FDD" w:rsidRPr="00C71E28" w:rsidRDefault="00940FDD" w:rsidP="005E4B4F">
            <w:pPr>
              <w:pStyle w:val="Tablebody"/>
              <w:numPr>
                <w:ilvl w:val="0"/>
                <w:numId w:val="13"/>
              </w:numPr>
              <w:rPr>
                <w:rFonts w:cs="Arial"/>
              </w:rPr>
            </w:pPr>
            <w:r w:rsidRPr="51150464">
              <w:rPr>
                <w:rFonts w:cs="Arial"/>
              </w:rPr>
              <w:t>Highly unusual and bizarre symptoms/behaviours indicating a severe mental illness (e.g., hallucinations, delusions). Symptoms may be ongoing or of more recent or sudden onset.</w:t>
            </w:r>
          </w:p>
        </w:tc>
      </w:tr>
    </w:tbl>
    <w:p w14:paraId="40DF392A" w14:textId="77777777" w:rsidR="00F47463" w:rsidRPr="00843B37" w:rsidRDefault="00F47463" w:rsidP="00843B37">
      <w:pPr>
        <w:pStyle w:val="Boxheading"/>
      </w:pPr>
      <w:bookmarkStart w:id="97" w:name="_Toc151446542"/>
      <w:bookmarkStart w:id="98" w:name="_Toc85218572"/>
      <w:bookmarkStart w:id="99" w:name="_Toc167784056"/>
      <w:r w:rsidRPr="00843B37">
        <w:t xml:space="preserve">Practice point – eating </w:t>
      </w:r>
      <w:proofErr w:type="gramStart"/>
      <w:r w:rsidRPr="00843B37">
        <w:t>disorders</w:t>
      </w:r>
      <w:bookmarkEnd w:id="97"/>
      <w:bookmarkEnd w:id="99"/>
      <w:proofErr w:type="gramEnd"/>
    </w:p>
    <w:p w14:paraId="4EA0D6E0" w14:textId="21174336" w:rsidR="00F47463" w:rsidRPr="00BF6348" w:rsidRDefault="00F47463" w:rsidP="00F47463">
      <w:pPr>
        <w:pStyle w:val="Boxparagraph"/>
      </w:pPr>
      <w:r w:rsidRPr="00BF6348">
        <w:t>Eating disorders are mental illnesses accompanied by physical and mental health complications which may be severe and life-threatening. A person with an eating disorder can experience disturbances in behaviours, thoughts, and feelings towards body weight/shape and/or food and eating. A person with symptoms suggestive of an eating disorder requires a comprehensive eating disorders assessment</w:t>
      </w:r>
      <w:r>
        <w:t xml:space="preserve"> </w:t>
      </w:r>
      <w:r w:rsidRPr="00BF6348">
        <w:t>and referral to appropriate services according to a person’s needs.</w:t>
      </w:r>
    </w:p>
    <w:p w14:paraId="1062FF0C" w14:textId="5ECA4555" w:rsidR="00F47463" w:rsidRPr="00211BAF" w:rsidRDefault="00F47463" w:rsidP="00211BAF">
      <w:pPr>
        <w:pStyle w:val="Boxparagraph"/>
      </w:pPr>
      <w:r w:rsidRPr="00211BAF">
        <w:t>IAR-DST users should be familiar with their local eating disorder screening and assessment pathway. Contact the GP</w:t>
      </w:r>
      <w:r w:rsidR="008143A6">
        <w:t xml:space="preserve"> or state/territory mental health s</w:t>
      </w:r>
      <w:r w:rsidR="0096625C">
        <w:t>ervices</w:t>
      </w:r>
      <w:r w:rsidRPr="00211BAF">
        <w:t xml:space="preserve"> for care instructions in the absence of a defined local pathway. For more information about eating disorders, visit the National Eating Disorder Collaboration - </w:t>
      </w:r>
      <w:hyperlink r:id="rId19" w:history="1">
        <w:r w:rsidRPr="00211BAF">
          <w:rPr>
            <w:rStyle w:val="Hyperlink"/>
            <w:rFonts w:eastAsia="Calibri"/>
          </w:rPr>
          <w:t>https://nedc.com.au/eating-disorders/</w:t>
        </w:r>
      </w:hyperlink>
      <w:r w:rsidR="00211BAF">
        <w:t>.</w:t>
      </w:r>
    </w:p>
    <w:p w14:paraId="7CE8FD5C" w14:textId="77777777" w:rsidR="00DA1DED" w:rsidRPr="00BB4CC3" w:rsidRDefault="00DA1DED" w:rsidP="006151E3">
      <w:pPr>
        <w:pStyle w:val="Heading3"/>
      </w:pPr>
      <w:bookmarkStart w:id="100" w:name="_Toc151446036"/>
      <w:bookmarkStart w:id="101" w:name="_Toc151624068"/>
      <w:bookmarkStart w:id="102" w:name="_Toc151624096"/>
      <w:bookmarkStart w:id="103" w:name="_Toc151624219"/>
      <w:bookmarkStart w:id="104" w:name="_Toc161662607"/>
      <w:bookmarkStart w:id="105" w:name="_Toc161662963"/>
      <w:bookmarkStart w:id="106" w:name="_Toc167784045"/>
      <w:r w:rsidRPr="00BB4CC3">
        <w:t xml:space="preserve">Domain 2 – </w:t>
      </w:r>
      <w:r w:rsidRPr="008A0A96">
        <w:t>Harm</w:t>
      </w:r>
      <w:bookmarkEnd w:id="98"/>
      <w:bookmarkEnd w:id="100"/>
      <w:bookmarkEnd w:id="101"/>
      <w:bookmarkEnd w:id="102"/>
      <w:bookmarkEnd w:id="103"/>
      <w:bookmarkEnd w:id="104"/>
      <w:bookmarkEnd w:id="105"/>
      <w:bookmarkEnd w:id="106"/>
    </w:p>
    <w:p w14:paraId="114C9B1A" w14:textId="77777777" w:rsidR="00DA1DED" w:rsidRPr="00BB4CC3" w:rsidRDefault="00DA1DED" w:rsidP="00DA1DED">
      <w:pPr>
        <w:rPr>
          <w:rFonts w:cs="Arial"/>
          <w:szCs w:val="20"/>
        </w:rPr>
      </w:pPr>
      <w:r w:rsidRPr="00BB4CC3">
        <w:rPr>
          <w:rFonts w:cs="Arial"/>
          <w:szCs w:val="20"/>
        </w:rPr>
        <w:t>This domain is focused on:</w:t>
      </w:r>
    </w:p>
    <w:p w14:paraId="42E6DE7B" w14:textId="77777777" w:rsidR="00DA1DED" w:rsidRPr="002C7E55" w:rsidRDefault="00DA1DED" w:rsidP="00A272CB">
      <w:pPr>
        <w:pStyle w:val="Bulletlevel1"/>
      </w:pPr>
      <w:bookmarkStart w:id="107" w:name="_Hlk134546932"/>
      <w:r w:rsidRPr="002C7E55">
        <w:t>Suicidality – current and past suicidal ideation, intent, planning, and attempts.</w:t>
      </w:r>
    </w:p>
    <w:p w14:paraId="2DF1EAB4" w14:textId="77777777" w:rsidR="00DA1DED" w:rsidRPr="002C7E55" w:rsidRDefault="00DA1DED" w:rsidP="00A272CB">
      <w:pPr>
        <w:pStyle w:val="Bulletlevel1"/>
      </w:pPr>
      <w:r w:rsidRPr="002C7E55">
        <w:t>Intentional, non-suicidal self-harm – current and past.</w:t>
      </w:r>
    </w:p>
    <w:p w14:paraId="34C5C2F3" w14:textId="77777777" w:rsidR="00DA1DED" w:rsidRPr="003C3E98" w:rsidRDefault="00DA1DED" w:rsidP="00A272CB">
      <w:pPr>
        <w:pStyle w:val="Bulletlevel1"/>
      </w:pPr>
      <w:r w:rsidRPr="002C7E55">
        <w:t xml:space="preserve">Impulsive, dangerous, or risky behaviours with </w:t>
      </w:r>
      <w:r w:rsidRPr="003C3E98">
        <w:t>the potential for psychological or physical harm to self or others (consider and include risks associated with the use of alcohol and other drugs).</w:t>
      </w:r>
    </w:p>
    <w:p w14:paraId="21D4A9AA" w14:textId="77777777" w:rsidR="00DA1DED" w:rsidRPr="003C3E98" w:rsidRDefault="00DA1DED" w:rsidP="00A272CB">
      <w:pPr>
        <w:pStyle w:val="Bulletlevel1"/>
      </w:pPr>
      <w:r w:rsidRPr="003C3E98">
        <w:t>The psychological or physical harm caused by abuse, exploitation, or neglect by others.</w:t>
      </w:r>
    </w:p>
    <w:p w14:paraId="767D99E0" w14:textId="7909E923" w:rsidR="00DA1DED" w:rsidRPr="003C3E98" w:rsidRDefault="00DA1DED" w:rsidP="00A272CB">
      <w:pPr>
        <w:pStyle w:val="Bulletlevel1"/>
      </w:pPr>
      <w:r w:rsidRPr="003C3E98">
        <w:t>Unintentional harm to self</w:t>
      </w:r>
      <w:r w:rsidR="009B52D7" w:rsidRPr="003C3E98">
        <w:t>,</w:t>
      </w:r>
      <w:r w:rsidRPr="003C3E98">
        <w:t xml:space="preserve"> </w:t>
      </w:r>
      <w:r w:rsidR="009B52D7" w:rsidRPr="003C3E98">
        <w:t xml:space="preserve">arising </w:t>
      </w:r>
      <w:r w:rsidRPr="003C3E98">
        <w:t>from symptoms or self-neglect.</w:t>
      </w:r>
    </w:p>
    <w:bookmarkEnd w:id="107"/>
    <w:p w14:paraId="0C066D5E" w14:textId="09EC55AA" w:rsidR="006E0792" w:rsidRPr="000C6B16" w:rsidRDefault="00DA1DED" w:rsidP="00DA1DED">
      <w:r w:rsidRPr="001A4307">
        <w:rPr>
          <w:rStyle w:val="IntenseEmphasis"/>
          <w:color w:val="auto"/>
        </w:rPr>
        <w:t xml:space="preserve">The IAR for children includes the harm from others in </w:t>
      </w:r>
      <w:r w:rsidR="00DB573B" w:rsidRPr="001A4307">
        <w:rPr>
          <w:rStyle w:val="IntenseEmphasis"/>
          <w:color w:val="auto"/>
        </w:rPr>
        <w:t>d</w:t>
      </w:r>
      <w:r w:rsidRPr="001A4307">
        <w:rPr>
          <w:rStyle w:val="IntenseEmphasis"/>
          <w:color w:val="auto"/>
        </w:rPr>
        <w:t xml:space="preserve">omain 2 because there are direct implications for the intensity of </w:t>
      </w:r>
      <w:r w:rsidR="00032CE7" w:rsidRPr="001A4307">
        <w:rPr>
          <w:rStyle w:val="IntenseEmphasis"/>
          <w:color w:val="auto"/>
        </w:rPr>
        <w:t xml:space="preserve">a </w:t>
      </w:r>
      <w:r w:rsidRPr="001A4307">
        <w:rPr>
          <w:rStyle w:val="IntenseEmphasis"/>
          <w:color w:val="auto"/>
        </w:rPr>
        <w:t xml:space="preserve">mental health response </w:t>
      </w:r>
      <w:r w:rsidR="006459CA" w:rsidRPr="001A4307">
        <w:rPr>
          <w:rStyle w:val="IntenseEmphasis"/>
          <w:color w:val="auto"/>
        </w:rPr>
        <w:t xml:space="preserve">for </w:t>
      </w:r>
      <w:r w:rsidRPr="001A4307">
        <w:rPr>
          <w:rStyle w:val="IntenseEmphasis"/>
          <w:color w:val="auto"/>
        </w:rPr>
        <w:t>children at risk of</w:t>
      </w:r>
      <w:r w:rsidR="0000548A" w:rsidRPr="001A4307">
        <w:rPr>
          <w:rStyle w:val="IntenseEmphasis"/>
          <w:color w:val="auto"/>
        </w:rPr>
        <w:t>,</w:t>
      </w:r>
      <w:r w:rsidRPr="001A4307">
        <w:rPr>
          <w:rStyle w:val="IntenseEmphasis"/>
          <w:color w:val="auto"/>
        </w:rPr>
        <w:t xml:space="preserve"> or experiencing</w:t>
      </w:r>
      <w:r w:rsidR="0000548A" w:rsidRPr="001A4307">
        <w:rPr>
          <w:rStyle w:val="IntenseEmphasis"/>
          <w:color w:val="auto"/>
        </w:rPr>
        <w:t>,</w:t>
      </w:r>
      <w:r w:rsidRPr="001A4307">
        <w:rPr>
          <w:rStyle w:val="IntenseEmphasis"/>
          <w:color w:val="auto"/>
        </w:rPr>
        <w:t xml:space="preserve"> harm from others is likely to require. Placing harm from others in another domain (e.g., </w:t>
      </w:r>
      <w:r w:rsidR="00DB573B" w:rsidRPr="001A4307">
        <w:rPr>
          <w:rStyle w:val="IntenseEmphasis"/>
          <w:color w:val="auto"/>
        </w:rPr>
        <w:t>d</w:t>
      </w:r>
      <w:r w:rsidRPr="001A4307">
        <w:rPr>
          <w:rStyle w:val="IntenseEmphasis"/>
          <w:color w:val="auto"/>
        </w:rPr>
        <w:t xml:space="preserve">omain 6) does not carry the same weight within the logic that underpins the recommendations about a level of care. Note that the presence of external stressors (e.g., family violence) is rated at </w:t>
      </w:r>
      <w:r w:rsidR="00DB573B" w:rsidRPr="001A4307">
        <w:rPr>
          <w:rStyle w:val="IntenseEmphasis"/>
          <w:color w:val="auto"/>
        </w:rPr>
        <w:t>d</w:t>
      </w:r>
      <w:r w:rsidRPr="001A4307">
        <w:rPr>
          <w:rStyle w:val="IntenseEmphasis"/>
          <w:color w:val="auto"/>
        </w:rPr>
        <w:t xml:space="preserve">omain 6, but the degree of harm arising from those stressors is rated separately at </w:t>
      </w:r>
      <w:r w:rsidR="00DB573B" w:rsidRPr="001A4307">
        <w:rPr>
          <w:rStyle w:val="IntenseEmphasis"/>
          <w:color w:val="auto"/>
        </w:rPr>
        <w:t>d</w:t>
      </w:r>
      <w:r w:rsidRPr="001A4307">
        <w:rPr>
          <w:rStyle w:val="IntenseEmphasis"/>
          <w:color w:val="auto"/>
        </w:rPr>
        <w:t>omain 2.</w:t>
      </w:r>
      <w:r w:rsidR="001C0D5A">
        <w:rPr>
          <w:rStyle w:val="IntenseEmphasis"/>
          <w:color w:val="auto"/>
        </w:rPr>
        <w:br/>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E0792" w:rsidRPr="002D7474" w14:paraId="57A1E156" w14:textId="77777777" w:rsidTr="6C0CFAC6">
        <w:trPr>
          <w:trHeight w:val="238"/>
        </w:trPr>
        <w:tc>
          <w:tcPr>
            <w:tcW w:w="9618" w:type="dxa"/>
            <w:shd w:val="clear" w:color="auto" w:fill="003C6A"/>
          </w:tcPr>
          <w:p w14:paraId="73A337D5" w14:textId="4F1B5B2C" w:rsidR="006E0792" w:rsidRPr="002D7474" w:rsidRDefault="006E0792" w:rsidP="0064704D">
            <w:pPr>
              <w:pStyle w:val="Tableheading"/>
              <w:spacing w:line="240" w:lineRule="auto"/>
              <w:rPr>
                <w:rFonts w:ascii="Arial" w:hAnsi="Arial" w:cs="Arial"/>
              </w:rPr>
            </w:pPr>
            <w:r w:rsidRPr="002D7474">
              <w:rPr>
                <w:rFonts w:ascii="Arial" w:hAnsi="Arial" w:cs="Arial"/>
                <w:color w:val="F16E3D"/>
                <w:sz w:val="24"/>
                <w:szCs w:val="24"/>
              </w:rPr>
              <w:t>0 = No concerns about harm</w:t>
            </w:r>
          </w:p>
        </w:tc>
      </w:tr>
      <w:tr w:rsidR="006E0792" w:rsidRPr="002D7474" w14:paraId="18B2A036" w14:textId="77777777" w:rsidTr="6C0CFAC6">
        <w:trPr>
          <w:trHeight w:val="238"/>
        </w:trPr>
        <w:tc>
          <w:tcPr>
            <w:tcW w:w="9618" w:type="dxa"/>
            <w:shd w:val="clear" w:color="auto" w:fill="003C6A"/>
          </w:tcPr>
          <w:p w14:paraId="761B8462" w14:textId="13620F37" w:rsidR="006E0792" w:rsidRPr="002D7474" w:rsidRDefault="006E0792" w:rsidP="00B87E61">
            <w:pPr>
              <w:pStyle w:val="Tableheading"/>
              <w:spacing w:line="240" w:lineRule="auto"/>
              <w:rPr>
                <w:rFonts w:ascii="Arial" w:hAnsi="Arial" w:cs="Arial"/>
                <w:b w:val="0"/>
                <w:bCs w:val="0"/>
              </w:rPr>
            </w:pPr>
            <w:r w:rsidRPr="002D7474">
              <w:rPr>
                <w:rFonts w:ascii="Arial" w:hAnsi="Arial" w:cs="Arial"/>
                <w:color w:val="F16E3D"/>
                <w:sz w:val="24"/>
                <w:szCs w:val="24"/>
              </w:rPr>
              <w:t>1 = Previous but no current concerns about harm</w:t>
            </w:r>
          </w:p>
        </w:tc>
      </w:tr>
      <w:tr w:rsidR="006E0792" w:rsidRPr="002D7474" w14:paraId="30E4A2DB" w14:textId="77777777" w:rsidTr="6C0CFAC6">
        <w:trPr>
          <w:trHeight w:val="238"/>
        </w:trPr>
        <w:tc>
          <w:tcPr>
            <w:tcW w:w="9629" w:type="dxa"/>
            <w:shd w:val="clear" w:color="auto" w:fill="E6ECF0"/>
          </w:tcPr>
          <w:p w14:paraId="68620D0E" w14:textId="01BD160A" w:rsidR="006F583A" w:rsidRPr="002D7474" w:rsidRDefault="006F583A" w:rsidP="005E4B4F">
            <w:pPr>
              <w:pStyle w:val="Tablebody"/>
              <w:numPr>
                <w:ilvl w:val="0"/>
                <w:numId w:val="14"/>
              </w:numPr>
              <w:rPr>
                <w:rFonts w:cs="Arial"/>
              </w:rPr>
            </w:pPr>
            <w:r w:rsidRPr="002D7474">
              <w:rPr>
                <w:rFonts w:cs="Arial"/>
              </w:rPr>
              <w:lastRenderedPageBreak/>
              <w:t>No current suicidal ideation, but the child has experienced suicidal ideation in the past (with no previous intent, plans, or attempts). Demonstrates future-oriented thinking and has strong protective factors.</w:t>
            </w:r>
          </w:p>
          <w:p w14:paraId="149BCB3F" w14:textId="77777777" w:rsidR="006F583A" w:rsidRPr="002D7474" w:rsidRDefault="006F583A" w:rsidP="005E4B4F">
            <w:pPr>
              <w:pStyle w:val="Tablebody"/>
              <w:numPr>
                <w:ilvl w:val="0"/>
                <w:numId w:val="14"/>
              </w:numPr>
              <w:rPr>
                <w:rFonts w:cs="Arial"/>
              </w:rPr>
            </w:pPr>
            <w:r w:rsidRPr="002D7474">
              <w:rPr>
                <w:rFonts w:cs="Arial"/>
              </w:rPr>
              <w:t>Occasional non-suicidal self-injurious acts in the recent past and not requiring any medical treatment.</w:t>
            </w:r>
          </w:p>
          <w:p w14:paraId="37D0FEB6" w14:textId="77777777" w:rsidR="006F583A" w:rsidRPr="002D7474" w:rsidRDefault="006F583A" w:rsidP="005E4B4F">
            <w:pPr>
              <w:pStyle w:val="Tablebody"/>
              <w:numPr>
                <w:ilvl w:val="0"/>
                <w:numId w:val="14"/>
              </w:numPr>
              <w:rPr>
                <w:rFonts w:cs="Arial"/>
              </w:rPr>
            </w:pPr>
            <w:r w:rsidRPr="002D7474">
              <w:rPr>
                <w:rFonts w:cs="Arial"/>
              </w:rPr>
              <w:t>May have engaged in past behaviours that posed a risk to self or others, but no current or recent instances.</w:t>
            </w:r>
          </w:p>
          <w:p w14:paraId="02812E94" w14:textId="0B27D48C" w:rsidR="006E0792" w:rsidRPr="002D7474" w:rsidRDefault="006F583A" w:rsidP="005E4B4F">
            <w:pPr>
              <w:pStyle w:val="Tablebody"/>
              <w:numPr>
                <w:ilvl w:val="0"/>
                <w:numId w:val="14"/>
              </w:numPr>
              <w:rPr>
                <w:rFonts w:cs="Arial"/>
              </w:rPr>
            </w:pPr>
            <w:r w:rsidRPr="002D7474">
              <w:rPr>
                <w:rFonts w:cs="Arial"/>
              </w:rPr>
              <w:t>Currently at low risk of harm from abuse, exploitation, or neglect by others.</w:t>
            </w:r>
          </w:p>
        </w:tc>
      </w:tr>
      <w:tr w:rsidR="006E0792" w:rsidRPr="002D7474" w14:paraId="738DA789" w14:textId="77777777" w:rsidTr="6C0CFAC6">
        <w:trPr>
          <w:trHeight w:val="238"/>
        </w:trPr>
        <w:tc>
          <w:tcPr>
            <w:tcW w:w="9618" w:type="dxa"/>
            <w:shd w:val="clear" w:color="auto" w:fill="003C6A"/>
          </w:tcPr>
          <w:p w14:paraId="4EDC469C" w14:textId="0DF3EBA7" w:rsidR="006E0792" w:rsidRPr="002D7474" w:rsidRDefault="006E0792" w:rsidP="006F583A">
            <w:pPr>
              <w:pStyle w:val="Tableheading"/>
              <w:spacing w:line="240" w:lineRule="auto"/>
              <w:rPr>
                <w:rFonts w:ascii="Arial" w:hAnsi="Arial" w:cs="Arial"/>
                <w:color w:val="F16E3D"/>
                <w:sz w:val="24"/>
                <w:szCs w:val="24"/>
              </w:rPr>
            </w:pPr>
            <w:r w:rsidRPr="002D7474">
              <w:rPr>
                <w:rFonts w:ascii="Arial" w:hAnsi="Arial" w:cs="Arial"/>
                <w:color w:val="F16E3D"/>
                <w:sz w:val="24"/>
                <w:szCs w:val="24"/>
              </w:rPr>
              <w:t xml:space="preserve">2 = </w:t>
            </w:r>
            <w:r w:rsidR="006F583A" w:rsidRPr="002D7474">
              <w:rPr>
                <w:rFonts w:ascii="Arial" w:hAnsi="Arial" w:cs="Arial"/>
                <w:color w:val="F16E3D"/>
                <w:sz w:val="24"/>
                <w:szCs w:val="24"/>
              </w:rPr>
              <w:t>Some current concerns about harm</w:t>
            </w:r>
          </w:p>
        </w:tc>
      </w:tr>
      <w:tr w:rsidR="006E0792" w:rsidRPr="002D7474" w14:paraId="44350266" w14:textId="77777777" w:rsidTr="6C0CFAC6">
        <w:trPr>
          <w:trHeight w:val="238"/>
        </w:trPr>
        <w:tc>
          <w:tcPr>
            <w:tcW w:w="9629" w:type="dxa"/>
            <w:shd w:val="clear" w:color="auto" w:fill="E6ECF0"/>
          </w:tcPr>
          <w:p w14:paraId="34DF240F" w14:textId="2058979D" w:rsidR="006F583A" w:rsidRPr="002D7474" w:rsidRDefault="006F583A" w:rsidP="005E4B4F">
            <w:pPr>
              <w:pStyle w:val="Tablebody"/>
              <w:numPr>
                <w:ilvl w:val="0"/>
                <w:numId w:val="15"/>
              </w:numPr>
              <w:rPr>
                <w:rFonts w:cs="Arial"/>
              </w:rPr>
            </w:pPr>
            <w:r w:rsidRPr="002D7474">
              <w:rPr>
                <w:rFonts w:cs="Arial"/>
              </w:rPr>
              <w:t>Previous suicide attempt (more than 12 months ago) but no current ideation, intent, or plan. The child demonstrates future-orientated thinking and has strong protective factors.</w:t>
            </w:r>
          </w:p>
          <w:p w14:paraId="6F772CD6" w14:textId="3BCFACF2" w:rsidR="006F583A" w:rsidRPr="002D7474" w:rsidRDefault="3CCC4880" w:rsidP="005E4B4F">
            <w:pPr>
              <w:pStyle w:val="Tablebody"/>
              <w:numPr>
                <w:ilvl w:val="0"/>
                <w:numId w:val="15"/>
              </w:numPr>
              <w:rPr>
                <w:rFonts w:cs="Arial"/>
              </w:rPr>
            </w:pPr>
            <w:r w:rsidRPr="6C0CFAC6">
              <w:rPr>
                <w:rFonts w:cs="Arial"/>
              </w:rPr>
              <w:t xml:space="preserve">Frequent non-suicidal self-injurious acts in the recent past </w:t>
            </w:r>
            <w:r w:rsidR="6FC8E383" w:rsidRPr="6C0CFAC6">
              <w:rPr>
                <w:rFonts w:cs="Arial"/>
              </w:rPr>
              <w:t>that did</w:t>
            </w:r>
            <w:r w:rsidRPr="6C0CFAC6">
              <w:rPr>
                <w:rFonts w:cs="Arial"/>
              </w:rPr>
              <w:t xml:space="preserve"> not </w:t>
            </w:r>
            <w:r w:rsidR="6FC8E383" w:rsidRPr="6C0CFAC6">
              <w:rPr>
                <w:rFonts w:cs="Arial"/>
              </w:rPr>
              <w:t>require</w:t>
            </w:r>
            <w:r w:rsidRPr="6C0CFAC6">
              <w:rPr>
                <w:rFonts w:cs="Arial"/>
              </w:rPr>
              <w:t xml:space="preserve"> any medical treatment.</w:t>
            </w:r>
          </w:p>
          <w:p w14:paraId="4A000255" w14:textId="77777777" w:rsidR="006F583A" w:rsidRPr="002D7474" w:rsidRDefault="006F583A" w:rsidP="005E4B4F">
            <w:pPr>
              <w:pStyle w:val="Tablebody"/>
              <w:numPr>
                <w:ilvl w:val="0"/>
                <w:numId w:val="15"/>
              </w:numPr>
              <w:rPr>
                <w:rFonts w:cs="Arial"/>
              </w:rPr>
            </w:pPr>
            <w:r w:rsidRPr="002D7474">
              <w:rPr>
                <w:rFonts w:cs="Arial"/>
              </w:rPr>
              <w:t>Current or recent behaviours that pose a non-life-threatening risk to self or others.</w:t>
            </w:r>
          </w:p>
          <w:p w14:paraId="7D6642A1" w14:textId="77777777" w:rsidR="006F583A" w:rsidRPr="002D7474" w:rsidRDefault="006F583A" w:rsidP="005E4B4F">
            <w:pPr>
              <w:pStyle w:val="Tablebody"/>
              <w:numPr>
                <w:ilvl w:val="0"/>
                <w:numId w:val="15"/>
              </w:numPr>
              <w:rPr>
                <w:rFonts w:cs="Arial"/>
              </w:rPr>
            </w:pPr>
            <w:r w:rsidRPr="002D7474">
              <w:rPr>
                <w:rFonts w:cs="Arial"/>
              </w:rPr>
              <w:t>Currently at some risk of harm from abuse, exploitation, or neglect by others.</w:t>
            </w:r>
          </w:p>
          <w:p w14:paraId="016614B5" w14:textId="705DD993" w:rsidR="006E0792" w:rsidRPr="002D7474" w:rsidRDefault="006F583A" w:rsidP="005E4B4F">
            <w:pPr>
              <w:pStyle w:val="Tablebody"/>
              <w:numPr>
                <w:ilvl w:val="0"/>
                <w:numId w:val="15"/>
              </w:numPr>
              <w:rPr>
                <w:rFonts w:cs="Arial"/>
              </w:rPr>
            </w:pPr>
            <w:r w:rsidRPr="002D7474">
              <w:rPr>
                <w:rFonts w:cs="Arial"/>
              </w:rPr>
              <w:t>Intermittent lapses in self-care that may lead to harm.</w:t>
            </w:r>
          </w:p>
        </w:tc>
      </w:tr>
      <w:tr w:rsidR="006E0792" w:rsidRPr="002D7474" w14:paraId="5138670F" w14:textId="77777777" w:rsidTr="6C0CFAC6">
        <w:trPr>
          <w:trHeight w:val="359"/>
        </w:trPr>
        <w:tc>
          <w:tcPr>
            <w:tcW w:w="9618" w:type="dxa"/>
            <w:shd w:val="clear" w:color="auto" w:fill="003C6A"/>
          </w:tcPr>
          <w:p w14:paraId="40A9E80F" w14:textId="018AD96E" w:rsidR="006E0792" w:rsidRPr="002D7474" w:rsidRDefault="006E0792" w:rsidP="001614C3">
            <w:pPr>
              <w:spacing w:before="0" w:after="0"/>
              <w:rPr>
                <w:rFonts w:cs="Arial"/>
                <w:b/>
                <w:bCs/>
              </w:rPr>
            </w:pPr>
            <w:r w:rsidRPr="002D7474">
              <w:rPr>
                <w:rFonts w:cs="Arial"/>
                <w:b/>
                <w:bCs/>
                <w:color w:val="F16E3D"/>
                <w:sz w:val="24"/>
                <w:szCs w:val="24"/>
              </w:rPr>
              <w:t>3 = S</w:t>
            </w:r>
            <w:r w:rsidR="006F583A" w:rsidRPr="002D7474">
              <w:rPr>
                <w:rFonts w:cs="Arial"/>
                <w:b/>
                <w:bCs/>
                <w:color w:val="F16E3D"/>
                <w:sz w:val="24"/>
                <w:szCs w:val="24"/>
              </w:rPr>
              <w:t>ignificant current concerns about harm</w:t>
            </w:r>
          </w:p>
        </w:tc>
      </w:tr>
      <w:tr w:rsidR="006E0792" w:rsidRPr="002D7474" w14:paraId="0CDB0080" w14:textId="77777777" w:rsidTr="6C0CFAC6">
        <w:trPr>
          <w:trHeight w:val="238"/>
        </w:trPr>
        <w:tc>
          <w:tcPr>
            <w:tcW w:w="9629" w:type="dxa"/>
            <w:shd w:val="clear" w:color="auto" w:fill="E6ECF0"/>
          </w:tcPr>
          <w:p w14:paraId="125C034D" w14:textId="78118B7F" w:rsidR="006F583A" w:rsidRPr="002D7474" w:rsidRDefault="3CCC4880" w:rsidP="005E4B4F">
            <w:pPr>
              <w:pStyle w:val="Tablebody"/>
              <w:numPr>
                <w:ilvl w:val="0"/>
                <w:numId w:val="16"/>
              </w:numPr>
              <w:rPr>
                <w:rFonts w:cs="Arial"/>
              </w:rPr>
            </w:pPr>
            <w:r w:rsidRPr="6C0CFAC6">
              <w:rPr>
                <w:rFonts w:cs="Arial"/>
              </w:rPr>
              <w:t>Current suicidal ideation but no current intent and no history of suicide attempts. No plan or strong reluctance to carry out the plan</w:t>
            </w:r>
            <w:r w:rsidR="32D0DBBE" w:rsidRPr="6C0CFAC6">
              <w:rPr>
                <w:rFonts w:cs="Arial"/>
              </w:rPr>
              <w:t xml:space="preserve">. </w:t>
            </w:r>
            <w:r w:rsidR="416873B5" w:rsidRPr="6C0CFAC6">
              <w:rPr>
                <w:rFonts w:cs="Arial"/>
              </w:rPr>
              <w:t>S</w:t>
            </w:r>
            <w:r w:rsidRPr="6C0CFAC6">
              <w:rPr>
                <w:rFonts w:cs="Arial"/>
              </w:rPr>
              <w:t>trong protective factors, and a commitment to engage in a safety plan, including involvement of family, significant others, and services.</w:t>
            </w:r>
          </w:p>
          <w:p w14:paraId="6EF74EE7" w14:textId="77777777" w:rsidR="006F583A" w:rsidRPr="002D7474" w:rsidRDefault="006F583A" w:rsidP="005E4B4F">
            <w:pPr>
              <w:pStyle w:val="Tablebody"/>
              <w:numPr>
                <w:ilvl w:val="0"/>
                <w:numId w:val="16"/>
              </w:numPr>
              <w:rPr>
                <w:rFonts w:cs="Arial"/>
              </w:rPr>
            </w:pPr>
            <w:r w:rsidRPr="002D7474">
              <w:rPr>
                <w:rFonts w:cs="Arial"/>
              </w:rPr>
              <w:t>Recent suicide attempt (within past 12 months) but no current ideation, intent, or plan.</w:t>
            </w:r>
          </w:p>
          <w:p w14:paraId="209ADB06" w14:textId="1A7E3AA0" w:rsidR="006F583A" w:rsidRPr="002D7474" w:rsidRDefault="006F583A" w:rsidP="005E4B4F">
            <w:pPr>
              <w:pStyle w:val="Tablebody"/>
              <w:numPr>
                <w:ilvl w:val="0"/>
                <w:numId w:val="16"/>
              </w:numPr>
              <w:rPr>
                <w:rFonts w:cs="Arial"/>
              </w:rPr>
            </w:pPr>
            <w:r w:rsidRPr="002D7474">
              <w:rPr>
                <w:rFonts w:cs="Arial"/>
              </w:rPr>
              <w:t>Frequent non-suicidal self-injurious acts in the recent past</w:t>
            </w:r>
            <w:r w:rsidR="009C7155" w:rsidRPr="002D7474">
              <w:rPr>
                <w:rFonts w:cs="Arial"/>
              </w:rPr>
              <w:t xml:space="preserve">, one or more of which </w:t>
            </w:r>
            <w:r w:rsidRPr="002D7474">
              <w:rPr>
                <w:rFonts w:cs="Arial"/>
              </w:rPr>
              <w:t>requi</w:t>
            </w:r>
            <w:r w:rsidR="009C7155" w:rsidRPr="002D7474">
              <w:rPr>
                <w:rFonts w:cs="Arial"/>
              </w:rPr>
              <w:t>red</w:t>
            </w:r>
            <w:r w:rsidRPr="002D7474">
              <w:rPr>
                <w:rFonts w:cs="Arial"/>
              </w:rPr>
              <w:t xml:space="preserve"> medical treatment.</w:t>
            </w:r>
          </w:p>
          <w:p w14:paraId="6FD12641" w14:textId="3EC17270" w:rsidR="006F583A" w:rsidRPr="002D7474" w:rsidRDefault="4455E46D" w:rsidP="005E4B4F">
            <w:pPr>
              <w:pStyle w:val="Tablebody"/>
              <w:numPr>
                <w:ilvl w:val="0"/>
                <w:numId w:val="16"/>
              </w:numPr>
              <w:rPr>
                <w:rFonts w:cs="Arial"/>
              </w:rPr>
            </w:pPr>
            <w:r w:rsidRPr="51150464">
              <w:rPr>
                <w:rFonts w:cs="Arial"/>
              </w:rPr>
              <w:t xml:space="preserve">Recent or current impulsive, dangerous, or risky behaviours </w:t>
            </w:r>
            <w:r w:rsidR="273F12F4" w:rsidRPr="51150464">
              <w:rPr>
                <w:rFonts w:cs="Arial"/>
              </w:rPr>
              <w:t xml:space="preserve">that pose a </w:t>
            </w:r>
            <w:r w:rsidR="0B163814" w:rsidRPr="51150464">
              <w:rPr>
                <w:rFonts w:cs="Arial"/>
              </w:rPr>
              <w:t>risk of harm</w:t>
            </w:r>
            <w:r w:rsidR="273F12F4" w:rsidRPr="51150464">
              <w:rPr>
                <w:rFonts w:cs="Arial"/>
              </w:rPr>
              <w:t xml:space="preserve"> </w:t>
            </w:r>
            <w:r w:rsidRPr="51150464">
              <w:rPr>
                <w:rFonts w:cs="Arial"/>
              </w:rPr>
              <w:t>to self or others</w:t>
            </w:r>
            <w:r w:rsidR="51D65979" w:rsidRPr="51150464">
              <w:rPr>
                <w:rFonts w:cs="Arial"/>
              </w:rPr>
              <w:t>, or</w:t>
            </w:r>
            <w:r w:rsidRPr="51150464">
              <w:rPr>
                <w:rFonts w:cs="Arial"/>
              </w:rPr>
              <w:t xml:space="preserve"> that have had or are likely to have a serious </w:t>
            </w:r>
            <w:r w:rsidR="51D65979" w:rsidRPr="51150464">
              <w:rPr>
                <w:rFonts w:cs="Arial"/>
              </w:rPr>
              <w:t xml:space="preserve">negative </w:t>
            </w:r>
            <w:r w:rsidRPr="51150464">
              <w:rPr>
                <w:rFonts w:cs="Arial"/>
              </w:rPr>
              <w:t>impact.</w:t>
            </w:r>
          </w:p>
          <w:p w14:paraId="0FE46F0F" w14:textId="1EFF61D4" w:rsidR="7DE28EA3" w:rsidRDefault="7DE28EA3" w:rsidP="005E4B4F">
            <w:pPr>
              <w:pStyle w:val="Tablebody"/>
              <w:numPr>
                <w:ilvl w:val="0"/>
                <w:numId w:val="16"/>
              </w:numPr>
              <w:rPr>
                <w:rFonts w:cs="Arial"/>
              </w:rPr>
            </w:pPr>
            <w:r w:rsidRPr="51150464">
              <w:rPr>
                <w:rFonts w:cs="Arial"/>
              </w:rPr>
              <w:t xml:space="preserve">Serious medical risks and/or complications associated with a mental illness. </w:t>
            </w:r>
          </w:p>
          <w:p w14:paraId="45B58AD7" w14:textId="3E4A6E76" w:rsidR="006F583A" w:rsidRPr="002D7474" w:rsidRDefault="4455E46D" w:rsidP="005E4B4F">
            <w:pPr>
              <w:pStyle w:val="Tablebody"/>
              <w:numPr>
                <w:ilvl w:val="0"/>
                <w:numId w:val="16"/>
              </w:numPr>
              <w:rPr>
                <w:rFonts w:cs="Arial"/>
              </w:rPr>
            </w:pPr>
            <w:r w:rsidRPr="51150464">
              <w:rPr>
                <w:rFonts w:cs="Arial"/>
              </w:rPr>
              <w:t>Significant risk of, or recent experience of, abuse, exploitation, or neglect by others.</w:t>
            </w:r>
          </w:p>
          <w:p w14:paraId="66EF7EA9" w14:textId="0A04AD80" w:rsidR="006E0792" w:rsidRPr="002D7474" w:rsidRDefault="4455E46D" w:rsidP="005E4B4F">
            <w:pPr>
              <w:pStyle w:val="Tablebody"/>
              <w:numPr>
                <w:ilvl w:val="0"/>
                <w:numId w:val="16"/>
              </w:numPr>
              <w:rPr>
                <w:rFonts w:cs="Arial"/>
              </w:rPr>
            </w:pPr>
            <w:r w:rsidRPr="51150464">
              <w:rPr>
                <w:rFonts w:cs="Arial"/>
              </w:rPr>
              <w:t>Clearly compromised self-care ability that is ongoing to the extent that indirect or unintentional harm to self is likely.</w:t>
            </w:r>
          </w:p>
        </w:tc>
      </w:tr>
      <w:tr w:rsidR="006E0792" w:rsidRPr="002D7474" w14:paraId="77C409A1" w14:textId="77777777" w:rsidTr="6C0CFAC6">
        <w:trPr>
          <w:trHeight w:val="238"/>
        </w:trPr>
        <w:tc>
          <w:tcPr>
            <w:tcW w:w="9618" w:type="dxa"/>
            <w:shd w:val="clear" w:color="auto" w:fill="003C6A"/>
          </w:tcPr>
          <w:p w14:paraId="48AEDF94" w14:textId="68F68125" w:rsidR="006E0792" w:rsidRPr="002D7474" w:rsidRDefault="006E0792" w:rsidP="001614C3">
            <w:pPr>
              <w:spacing w:before="0" w:after="0"/>
              <w:rPr>
                <w:rFonts w:cs="Arial"/>
                <w:b/>
                <w:bCs/>
              </w:rPr>
            </w:pPr>
            <w:r w:rsidRPr="002D7474">
              <w:rPr>
                <w:rFonts w:cs="Arial"/>
                <w:b/>
                <w:bCs/>
                <w:color w:val="F16E3D"/>
                <w:sz w:val="24"/>
                <w:szCs w:val="24"/>
              </w:rPr>
              <w:t>4 = Very s</w:t>
            </w:r>
            <w:r w:rsidR="006F583A" w:rsidRPr="002D7474">
              <w:rPr>
                <w:rFonts w:cs="Arial"/>
                <w:b/>
                <w:bCs/>
                <w:color w:val="F16E3D"/>
                <w:sz w:val="24"/>
                <w:szCs w:val="24"/>
              </w:rPr>
              <w:t>ignificant current concerns about harm</w:t>
            </w:r>
          </w:p>
        </w:tc>
      </w:tr>
      <w:tr w:rsidR="006E0792" w:rsidRPr="002D7474" w14:paraId="73B016BE" w14:textId="77777777" w:rsidTr="6C0CFAC6">
        <w:trPr>
          <w:trHeight w:val="238"/>
        </w:trPr>
        <w:tc>
          <w:tcPr>
            <w:tcW w:w="9629" w:type="dxa"/>
            <w:shd w:val="clear" w:color="auto" w:fill="E6ECF0"/>
          </w:tcPr>
          <w:p w14:paraId="76F50E67" w14:textId="04181C85" w:rsidR="00184205" w:rsidRPr="002D7474" w:rsidRDefault="00184205" w:rsidP="005E4B4F">
            <w:pPr>
              <w:pStyle w:val="Tablebody"/>
              <w:numPr>
                <w:ilvl w:val="0"/>
                <w:numId w:val="17"/>
              </w:numPr>
              <w:rPr>
                <w:rFonts w:cs="Arial"/>
              </w:rPr>
            </w:pPr>
            <w:r w:rsidRPr="002D7474">
              <w:rPr>
                <w:rFonts w:cs="Arial"/>
              </w:rPr>
              <w:t xml:space="preserve">Current suicidal ideation with intent, typically with a plan and means to carry out </w:t>
            </w:r>
            <w:r w:rsidR="00EF4819" w:rsidRPr="002D7474">
              <w:rPr>
                <w:rFonts w:cs="Arial"/>
              </w:rPr>
              <w:t>the plan,</w:t>
            </w:r>
            <w:r w:rsidRPr="002D7474">
              <w:rPr>
                <w:rFonts w:cs="Arial"/>
              </w:rPr>
              <w:t xml:space="preserve"> or history of previous </w:t>
            </w:r>
            <w:r w:rsidR="00E96B55" w:rsidRPr="002D7474">
              <w:rPr>
                <w:rFonts w:cs="Arial"/>
              </w:rPr>
              <w:t xml:space="preserve">suicide </w:t>
            </w:r>
            <w:r w:rsidRPr="002D7474">
              <w:rPr>
                <w:rFonts w:cs="Arial"/>
              </w:rPr>
              <w:t xml:space="preserve">attempt. </w:t>
            </w:r>
            <w:r w:rsidR="00C35D02" w:rsidRPr="002D7474">
              <w:rPr>
                <w:rFonts w:cs="Arial"/>
              </w:rPr>
              <w:t xml:space="preserve">Few or no protective factors. </w:t>
            </w:r>
            <w:r w:rsidRPr="002D7474">
              <w:rPr>
                <w:rFonts w:cs="Arial"/>
              </w:rPr>
              <w:t>Limited or no future-orientated thinking.</w:t>
            </w:r>
          </w:p>
          <w:p w14:paraId="32367058" w14:textId="357C7C44" w:rsidR="00184205" w:rsidRPr="002D7474" w:rsidRDefault="00184205" w:rsidP="005E4B4F">
            <w:pPr>
              <w:pStyle w:val="Tablebody"/>
              <w:numPr>
                <w:ilvl w:val="0"/>
                <w:numId w:val="17"/>
              </w:numPr>
              <w:rPr>
                <w:rFonts w:cs="Arial"/>
              </w:rPr>
            </w:pPr>
            <w:r w:rsidRPr="002D7474">
              <w:rPr>
                <w:rFonts w:cs="Arial"/>
              </w:rPr>
              <w:t>History of life-threatening self-injurious acts that are prominent in the current presentation.</w:t>
            </w:r>
          </w:p>
          <w:p w14:paraId="6D809B3C" w14:textId="77777777" w:rsidR="00184205" w:rsidRPr="002D7474" w:rsidRDefault="00184205" w:rsidP="005E4B4F">
            <w:pPr>
              <w:pStyle w:val="Tablebody"/>
              <w:numPr>
                <w:ilvl w:val="0"/>
                <w:numId w:val="17"/>
              </w:numPr>
              <w:rPr>
                <w:rFonts w:cs="Arial"/>
              </w:rPr>
            </w:pPr>
            <w:r w:rsidRPr="002D7474">
              <w:rPr>
                <w:rFonts w:cs="Arial"/>
              </w:rPr>
              <w:t>There is evidence of current severe symptoms (e.g., hallucinations, avoidant behaviour, paranoia, disordered thinking, delusions, impulsivity) with behaviour that is likely to present an imminent or unpredictable danger to self or others.</w:t>
            </w:r>
          </w:p>
          <w:p w14:paraId="79D040A2" w14:textId="03B80A42" w:rsidR="00184205" w:rsidRPr="002D7474" w:rsidRDefault="00184205" w:rsidP="005E4B4F">
            <w:pPr>
              <w:pStyle w:val="Tablebody"/>
              <w:numPr>
                <w:ilvl w:val="0"/>
                <w:numId w:val="17"/>
              </w:numPr>
              <w:rPr>
                <w:rFonts w:cs="Arial"/>
              </w:rPr>
            </w:pPr>
            <w:r w:rsidRPr="002D7474">
              <w:rPr>
                <w:rFonts w:cs="Arial"/>
              </w:rPr>
              <w:t>Extremely compromised self-care ability to the extent that there is a real and present danger of the child experiencing harm related to these deficits.</w:t>
            </w:r>
          </w:p>
          <w:p w14:paraId="454C8029" w14:textId="57C96DC1" w:rsidR="00184205" w:rsidRPr="002D7474" w:rsidRDefault="5BD1F5B1" w:rsidP="005E4B4F">
            <w:pPr>
              <w:pStyle w:val="Tablebody"/>
              <w:numPr>
                <w:ilvl w:val="0"/>
                <w:numId w:val="17"/>
              </w:numPr>
              <w:rPr>
                <w:rFonts w:cs="Arial"/>
              </w:rPr>
            </w:pPr>
            <w:r w:rsidRPr="51150464">
              <w:rPr>
                <w:rFonts w:cs="Arial"/>
              </w:rPr>
              <w:t>Life-threatening medical risks and</w:t>
            </w:r>
            <w:r w:rsidR="05701AD2" w:rsidRPr="51150464">
              <w:rPr>
                <w:rFonts w:cs="Arial"/>
              </w:rPr>
              <w:t>/or</w:t>
            </w:r>
            <w:r w:rsidRPr="51150464">
              <w:rPr>
                <w:rFonts w:cs="Arial"/>
              </w:rPr>
              <w:t xml:space="preserve"> complications associated with a</w:t>
            </w:r>
            <w:r w:rsidR="1B149857" w:rsidRPr="51150464">
              <w:rPr>
                <w:rFonts w:cs="Arial"/>
              </w:rPr>
              <w:t xml:space="preserve"> mental illness</w:t>
            </w:r>
            <w:r w:rsidRPr="51150464">
              <w:rPr>
                <w:rFonts w:cs="Arial"/>
              </w:rPr>
              <w:t>.</w:t>
            </w:r>
          </w:p>
          <w:p w14:paraId="1C1884EC" w14:textId="60F8016A" w:rsidR="006E0792" w:rsidRPr="002D7474" w:rsidRDefault="00184205" w:rsidP="005E4B4F">
            <w:pPr>
              <w:pStyle w:val="Tablebody"/>
              <w:numPr>
                <w:ilvl w:val="0"/>
                <w:numId w:val="17"/>
              </w:numPr>
              <w:rPr>
                <w:rFonts w:cs="Arial"/>
              </w:rPr>
            </w:pPr>
            <w:r w:rsidRPr="002D7474">
              <w:rPr>
                <w:rFonts w:cs="Arial"/>
              </w:rPr>
              <w:t>Other signs or indicators of imminent risk of serious harm to themselves or others.</w:t>
            </w:r>
          </w:p>
        </w:tc>
      </w:tr>
    </w:tbl>
    <w:p w14:paraId="05B022B3" w14:textId="77777777" w:rsidR="0073625F" w:rsidRDefault="0073625F">
      <w:pPr>
        <w:spacing w:before="0" w:after="160" w:line="259" w:lineRule="auto"/>
        <w:rPr>
          <w:rFonts w:ascii="Century Gothic" w:hAnsi="Century Gothic"/>
          <w:b/>
          <w:sz w:val="24"/>
          <w:szCs w:val="24"/>
        </w:rPr>
      </w:pPr>
      <w:bookmarkStart w:id="108" w:name="_Toc151446543"/>
      <w:r>
        <w:br w:type="page"/>
      </w:r>
    </w:p>
    <w:p w14:paraId="0516AD50" w14:textId="67AD7D63" w:rsidR="00211BAF" w:rsidRPr="005563DF" w:rsidRDefault="00211BAF" w:rsidP="00211BAF">
      <w:pPr>
        <w:pStyle w:val="Boxheading"/>
      </w:pPr>
      <w:bookmarkStart w:id="109" w:name="_Toc167784057"/>
      <w:r w:rsidRPr="005563DF">
        <w:lastRenderedPageBreak/>
        <w:t xml:space="preserve">Practice point – evaluating harm associated with suicidal thoughts, impulses, or </w:t>
      </w:r>
      <w:proofErr w:type="gramStart"/>
      <w:r w:rsidRPr="005563DF">
        <w:t>behaviours</w:t>
      </w:r>
      <w:bookmarkEnd w:id="108"/>
      <w:bookmarkEnd w:id="109"/>
      <w:proofErr w:type="gramEnd"/>
    </w:p>
    <w:p w14:paraId="5203778E" w14:textId="45D45184" w:rsidR="00211BAF" w:rsidRPr="005563DF" w:rsidRDefault="00211BAF" w:rsidP="00211BAF">
      <w:pPr>
        <w:pStyle w:val="Boxparagraph"/>
      </w:pPr>
      <w:r w:rsidRPr="005563DF">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 resources) is especially important when evaluating harm.</w:t>
      </w:r>
    </w:p>
    <w:p w14:paraId="6A0E63D7" w14:textId="3BD8292B" w:rsidR="00211BAF" w:rsidRPr="005563DF" w:rsidRDefault="00211BAF" w:rsidP="00211BAF">
      <w:pPr>
        <w:pStyle w:val="Boxparagraph"/>
      </w:pPr>
      <w:r w:rsidRPr="002C7E55">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45192677" w14:textId="28AB8776" w:rsidR="00211BAF" w:rsidRPr="005563DF" w:rsidRDefault="00211BAF" w:rsidP="00211BAF">
      <w:pPr>
        <w:pStyle w:val="Boxparagraph"/>
      </w:pPr>
      <w:r w:rsidRPr="005563DF">
        <w:t>A risk formulation generally involves:</w:t>
      </w:r>
    </w:p>
    <w:p w14:paraId="70E58AA1" w14:textId="64DB7F6D" w:rsidR="00211BAF" w:rsidRPr="005563DF" w:rsidRDefault="00211BAF" w:rsidP="00211BAF">
      <w:pPr>
        <w:pStyle w:val="Boxparagraph"/>
      </w:pPr>
      <w:r w:rsidRPr="002C7E55">
        <w:t>Determining risk status</w:t>
      </w:r>
      <w:r w:rsidRPr="005563DF">
        <w:t xml:space="preserve"> through consideration of static factors such as a history of psychiatric illness, family history of suicide, history of abuse, and history of suicidal behaviour.</w:t>
      </w:r>
    </w:p>
    <w:p w14:paraId="5EF1FCC3" w14:textId="77777777" w:rsidR="00F9211A" w:rsidRDefault="00211BAF" w:rsidP="00211BAF">
      <w:pPr>
        <w:pStyle w:val="Boxparagraph"/>
      </w:pPr>
      <w:r w:rsidRPr="002C7E55">
        <w:t>Exploring risk stat</w:t>
      </w:r>
      <w:r w:rsidR="00E8046B">
        <w:t>us</w:t>
      </w:r>
      <w:r w:rsidRPr="002C7E55">
        <w:t xml:space="preserve"> </w:t>
      </w:r>
      <w:r w:rsidRPr="005563DF">
        <w:t>through consideration of</w:t>
      </w:r>
      <w:r w:rsidRPr="002C7E55">
        <w:t xml:space="preserve"> </w:t>
      </w:r>
      <w:r w:rsidRPr="005563DF">
        <w:t>recent suicidal behaviours, current symptoms and stressors, and engagement with helping resources. Comparing the current risk state to the person’s “baseline” and “worst-point” states.</w:t>
      </w:r>
    </w:p>
    <w:p w14:paraId="310435CE" w14:textId="58E4DCA8" w:rsidR="00211BAF" w:rsidRPr="005563DF" w:rsidRDefault="00211BAF" w:rsidP="00211BAF">
      <w:pPr>
        <w:pStyle w:val="Boxparagraph"/>
      </w:pPr>
      <w:r w:rsidRPr="005563DF">
        <w:t xml:space="preserve"> Exploring the risk state includes building an understanding of the:</w:t>
      </w:r>
    </w:p>
    <w:p w14:paraId="0990E84C" w14:textId="77777777" w:rsidR="00211BAF" w:rsidRPr="005563DF" w:rsidRDefault="00211BAF" w:rsidP="00766A27">
      <w:pPr>
        <w:pStyle w:val="Boxparagraph"/>
        <w:numPr>
          <w:ilvl w:val="0"/>
          <w:numId w:val="8"/>
        </w:numPr>
        <w:spacing w:before="60" w:after="60" w:line="240" w:lineRule="auto"/>
        <w:ind w:left="357" w:hanging="357"/>
      </w:pPr>
      <w:r w:rsidRPr="005563DF">
        <w:t>Nature of the suicidal thoughts (frequency, intensity, speed of onset, persistence, intrusiveness)</w:t>
      </w:r>
    </w:p>
    <w:p w14:paraId="172C5187" w14:textId="77777777" w:rsidR="00211BAF" w:rsidRPr="005563DF" w:rsidRDefault="00211BAF" w:rsidP="00766A27">
      <w:pPr>
        <w:pStyle w:val="Boxparagraph"/>
        <w:numPr>
          <w:ilvl w:val="0"/>
          <w:numId w:val="8"/>
        </w:numPr>
        <w:spacing w:before="60" w:after="60" w:line="240" w:lineRule="auto"/>
        <w:ind w:left="357" w:hanging="357"/>
      </w:pPr>
      <w:r w:rsidRPr="005563DF">
        <w:t>Perception of the future (hope, alternatives to suicide)</w:t>
      </w:r>
    </w:p>
    <w:p w14:paraId="1A405813" w14:textId="77777777" w:rsidR="00211BAF" w:rsidRPr="005563DF" w:rsidRDefault="00211BAF" w:rsidP="00766A27">
      <w:pPr>
        <w:pStyle w:val="Boxparagraph"/>
        <w:numPr>
          <w:ilvl w:val="0"/>
          <w:numId w:val="8"/>
        </w:numPr>
        <w:spacing w:before="60" w:after="60" w:line="240" w:lineRule="auto"/>
        <w:ind w:left="357" w:hanging="357"/>
      </w:pPr>
      <w:r w:rsidRPr="005563DF">
        <w:t>Degree of planning</w:t>
      </w:r>
    </w:p>
    <w:p w14:paraId="317F94F0" w14:textId="77777777" w:rsidR="00211BAF" w:rsidRPr="005563DF" w:rsidRDefault="00211BAF" w:rsidP="00766A27">
      <w:pPr>
        <w:pStyle w:val="Boxparagraph"/>
        <w:numPr>
          <w:ilvl w:val="0"/>
          <w:numId w:val="8"/>
        </w:numPr>
        <w:spacing w:before="60" w:after="60" w:line="240" w:lineRule="auto"/>
        <w:ind w:left="357" w:hanging="357"/>
      </w:pPr>
      <w:r w:rsidRPr="005563DF">
        <w:t>Degree of preparation</w:t>
      </w:r>
    </w:p>
    <w:p w14:paraId="06819255" w14:textId="77777777" w:rsidR="00211BAF" w:rsidRPr="005563DF" w:rsidRDefault="00211BAF" w:rsidP="00766A27">
      <w:pPr>
        <w:pStyle w:val="Boxparagraph"/>
        <w:numPr>
          <w:ilvl w:val="0"/>
          <w:numId w:val="8"/>
        </w:numPr>
        <w:spacing w:before="60" w:after="60" w:line="240" w:lineRule="auto"/>
        <w:ind w:left="357" w:hanging="357"/>
      </w:pPr>
      <w:r w:rsidRPr="005563DF">
        <w:t xml:space="preserve">Ability to resist thoughts of </w:t>
      </w:r>
      <w:proofErr w:type="gramStart"/>
      <w:r w:rsidRPr="005563DF">
        <w:t>suicide</w:t>
      </w:r>
      <w:proofErr w:type="gramEnd"/>
    </w:p>
    <w:p w14:paraId="7513EDF2" w14:textId="7C535AA5" w:rsidR="008C656B" w:rsidRDefault="008C656B" w:rsidP="008C656B">
      <w:pPr>
        <w:pStyle w:val="Boxparagraph"/>
      </w:pPr>
      <w:r w:rsidRPr="00A07DE8">
        <w:t xml:space="preserve">Considering the </w:t>
      </w:r>
      <w:r w:rsidRPr="00770E9B">
        <w:rPr>
          <w:b/>
          <w:bCs/>
        </w:rPr>
        <w:t>resources available</w:t>
      </w:r>
      <w:r w:rsidRPr="00A07DE8">
        <w:t xml:space="preserve"> to the person and </w:t>
      </w:r>
      <w:r w:rsidRPr="00770E9B">
        <w:rPr>
          <w:b/>
          <w:bCs/>
        </w:rPr>
        <w:t>foreseeable</w:t>
      </w:r>
      <w:r w:rsidRPr="00C0543B">
        <w:t xml:space="preserve"> </w:t>
      </w:r>
      <w:r w:rsidRPr="00770E9B">
        <w:rPr>
          <w:b/>
          <w:bCs/>
        </w:rPr>
        <w:t>changes</w:t>
      </w:r>
      <w:r w:rsidRPr="00A07DE8">
        <w:t xml:space="preserve"> that might exacerbate risk</w:t>
      </w:r>
      <w:r w:rsidR="007A00AB">
        <w:t>, a</w:t>
      </w:r>
      <w:r w:rsidRPr="00EF5752">
        <w:rPr>
          <w:b/>
          <w:bCs/>
        </w:rPr>
        <w:t xml:space="preserve"> suicide risk formulation may need to happen urgently.</w:t>
      </w:r>
      <w:r w:rsidRPr="00C0543B">
        <w:t xml:space="preserve"> If this is the case, refer to localised urgent assessment and care pathways.</w:t>
      </w:r>
    </w:p>
    <w:p w14:paraId="13CFA76C" w14:textId="77777777" w:rsidR="00211BAF" w:rsidRPr="008C6270" w:rsidRDefault="00211BAF" w:rsidP="00697754">
      <w:pPr>
        <w:spacing w:after="0" w:line="120" w:lineRule="auto"/>
        <w:rPr>
          <w:sz w:val="10"/>
          <w:szCs w:val="12"/>
        </w:rPr>
      </w:pPr>
    </w:p>
    <w:p w14:paraId="652C556F" w14:textId="77777777" w:rsidR="00211BAF" w:rsidRPr="00231E4C" w:rsidRDefault="00211BAF" w:rsidP="00211BAF">
      <w:pPr>
        <w:pStyle w:val="Boxheading"/>
      </w:pPr>
      <w:bookmarkStart w:id="110" w:name="_Toc151446544"/>
      <w:bookmarkStart w:id="111" w:name="_Toc167784058"/>
      <w:r w:rsidRPr="00231E4C">
        <w:t xml:space="preserve">Practice point – safety </w:t>
      </w:r>
      <w:proofErr w:type="gramStart"/>
      <w:r w:rsidRPr="00231E4C">
        <w:t>planning</w:t>
      </w:r>
      <w:bookmarkEnd w:id="110"/>
      <w:bookmarkEnd w:id="111"/>
      <w:proofErr w:type="gramEnd"/>
    </w:p>
    <w:p w14:paraId="7024A7DA" w14:textId="62A3AD92" w:rsidR="00211BAF" w:rsidRDefault="00211BAF" w:rsidP="00875C22">
      <w:pPr>
        <w:pStyle w:val="Boxparagraph"/>
      </w:pPr>
      <w:r w:rsidRPr="00231E4C">
        <w:t xml:space="preserve">If indicated, a safety plan </w:t>
      </w:r>
      <w:r w:rsidR="0008632C">
        <w:t>can be</w:t>
      </w:r>
      <w:r w:rsidRPr="00231E4C">
        <w:t xml:space="preserve"> an important resource</w:t>
      </w:r>
      <w:r w:rsidR="0008632C">
        <w:t xml:space="preserve"> to develop with a patient</w:t>
      </w:r>
      <w:r w:rsidR="00C92998">
        <w:t xml:space="preserve">. </w:t>
      </w:r>
      <w:r w:rsidR="0008632C">
        <w:t xml:space="preserve">There are </w:t>
      </w:r>
      <w:r w:rsidR="00CD0F0C">
        <w:t xml:space="preserve">templates and guidance for developing a safety plan available online from </w:t>
      </w:r>
      <w:r w:rsidR="00875C22">
        <w:t xml:space="preserve">mental health service providers and systems. </w:t>
      </w:r>
    </w:p>
    <w:p w14:paraId="380A3D8D" w14:textId="77777777" w:rsidR="00211BAF" w:rsidRPr="008C6270" w:rsidRDefault="00211BAF" w:rsidP="00D05F6C">
      <w:pPr>
        <w:spacing w:after="0" w:line="120" w:lineRule="auto"/>
        <w:rPr>
          <w:sz w:val="10"/>
          <w:szCs w:val="12"/>
        </w:rPr>
      </w:pPr>
    </w:p>
    <w:p w14:paraId="49484085" w14:textId="77777777" w:rsidR="00211BAF" w:rsidRPr="00BB4CC3" w:rsidRDefault="00211BAF" w:rsidP="00211BAF">
      <w:pPr>
        <w:pStyle w:val="Boxheading"/>
      </w:pPr>
      <w:bookmarkStart w:id="112" w:name="_Toc151446545"/>
      <w:bookmarkStart w:id="113" w:name="_Toc167784059"/>
      <w:r w:rsidRPr="00BB4CC3">
        <w:t xml:space="preserve">Practice point – </w:t>
      </w:r>
      <w:r>
        <w:t>m</w:t>
      </w:r>
      <w:r w:rsidRPr="00BB4CC3">
        <w:t xml:space="preserve">andatory </w:t>
      </w:r>
      <w:proofErr w:type="gramStart"/>
      <w:r w:rsidRPr="00BB4CC3">
        <w:t>reporting</w:t>
      </w:r>
      <w:bookmarkEnd w:id="112"/>
      <w:bookmarkEnd w:id="113"/>
      <w:proofErr w:type="gramEnd"/>
    </w:p>
    <w:p w14:paraId="73DFFE90" w14:textId="13EE9AAA" w:rsidR="00211BAF" w:rsidRPr="00BB4CC3" w:rsidRDefault="00211BAF" w:rsidP="00211BAF">
      <w:pPr>
        <w:pStyle w:val="Boxparagraph"/>
        <w:rPr>
          <w:rFonts w:eastAsia="Calibri"/>
        </w:rPr>
      </w:pPr>
      <w:r w:rsidRPr="00BB4CC3">
        <w:t>Mandatory reporting laws aim to identify children at risk, including abuse and neglect incidents, and protect the individual children involved. The laws require selected groups of people to report suspected child abuse and neglect to government authorities. Laws exist in all Australian jurisdictions. However, the laws are not the same across all jurisdictions. Differences exist in who must report, the nature of risks and incidents that must be reported, and to who the report is made.</w:t>
      </w:r>
    </w:p>
    <w:p w14:paraId="7335C8C1" w14:textId="77777777" w:rsidR="00211BAF" w:rsidRPr="00BB4CC3" w:rsidRDefault="00211BAF" w:rsidP="00211BAF">
      <w:pPr>
        <w:pStyle w:val="Boxparagraph"/>
      </w:pPr>
      <w:r w:rsidRPr="00BB4CC3">
        <w:t>It is important to note that any person is lawfully entitled to make a report if they are concerned for a child’s welfare, even if they are not required to do so as a mandatory reporter.</w:t>
      </w:r>
    </w:p>
    <w:p w14:paraId="71638A6C" w14:textId="43B021A2" w:rsidR="00211BAF" w:rsidRPr="00BB4CC3" w:rsidRDefault="00211BAF" w:rsidP="00211BAF">
      <w:pPr>
        <w:pStyle w:val="Boxparagraph"/>
      </w:pPr>
      <w:r w:rsidRPr="00BB4CC3">
        <w:t xml:space="preserve">Users of the IAR-DST should be familiar with signs of abuse and neglect and their legal responsibilities regarding mandatory reporting. Visit: the Australian Institute for Family Studies for more information: </w:t>
      </w:r>
      <w:hyperlink r:id="rId20" w:history="1">
        <w:r w:rsidRPr="00BB4CC3">
          <w:rPr>
            <w:rStyle w:val="Hyperlink"/>
            <w:rFonts w:eastAsiaTheme="majorEastAsia"/>
          </w:rPr>
          <w:t>https://aifs.gov.au/cfca/publications/mandatory-reporting-child-abuse-and-neglect</w:t>
        </w:r>
      </w:hyperlink>
      <w:r w:rsidRPr="00BB4CC3">
        <w:t xml:space="preserve"> or seek advice from your professional indemnity insurer or professional association.</w:t>
      </w:r>
    </w:p>
    <w:p w14:paraId="1A70FA22" w14:textId="217ABEC5" w:rsidR="00DA1DED" w:rsidRDefault="00DA1DED" w:rsidP="006151E3">
      <w:pPr>
        <w:pStyle w:val="Heading3"/>
      </w:pPr>
      <w:bookmarkStart w:id="114" w:name="_Toc85218573"/>
      <w:bookmarkStart w:id="115" w:name="_Toc151446037"/>
      <w:bookmarkStart w:id="116" w:name="_Toc151624069"/>
      <w:bookmarkStart w:id="117" w:name="_Toc151624097"/>
      <w:bookmarkStart w:id="118" w:name="_Toc151624220"/>
      <w:bookmarkStart w:id="119" w:name="_Toc161662608"/>
      <w:bookmarkStart w:id="120" w:name="_Toc161662964"/>
      <w:bookmarkStart w:id="121" w:name="_Toc167784046"/>
      <w:r>
        <w:lastRenderedPageBreak/>
        <w:t>Domain 3 – Functioning</w:t>
      </w:r>
      <w:bookmarkEnd w:id="114"/>
      <w:bookmarkEnd w:id="115"/>
      <w:bookmarkEnd w:id="116"/>
      <w:bookmarkEnd w:id="117"/>
      <w:bookmarkEnd w:id="118"/>
      <w:bookmarkEnd w:id="119"/>
      <w:bookmarkEnd w:id="120"/>
      <w:bookmarkEnd w:id="121"/>
    </w:p>
    <w:p w14:paraId="7B389C2D" w14:textId="77777777" w:rsidR="00DA1DED" w:rsidRPr="00943588" w:rsidRDefault="00DA1DED" w:rsidP="00DA1DED">
      <w:r w:rsidRPr="00943588">
        <w:t xml:space="preserve">This domain considers functional impairment </w:t>
      </w:r>
      <w:r>
        <w:t>associated with</w:t>
      </w:r>
      <w:r w:rsidRPr="00943588">
        <w:t xml:space="preserve"> or exacerbated by mental health </w:t>
      </w:r>
      <w:r>
        <w:t>issues.</w:t>
      </w:r>
      <w:r w:rsidRPr="00943588">
        <w:t xml:space="preserve"> While </w:t>
      </w:r>
      <w:r>
        <w:t>some</w:t>
      </w:r>
      <w:r w:rsidRPr="00943588">
        <w:t xml:space="preserve"> types of </w:t>
      </w:r>
      <w:r>
        <w:t xml:space="preserve">illnesses, </w:t>
      </w:r>
      <w:r w:rsidRPr="00943588">
        <w:t xml:space="preserve">disabilities </w:t>
      </w:r>
      <w:r>
        <w:t xml:space="preserve">and developmental delays being experienced by the child </w:t>
      </w:r>
      <w:r w:rsidRPr="00943588">
        <w:t xml:space="preserve">may play a role in determining what types of support services may be required, they should generally not be considered in determining mental health </w:t>
      </w:r>
      <w:r>
        <w:t>service</w:t>
      </w:r>
      <w:r w:rsidRPr="00943588">
        <w:t xml:space="preserve"> intensity within a stepped care continuum.</w:t>
      </w:r>
    </w:p>
    <w:p w14:paraId="45CC6288" w14:textId="77777777" w:rsidR="00DA1DED" w:rsidRPr="00943588" w:rsidRDefault="00DA1DED" w:rsidP="001614AA">
      <w:pPr>
        <w:keepNext/>
      </w:pPr>
      <w:r w:rsidRPr="00943588">
        <w:t xml:space="preserve">Assessment of a </w:t>
      </w:r>
      <w:r>
        <w:t>child</w:t>
      </w:r>
      <w:r w:rsidRPr="00943588">
        <w:t xml:space="preserve"> on this domain should consider the impact of the mental health </w:t>
      </w:r>
      <w:r>
        <w:t>issues</w:t>
      </w:r>
      <w:r w:rsidRPr="00943588">
        <w:t xml:space="preserve"> on:</w:t>
      </w:r>
    </w:p>
    <w:p w14:paraId="4CECE2BB" w14:textId="77777777" w:rsidR="00DA1DED" w:rsidRPr="002C7E55" w:rsidRDefault="00DA1DED" w:rsidP="00A272CB">
      <w:pPr>
        <w:pStyle w:val="Bulletlevel1"/>
      </w:pPr>
      <w:r w:rsidRPr="002C7E55">
        <w:t>The child’s ability to fulfil usual roles/responsibilities appropriate to their age, developmental level, capability, and cultural background.</w:t>
      </w:r>
    </w:p>
    <w:p w14:paraId="36C30C48" w14:textId="77777777" w:rsidR="00DA1DED" w:rsidRPr="002C7E55" w:rsidRDefault="00DA1DED" w:rsidP="00A272CB">
      <w:pPr>
        <w:pStyle w:val="Bulletlevel1"/>
      </w:pPr>
      <w:r w:rsidRPr="002C7E55">
        <w:t xml:space="preserve">The child’s functioning within the family or home environment, </w:t>
      </w:r>
      <w:r w:rsidRPr="001770E5">
        <w:t>in educational settings, with friends and peers, at play and in the community.</w:t>
      </w:r>
    </w:p>
    <w:p w14:paraId="73BAF2A8" w14:textId="77777777" w:rsidR="00DA1DED" w:rsidRPr="002C7E55" w:rsidRDefault="00DA1DED" w:rsidP="00A272CB">
      <w:pPr>
        <w:pStyle w:val="Bulletlevel1"/>
      </w:pPr>
      <w:r w:rsidRPr="002C7E55">
        <w:t>The child’s ability to undertake basic activities of daily living appropriate to their age, capability, and developmental level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2D7474" w14:paraId="7509C6CA" w14:textId="77777777" w:rsidTr="6C0CFAC6">
        <w:trPr>
          <w:trHeight w:val="238"/>
        </w:trPr>
        <w:tc>
          <w:tcPr>
            <w:tcW w:w="9629" w:type="dxa"/>
            <w:shd w:val="clear" w:color="auto" w:fill="003C6A"/>
          </w:tcPr>
          <w:p w14:paraId="24B5FF24" w14:textId="7CA6FCC9" w:rsidR="000E6032" w:rsidRPr="002D7474" w:rsidRDefault="000E6032" w:rsidP="0064704D">
            <w:pPr>
              <w:pStyle w:val="Tableheading"/>
              <w:spacing w:line="240" w:lineRule="auto"/>
              <w:rPr>
                <w:rFonts w:ascii="Arial" w:hAnsi="Arial" w:cs="Arial"/>
              </w:rPr>
            </w:pPr>
            <w:r w:rsidRPr="002D7474">
              <w:rPr>
                <w:rFonts w:ascii="Arial" w:hAnsi="Arial" w:cs="Arial"/>
                <w:color w:val="F16E3D"/>
                <w:sz w:val="24"/>
                <w:szCs w:val="24"/>
              </w:rPr>
              <w:t>0 = No problem in this domain</w:t>
            </w:r>
          </w:p>
        </w:tc>
      </w:tr>
      <w:tr w:rsidR="000E6032" w:rsidRPr="002D7474" w14:paraId="3C24B0F7" w14:textId="77777777" w:rsidTr="6C0CFAC6">
        <w:trPr>
          <w:trHeight w:val="238"/>
        </w:trPr>
        <w:tc>
          <w:tcPr>
            <w:tcW w:w="9629" w:type="dxa"/>
            <w:shd w:val="clear" w:color="auto" w:fill="003C6A"/>
          </w:tcPr>
          <w:p w14:paraId="131C34DD" w14:textId="7DEC77DB"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1 = Mild impact</w:t>
            </w:r>
          </w:p>
        </w:tc>
      </w:tr>
      <w:tr w:rsidR="000E6032" w:rsidRPr="002D7474" w14:paraId="74CCCB85" w14:textId="77777777" w:rsidTr="6C0CFAC6">
        <w:trPr>
          <w:trHeight w:val="238"/>
        </w:trPr>
        <w:tc>
          <w:tcPr>
            <w:tcW w:w="9629" w:type="dxa"/>
            <w:shd w:val="clear" w:color="auto" w:fill="E6ECF0"/>
          </w:tcPr>
          <w:p w14:paraId="7747B85F" w14:textId="538E9550" w:rsidR="000E6032" w:rsidRPr="002D7474" w:rsidRDefault="000E6032" w:rsidP="005E4B4F">
            <w:pPr>
              <w:pStyle w:val="Tablebody"/>
              <w:numPr>
                <w:ilvl w:val="0"/>
                <w:numId w:val="18"/>
              </w:numPr>
              <w:rPr>
                <w:rFonts w:cs="Arial"/>
              </w:rPr>
            </w:pPr>
            <w:r w:rsidRPr="002D7474">
              <w:rPr>
                <w:rFonts w:cs="Arial"/>
              </w:rPr>
              <w:t>Mildly diminished ability to function in one or more of their usual roles (e.g., at home, in educational settings, with friends and peers, at play and in the community), but without significant or adverse consequences.</w:t>
            </w:r>
          </w:p>
          <w:p w14:paraId="39185049" w14:textId="02145CA4" w:rsidR="000E6032" w:rsidRPr="002D7474" w:rsidRDefault="000E6032" w:rsidP="005E4B4F">
            <w:pPr>
              <w:pStyle w:val="Tablebody"/>
              <w:numPr>
                <w:ilvl w:val="0"/>
                <w:numId w:val="18"/>
              </w:numPr>
              <w:rPr>
                <w:rFonts w:cs="Arial"/>
              </w:rPr>
            </w:pPr>
            <w:r w:rsidRPr="002D7474">
              <w:rPr>
                <w:rFonts w:cs="Arial"/>
              </w:rPr>
              <w:t>Mental health issues contribute to brief and transient disruptions in one or more areas of functioning.</w:t>
            </w:r>
          </w:p>
        </w:tc>
      </w:tr>
      <w:tr w:rsidR="000E6032" w:rsidRPr="002D7474" w14:paraId="00C58760" w14:textId="77777777" w:rsidTr="6C0CFAC6">
        <w:trPr>
          <w:trHeight w:val="238"/>
        </w:trPr>
        <w:tc>
          <w:tcPr>
            <w:tcW w:w="9629" w:type="dxa"/>
            <w:shd w:val="clear" w:color="auto" w:fill="003C6A"/>
          </w:tcPr>
          <w:p w14:paraId="2BF212BC" w14:textId="249334E0"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2 = Moderate impact</w:t>
            </w:r>
          </w:p>
        </w:tc>
      </w:tr>
      <w:tr w:rsidR="000E6032" w:rsidRPr="002D7474" w14:paraId="28036D05" w14:textId="77777777" w:rsidTr="6C0CFAC6">
        <w:trPr>
          <w:trHeight w:val="238"/>
        </w:trPr>
        <w:tc>
          <w:tcPr>
            <w:tcW w:w="9629" w:type="dxa"/>
            <w:shd w:val="clear" w:color="auto" w:fill="E6ECF0"/>
          </w:tcPr>
          <w:p w14:paraId="07B6C41F" w14:textId="5726CB16" w:rsidR="000E6032" w:rsidRPr="002D7474" w:rsidRDefault="44107038" w:rsidP="005E4B4F">
            <w:pPr>
              <w:pStyle w:val="Tablebody"/>
              <w:numPr>
                <w:ilvl w:val="0"/>
                <w:numId w:val="19"/>
              </w:numPr>
              <w:rPr>
                <w:rFonts w:cs="Arial"/>
              </w:rPr>
            </w:pPr>
            <w:r w:rsidRPr="6C0CFAC6">
              <w:rPr>
                <w:rFonts w:cs="Arial"/>
              </w:rPr>
              <w:t>Moderate functional impairment in more than one of their usual roles (e.g., at home, in educational settings, with friends and peers, at play and in the community) to the extent that they are</w:t>
            </w:r>
            <w:r w:rsidR="33DA8F6B" w:rsidRPr="6C0CFAC6">
              <w:rPr>
                <w:rFonts w:cs="Arial"/>
              </w:rPr>
              <w:t xml:space="preserve"> reasonably</w:t>
            </w:r>
            <w:r w:rsidRPr="6C0CFAC6">
              <w:rPr>
                <w:rFonts w:cs="Arial"/>
              </w:rPr>
              <w:t xml:space="preserve"> frequently unable to meet the requirements of those roles</w:t>
            </w:r>
            <w:r w:rsidR="029A517A" w:rsidRPr="6C0CFAC6">
              <w:rPr>
                <w:rFonts w:cs="Arial"/>
              </w:rPr>
              <w:t>,</w:t>
            </w:r>
            <w:r w:rsidRPr="6C0CFAC6">
              <w:rPr>
                <w:rFonts w:cs="Arial"/>
              </w:rPr>
              <w:t xml:space="preserve"> but without significant</w:t>
            </w:r>
            <w:r w:rsidR="2FABDD77" w:rsidRPr="6C0CFAC6">
              <w:rPr>
                <w:rFonts w:cs="Arial"/>
              </w:rPr>
              <w:t xml:space="preserve"> or</w:t>
            </w:r>
            <w:r w:rsidRPr="6C0CFAC6">
              <w:rPr>
                <w:rFonts w:cs="Arial"/>
              </w:rPr>
              <w:t xml:space="preserve"> adverse consequences.</w:t>
            </w:r>
          </w:p>
          <w:p w14:paraId="4B76CF81" w14:textId="0DFA95B2" w:rsidR="000E6032" w:rsidRPr="002D7474" w:rsidRDefault="000E6032" w:rsidP="005E4B4F">
            <w:pPr>
              <w:pStyle w:val="Tablebody"/>
              <w:numPr>
                <w:ilvl w:val="0"/>
                <w:numId w:val="19"/>
              </w:numPr>
              <w:rPr>
                <w:rFonts w:cs="Arial"/>
              </w:rPr>
            </w:pPr>
            <w:r w:rsidRPr="002D7474">
              <w:rPr>
                <w:rFonts w:cs="Arial"/>
              </w:rPr>
              <w:t>Mental health issues contribute to occasional difficulties with basic activities of daily living (e.g., eating, mobility, bathing, getting dressed, and toileting) or instrumental activities of daily living (e.g., preparing food, tidying up, completing tasks) but without threat to health.</w:t>
            </w:r>
          </w:p>
        </w:tc>
      </w:tr>
      <w:tr w:rsidR="000E6032" w:rsidRPr="002D7474" w14:paraId="3AA71506" w14:textId="77777777" w:rsidTr="6C0CFAC6">
        <w:trPr>
          <w:trHeight w:val="238"/>
        </w:trPr>
        <w:tc>
          <w:tcPr>
            <w:tcW w:w="9629" w:type="dxa"/>
            <w:shd w:val="clear" w:color="auto" w:fill="003C6A"/>
          </w:tcPr>
          <w:p w14:paraId="0A27F9CE" w14:textId="081F7D00"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3 = Severe impact</w:t>
            </w:r>
          </w:p>
        </w:tc>
      </w:tr>
      <w:tr w:rsidR="000E6032" w:rsidRPr="002D7474" w14:paraId="601EC58B" w14:textId="77777777" w:rsidTr="6C0CFAC6">
        <w:trPr>
          <w:trHeight w:val="238"/>
        </w:trPr>
        <w:tc>
          <w:tcPr>
            <w:tcW w:w="9629" w:type="dxa"/>
            <w:shd w:val="clear" w:color="auto" w:fill="E6ECF0"/>
          </w:tcPr>
          <w:p w14:paraId="4DDBE53E" w14:textId="5E8A11F8" w:rsidR="000E6032" w:rsidRPr="002D7474" w:rsidRDefault="44107038" w:rsidP="005E4B4F">
            <w:pPr>
              <w:pStyle w:val="Tablebody"/>
              <w:numPr>
                <w:ilvl w:val="0"/>
                <w:numId w:val="20"/>
              </w:numPr>
              <w:rPr>
                <w:rFonts w:cs="Arial"/>
              </w:rPr>
            </w:pPr>
            <w:r w:rsidRPr="6C0CFAC6">
              <w:rPr>
                <w:rFonts w:cs="Arial"/>
              </w:rPr>
              <w:t>Significant difficulties with functioning, resulting in disruption to many areas of the child’s life most of the time (e.g., limited participation in educational or recreational activities, deterioration in or some withdrawal from relationships with friends and peers), but the child can function independently with adequate treatment, family, and community support.</w:t>
            </w:r>
          </w:p>
          <w:p w14:paraId="7F9A5E40" w14:textId="21D4A035" w:rsidR="000E6032" w:rsidRPr="002D7474" w:rsidRDefault="000E6032" w:rsidP="005E4B4F">
            <w:pPr>
              <w:pStyle w:val="Tablebody"/>
              <w:numPr>
                <w:ilvl w:val="0"/>
                <w:numId w:val="20"/>
              </w:numPr>
              <w:rPr>
                <w:rFonts w:cs="Arial"/>
              </w:rPr>
            </w:pPr>
            <w:r w:rsidRPr="002D7474">
              <w:rPr>
                <w:rFonts w:cs="Arial"/>
              </w:rPr>
              <w:t>Mental health issues frequently contribute to difficulties with basic activities of daily living (e.g., eating, mobility, bathing, getting dressed, and toileting) or instrumental activities of daily living (e.g., preparing food, tidying up, completing tasks) on a consistent basis but without threat to health.</w:t>
            </w:r>
          </w:p>
        </w:tc>
      </w:tr>
      <w:tr w:rsidR="000E6032" w:rsidRPr="002D7474" w14:paraId="35E9DE9C" w14:textId="77777777" w:rsidTr="6C0CFAC6">
        <w:trPr>
          <w:trHeight w:val="238"/>
        </w:trPr>
        <w:tc>
          <w:tcPr>
            <w:tcW w:w="9629" w:type="dxa"/>
            <w:shd w:val="clear" w:color="auto" w:fill="003C6A"/>
          </w:tcPr>
          <w:p w14:paraId="57AA28BE" w14:textId="60A6580B"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4 = Very severe impact</w:t>
            </w:r>
          </w:p>
        </w:tc>
      </w:tr>
      <w:tr w:rsidR="000E6032" w:rsidRPr="002D7474" w14:paraId="23DDCEA8" w14:textId="77777777" w:rsidTr="6C0CFAC6">
        <w:trPr>
          <w:trHeight w:val="238"/>
        </w:trPr>
        <w:tc>
          <w:tcPr>
            <w:tcW w:w="9629" w:type="dxa"/>
            <w:shd w:val="clear" w:color="auto" w:fill="E6ECF0"/>
          </w:tcPr>
          <w:p w14:paraId="14991EB0" w14:textId="77777777" w:rsidR="000E6032" w:rsidRPr="002D7474" w:rsidRDefault="000E6032" w:rsidP="005E4B4F">
            <w:pPr>
              <w:pStyle w:val="Tablebody"/>
              <w:numPr>
                <w:ilvl w:val="0"/>
                <w:numId w:val="21"/>
              </w:numPr>
              <w:rPr>
                <w:rFonts w:cs="Arial"/>
              </w:rPr>
            </w:pPr>
            <w:r w:rsidRPr="002D7474">
              <w:rPr>
                <w:rFonts w:cs="Arial"/>
              </w:rPr>
              <w:t>Profound difficulties with functioning, resulting in significant disruption to virtually all areas of the child’s life (e.g., unable to participate in educational activities, complete withdrawal from friends and peers).</w:t>
            </w:r>
          </w:p>
          <w:p w14:paraId="23197D04" w14:textId="14FB74E3" w:rsidR="000E6032" w:rsidRPr="002D7474" w:rsidRDefault="000E6032" w:rsidP="005E4B4F">
            <w:pPr>
              <w:pStyle w:val="Tablebody"/>
              <w:numPr>
                <w:ilvl w:val="0"/>
                <w:numId w:val="21"/>
              </w:numPr>
              <w:rPr>
                <w:rFonts w:cs="Arial"/>
              </w:rPr>
            </w:pPr>
            <w:r w:rsidRPr="002D7474">
              <w:rPr>
                <w:rFonts w:cs="Arial"/>
              </w:rPr>
              <w:t>Mental health issues contribute to severe and persistent self-neglect that poses a threat to health.</w:t>
            </w:r>
          </w:p>
        </w:tc>
      </w:tr>
    </w:tbl>
    <w:p w14:paraId="396EDC0D" w14:textId="384BC5F8" w:rsidR="00DA1DED" w:rsidRDefault="00DA1DED" w:rsidP="006151E3">
      <w:pPr>
        <w:pStyle w:val="Heading3"/>
      </w:pPr>
      <w:bookmarkStart w:id="122" w:name="_Toc85218574"/>
      <w:bookmarkStart w:id="123" w:name="_Toc151446038"/>
      <w:bookmarkStart w:id="124" w:name="_Toc151624070"/>
      <w:bookmarkStart w:id="125" w:name="_Toc151624098"/>
      <w:bookmarkStart w:id="126" w:name="_Toc151624221"/>
      <w:bookmarkStart w:id="127" w:name="_Toc161662609"/>
      <w:bookmarkStart w:id="128" w:name="_Toc161662965"/>
      <w:bookmarkStart w:id="129" w:name="_Toc167784047"/>
      <w:r>
        <w:t>Domain 4 – Impact of co-existing conditions</w:t>
      </w:r>
      <w:bookmarkEnd w:id="122"/>
      <w:bookmarkEnd w:id="123"/>
      <w:bookmarkEnd w:id="124"/>
      <w:bookmarkEnd w:id="125"/>
      <w:bookmarkEnd w:id="126"/>
      <w:bookmarkEnd w:id="127"/>
      <w:bookmarkEnd w:id="128"/>
      <w:bookmarkEnd w:id="129"/>
    </w:p>
    <w:p w14:paraId="6CFCACCC" w14:textId="0AD48906" w:rsidR="00DA1DED" w:rsidRPr="00943588" w:rsidRDefault="00DA1DED" w:rsidP="00DA1DED">
      <w:r w:rsidRPr="00943588">
        <w:t>Increasingly, individuals are experiencing and managing multi-morbidity (coexistence of multiple conditions</w:t>
      </w:r>
      <w:r>
        <w:t>,</w:t>
      </w:r>
      <w:r w:rsidRPr="00943588">
        <w:t xml:space="preserve"> including chronic disease).</w:t>
      </w:r>
    </w:p>
    <w:p w14:paraId="347DF24A" w14:textId="16996567" w:rsidR="00DA1DED" w:rsidRPr="000E5631" w:rsidRDefault="00DA1DED" w:rsidP="00DA1DED">
      <w:r w:rsidRPr="000E5631">
        <w:t>This domain considers the extent to which other conditions contribute to (or have the potential to contribute to) increased severity of the mental health issue or compromise the child’s ability to participate in the recommended services and support.</w:t>
      </w:r>
    </w:p>
    <w:p w14:paraId="5EC4D52D" w14:textId="77777777" w:rsidR="00DA1DED" w:rsidRPr="00943588" w:rsidRDefault="00DA1DED" w:rsidP="00DA1DED">
      <w:r w:rsidRPr="00943588">
        <w:lastRenderedPageBreak/>
        <w:t>Assessment of a</w:t>
      </w:r>
      <w:r>
        <w:t xml:space="preserve"> child </w:t>
      </w:r>
      <w:r w:rsidRPr="00943588">
        <w:t>on this domain should consider the presence, and impact of, three possible coexisting conditions:</w:t>
      </w:r>
    </w:p>
    <w:p w14:paraId="40330673" w14:textId="77777777" w:rsidR="00DA1DED" w:rsidRPr="00943588" w:rsidRDefault="00DA1DED" w:rsidP="00A272CB">
      <w:pPr>
        <w:pStyle w:val="Bulletlevel1"/>
      </w:pPr>
      <w:r>
        <w:t>P</w:t>
      </w:r>
      <w:r w:rsidRPr="339BCA5A">
        <w:t>hysical health conditions</w:t>
      </w:r>
      <w:r>
        <w:t>.</w:t>
      </w:r>
    </w:p>
    <w:p w14:paraId="008B4139" w14:textId="5B94B50E" w:rsidR="00DA1DED" w:rsidRPr="00775463" w:rsidRDefault="7C6B7A21" w:rsidP="00A272CB">
      <w:pPr>
        <w:pStyle w:val="Bulletlevel1"/>
      </w:pPr>
      <w:r>
        <w:t>C</w:t>
      </w:r>
      <w:r w:rsidR="00DA1DED">
        <w:t xml:space="preserve">ognitive impairment, </w:t>
      </w:r>
      <w:r w:rsidR="49C40D49">
        <w:t>i</w:t>
      </w:r>
      <w:r w:rsidR="50C3C1DD">
        <w:t xml:space="preserve">ntellectual disability, </w:t>
      </w:r>
      <w:r w:rsidR="00DA1DED">
        <w:t>developmental delay, neurological conditions, or learning and communication disorders.</w:t>
      </w:r>
    </w:p>
    <w:p w14:paraId="7951DA35" w14:textId="77777777" w:rsidR="00DA1DED" w:rsidRDefault="00DA1DED" w:rsidP="00A272CB">
      <w:pPr>
        <w:pStyle w:val="Bulletlevel1"/>
      </w:pPr>
      <w:r>
        <w:t>S</w:t>
      </w:r>
      <w:r w:rsidRPr="339BCA5A">
        <w:t>ubstance use</w:t>
      </w:r>
      <w:r>
        <w:t>.</w:t>
      </w:r>
    </w:p>
    <w:p w14:paraId="542D0D6D" w14:textId="77777777" w:rsidR="00DA1DED" w:rsidRDefault="00DA1DED" w:rsidP="001C7077">
      <w:r w:rsidRPr="000E5D14">
        <w:t xml:space="preserve">Where the child has more than one of the coexisting conditions, consider the condition which has </w:t>
      </w:r>
      <w:r>
        <w:t xml:space="preserve">the </w:t>
      </w:r>
      <w:r w:rsidRPr="000E5D14">
        <w:t>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51206D3" w14:textId="77777777" w:rsidTr="6C0CFAC6">
        <w:trPr>
          <w:trHeight w:val="238"/>
        </w:trPr>
        <w:tc>
          <w:tcPr>
            <w:tcW w:w="9629" w:type="dxa"/>
            <w:shd w:val="clear" w:color="auto" w:fill="003C6A"/>
          </w:tcPr>
          <w:p w14:paraId="74680197" w14:textId="10DDE7F0" w:rsidR="000E6032" w:rsidRPr="00B85667" w:rsidRDefault="000E6032" w:rsidP="0064704D">
            <w:pPr>
              <w:pStyle w:val="Tableheading"/>
              <w:spacing w:line="240" w:lineRule="auto"/>
              <w:rPr>
                <w:rFonts w:ascii="Arial" w:hAnsi="Arial" w:cs="Arial"/>
              </w:rPr>
            </w:pPr>
            <w:r w:rsidRPr="00B85667">
              <w:rPr>
                <w:rFonts w:ascii="Arial" w:hAnsi="Arial" w:cs="Arial"/>
                <w:color w:val="F16E3D"/>
                <w:sz w:val="24"/>
                <w:szCs w:val="24"/>
              </w:rPr>
              <w:t xml:space="preserve">0 = </w:t>
            </w:r>
            <w:r w:rsidR="009E2C6D" w:rsidRPr="00B85667">
              <w:rPr>
                <w:rFonts w:ascii="Arial" w:hAnsi="Arial" w:cs="Arial"/>
                <w:color w:val="F16E3D"/>
                <w:sz w:val="24"/>
                <w:szCs w:val="24"/>
              </w:rPr>
              <w:t>No problem in this domain</w:t>
            </w:r>
          </w:p>
        </w:tc>
      </w:tr>
      <w:tr w:rsidR="000E6032" w:rsidRPr="007E2854" w14:paraId="27E57EDC" w14:textId="77777777" w:rsidTr="6C0CFAC6">
        <w:trPr>
          <w:trHeight w:val="238"/>
        </w:trPr>
        <w:tc>
          <w:tcPr>
            <w:tcW w:w="9629" w:type="dxa"/>
            <w:shd w:val="clear" w:color="auto" w:fill="003C6A"/>
          </w:tcPr>
          <w:p w14:paraId="2F9CA7FE" w14:textId="218A6B0A" w:rsidR="000E6032" w:rsidRPr="00B85667" w:rsidRDefault="000E6032" w:rsidP="0064704D">
            <w:pPr>
              <w:pStyle w:val="Tableheading"/>
              <w:spacing w:line="240" w:lineRule="auto"/>
              <w:rPr>
                <w:rFonts w:ascii="Arial" w:hAnsi="Arial" w:cs="Arial"/>
                <w:b w:val="0"/>
                <w:bCs w:val="0"/>
              </w:rPr>
            </w:pPr>
            <w:r w:rsidRPr="00B85667">
              <w:rPr>
                <w:rFonts w:ascii="Arial" w:hAnsi="Arial" w:cs="Arial"/>
                <w:color w:val="F16E3D"/>
                <w:sz w:val="24"/>
                <w:szCs w:val="24"/>
              </w:rPr>
              <w:t xml:space="preserve">1 = </w:t>
            </w:r>
            <w:r w:rsidR="009E2C6D" w:rsidRPr="00B85667">
              <w:rPr>
                <w:rFonts w:ascii="Arial" w:hAnsi="Arial" w:cs="Arial"/>
                <w:color w:val="F16E3D"/>
                <w:sz w:val="24"/>
                <w:szCs w:val="24"/>
              </w:rPr>
              <w:t>Minor impact</w:t>
            </w:r>
          </w:p>
        </w:tc>
      </w:tr>
      <w:tr w:rsidR="000E6032" w:rsidRPr="007E2854" w14:paraId="0A1F301F" w14:textId="77777777" w:rsidTr="6C0CFAC6">
        <w:trPr>
          <w:trHeight w:val="238"/>
        </w:trPr>
        <w:tc>
          <w:tcPr>
            <w:tcW w:w="9629" w:type="dxa"/>
            <w:shd w:val="clear" w:color="auto" w:fill="E6ECF0"/>
          </w:tcPr>
          <w:p w14:paraId="3B1061BC" w14:textId="63B95D58" w:rsidR="009E2C6D" w:rsidRPr="00460771" w:rsidRDefault="009E2C6D" w:rsidP="00DA4DEA">
            <w:pPr>
              <w:pStyle w:val="Tablebody"/>
              <w:numPr>
                <w:ilvl w:val="0"/>
                <w:numId w:val="22"/>
              </w:numPr>
              <w:ind w:left="357" w:hanging="357"/>
            </w:pPr>
            <w:r w:rsidRPr="00460771">
              <w:t xml:space="preserve">Physical health condition(s) present but are stable and </w:t>
            </w:r>
            <w:r>
              <w:t>have no or a minimal impact on the child's mental health</w:t>
            </w:r>
            <w:r w:rsidRPr="00460771">
              <w:t>.</w:t>
            </w:r>
          </w:p>
          <w:p w14:paraId="7E824D3F" w14:textId="77777777" w:rsidR="009E2C6D" w:rsidRDefault="009E2C6D" w:rsidP="005E4B4F">
            <w:pPr>
              <w:pStyle w:val="Tablebody"/>
              <w:numPr>
                <w:ilvl w:val="0"/>
                <w:numId w:val="22"/>
              </w:numPr>
            </w:pPr>
            <w:r>
              <w:t xml:space="preserve">Cognitive impairment, </w:t>
            </w:r>
            <w:r w:rsidRPr="008814E3">
              <w:t>intellectual disability, developmental d</w:t>
            </w:r>
            <w:r>
              <w:t>elay, neurological condition, or learning and communication disorder</w:t>
            </w:r>
            <w:r w:rsidRPr="00460771">
              <w:t xml:space="preserve"> present but has no or minimal impact on the child’s mental health.</w:t>
            </w:r>
          </w:p>
          <w:p w14:paraId="2A40919E" w14:textId="23C7B635" w:rsidR="000E6032" w:rsidRPr="00337662" w:rsidRDefault="1C2C0C68" w:rsidP="005E4B4F">
            <w:pPr>
              <w:pStyle w:val="Tablebody"/>
              <w:numPr>
                <w:ilvl w:val="0"/>
                <w:numId w:val="22"/>
              </w:numPr>
            </w:pPr>
            <w:r>
              <w:t>Past experimentation or experience with substance</w:t>
            </w:r>
            <w:r w:rsidR="6F472AB9">
              <w:t xml:space="preserve"> u</w:t>
            </w:r>
            <w:r>
              <w:t>s</w:t>
            </w:r>
            <w:r w:rsidR="19D63719">
              <w:t>e</w:t>
            </w:r>
            <w:r>
              <w:t>, but no recent episodes and no impact on the child's mental health.</w:t>
            </w:r>
          </w:p>
        </w:tc>
      </w:tr>
      <w:tr w:rsidR="009E2C6D" w:rsidRPr="007E2854" w14:paraId="5F6760B9" w14:textId="77777777" w:rsidTr="6C0CFAC6">
        <w:trPr>
          <w:trHeight w:val="238"/>
        </w:trPr>
        <w:tc>
          <w:tcPr>
            <w:tcW w:w="9629" w:type="dxa"/>
            <w:shd w:val="clear" w:color="auto" w:fill="003C6A"/>
          </w:tcPr>
          <w:p w14:paraId="7E034B29" w14:textId="640C118D" w:rsidR="009E2C6D" w:rsidRPr="00B85667" w:rsidRDefault="009E2C6D" w:rsidP="0064704D">
            <w:pPr>
              <w:pStyle w:val="Tableheading"/>
              <w:spacing w:line="240" w:lineRule="auto"/>
              <w:rPr>
                <w:rFonts w:ascii="Arial" w:hAnsi="Arial" w:cs="Arial"/>
                <w:b w:val="0"/>
                <w:bCs w:val="0"/>
              </w:rPr>
            </w:pPr>
            <w:r w:rsidRPr="00B85667">
              <w:rPr>
                <w:rFonts w:ascii="Arial" w:hAnsi="Arial" w:cs="Arial"/>
                <w:color w:val="F16E3D"/>
                <w:sz w:val="24"/>
                <w:szCs w:val="24"/>
              </w:rPr>
              <w:t>2 = Moderate impact</w:t>
            </w:r>
          </w:p>
        </w:tc>
      </w:tr>
      <w:tr w:rsidR="009E2C6D" w:rsidRPr="007E2854" w14:paraId="60F5DAE8" w14:textId="77777777" w:rsidTr="6C0CFAC6">
        <w:trPr>
          <w:trHeight w:val="238"/>
        </w:trPr>
        <w:tc>
          <w:tcPr>
            <w:tcW w:w="9629" w:type="dxa"/>
            <w:shd w:val="clear" w:color="auto" w:fill="E6ECF0"/>
          </w:tcPr>
          <w:p w14:paraId="551F9CEF" w14:textId="26F663F8" w:rsidR="00092886" w:rsidRPr="00460771" w:rsidRDefault="10250199" w:rsidP="005E4B4F">
            <w:pPr>
              <w:pStyle w:val="Tablebody"/>
              <w:numPr>
                <w:ilvl w:val="0"/>
                <w:numId w:val="23"/>
              </w:numPr>
            </w:pPr>
            <w:r>
              <w:t xml:space="preserve">Physical health condition(s) present and </w:t>
            </w:r>
            <w:r w:rsidR="65505420">
              <w:t xml:space="preserve">moderately </w:t>
            </w:r>
            <w:r>
              <w:t>impacts the child's mental health.</w:t>
            </w:r>
          </w:p>
          <w:p w14:paraId="38D4631A" w14:textId="0AED4CAD" w:rsidR="00092886" w:rsidRDefault="7836CAEE" w:rsidP="005E4B4F">
            <w:pPr>
              <w:pStyle w:val="Tablebody"/>
              <w:numPr>
                <w:ilvl w:val="0"/>
                <w:numId w:val="23"/>
              </w:numPr>
            </w:pPr>
            <w:r>
              <w:t>C</w:t>
            </w:r>
            <w:r w:rsidR="10250199">
              <w:t>ognitive impairment, intellectual disability,</w:t>
            </w:r>
            <w:r w:rsidR="3568F89E">
              <w:t xml:space="preserve"> developmental delay,</w:t>
            </w:r>
            <w:r w:rsidR="10250199">
              <w:t xml:space="preserve"> neurological condition, or learning and communication disorder</w:t>
            </w:r>
            <w:r w:rsidR="7BF3A32B">
              <w:t xml:space="preserve"> and </w:t>
            </w:r>
            <w:r w:rsidR="7C875F0B">
              <w:t xml:space="preserve">moderately </w:t>
            </w:r>
            <w:r w:rsidR="7BF3A32B">
              <w:t>impacts, or has</w:t>
            </w:r>
            <w:r w:rsidR="10250199">
              <w:t xml:space="preserve"> the potential to </w:t>
            </w:r>
            <w:r w:rsidR="701B32D3">
              <w:t xml:space="preserve">moderately </w:t>
            </w:r>
            <w:r w:rsidR="10250199">
              <w:t>impact the mental health of the child.</w:t>
            </w:r>
          </w:p>
          <w:p w14:paraId="2337E4D9" w14:textId="09D54566" w:rsidR="009E2C6D" w:rsidRPr="00337662" w:rsidRDefault="10250199" w:rsidP="005E4B4F">
            <w:pPr>
              <w:pStyle w:val="Tablebody"/>
              <w:numPr>
                <w:ilvl w:val="0"/>
                <w:numId w:val="23"/>
              </w:numPr>
            </w:pPr>
            <w:r>
              <w:t xml:space="preserve">Occasional substance </w:t>
            </w:r>
            <w:proofErr w:type="gramStart"/>
            <w:r>
              <w:t>use</w:t>
            </w:r>
            <w:proofErr w:type="gramEnd"/>
            <w:r>
              <w:t xml:space="preserve"> impacts on</w:t>
            </w:r>
            <w:r w:rsidR="526E6DCA">
              <w:t>,</w:t>
            </w:r>
            <w:r>
              <w:t xml:space="preserve"> or </w:t>
            </w:r>
            <w:r w:rsidR="526E6DCA">
              <w:t>has</w:t>
            </w:r>
            <w:r>
              <w:t xml:space="preserve"> the potential to impact</w:t>
            </w:r>
            <w:r w:rsidR="526E6DCA">
              <w:t xml:space="preserve"> on</w:t>
            </w:r>
            <w:r>
              <w:t>, the child’s mental health.</w:t>
            </w:r>
          </w:p>
          <w:p w14:paraId="6E2372BE" w14:textId="0EC51E10" w:rsidR="009E2C6D" w:rsidRPr="00337662" w:rsidRDefault="57A4C2F4" w:rsidP="005E4B4F">
            <w:pPr>
              <w:pStyle w:val="Tablebody"/>
              <w:numPr>
                <w:ilvl w:val="0"/>
                <w:numId w:val="23"/>
              </w:numPr>
            </w:pPr>
            <w:r>
              <w:t>Non prescribed use of prescription medications</w:t>
            </w:r>
            <w:r w:rsidR="3FA7AE0A">
              <w:t xml:space="preserve"> that</w:t>
            </w:r>
            <w:r>
              <w:t xml:space="preserve"> impacts on, or has the potential to impact on, the child’s mental health. </w:t>
            </w:r>
          </w:p>
        </w:tc>
      </w:tr>
      <w:tr w:rsidR="009E2C6D" w:rsidRPr="007E2854" w14:paraId="5963DD8C" w14:textId="77777777" w:rsidTr="6C0CFAC6">
        <w:trPr>
          <w:trHeight w:val="238"/>
        </w:trPr>
        <w:tc>
          <w:tcPr>
            <w:tcW w:w="9629" w:type="dxa"/>
            <w:shd w:val="clear" w:color="auto" w:fill="003C6A"/>
          </w:tcPr>
          <w:p w14:paraId="52DBE819" w14:textId="06DF7B56" w:rsidR="009E2C6D" w:rsidRPr="00B85667" w:rsidRDefault="00092886" w:rsidP="0064704D">
            <w:pPr>
              <w:pStyle w:val="Tableheading"/>
              <w:spacing w:line="240" w:lineRule="auto"/>
              <w:rPr>
                <w:rFonts w:ascii="Arial" w:hAnsi="Arial" w:cs="Arial"/>
                <w:b w:val="0"/>
                <w:bCs w:val="0"/>
              </w:rPr>
            </w:pPr>
            <w:r w:rsidRPr="00B85667">
              <w:rPr>
                <w:rFonts w:ascii="Arial" w:hAnsi="Arial" w:cs="Arial"/>
                <w:color w:val="F16E3D"/>
                <w:sz w:val="24"/>
                <w:szCs w:val="24"/>
              </w:rPr>
              <w:t>3</w:t>
            </w:r>
            <w:r w:rsidR="009E2C6D" w:rsidRPr="00B85667">
              <w:rPr>
                <w:rFonts w:ascii="Arial" w:hAnsi="Arial" w:cs="Arial"/>
                <w:color w:val="F16E3D"/>
                <w:sz w:val="24"/>
                <w:szCs w:val="24"/>
              </w:rPr>
              <w:t xml:space="preserve"> = </w:t>
            </w:r>
            <w:r w:rsidRPr="00B85667">
              <w:rPr>
                <w:rFonts w:ascii="Arial" w:hAnsi="Arial" w:cs="Arial"/>
                <w:color w:val="F16E3D"/>
                <w:sz w:val="24"/>
                <w:szCs w:val="24"/>
              </w:rPr>
              <w:t>Severe</w:t>
            </w:r>
            <w:r w:rsidR="009E2C6D" w:rsidRPr="00B85667">
              <w:rPr>
                <w:rFonts w:ascii="Arial" w:hAnsi="Arial" w:cs="Arial"/>
                <w:color w:val="F16E3D"/>
                <w:sz w:val="24"/>
                <w:szCs w:val="24"/>
              </w:rPr>
              <w:t xml:space="preserve"> impact</w:t>
            </w:r>
          </w:p>
        </w:tc>
      </w:tr>
      <w:tr w:rsidR="009E2C6D" w:rsidRPr="007E2854" w14:paraId="539807C4" w14:textId="77777777" w:rsidTr="6C0CFAC6">
        <w:trPr>
          <w:trHeight w:val="238"/>
        </w:trPr>
        <w:tc>
          <w:tcPr>
            <w:tcW w:w="9629" w:type="dxa"/>
            <w:shd w:val="clear" w:color="auto" w:fill="E6ECF0"/>
          </w:tcPr>
          <w:p w14:paraId="54638AB5" w14:textId="62CAC864" w:rsidR="00092886" w:rsidRPr="00460771" w:rsidRDefault="00092886" w:rsidP="005E4B4F">
            <w:pPr>
              <w:pStyle w:val="Tablebody"/>
              <w:numPr>
                <w:ilvl w:val="0"/>
                <w:numId w:val="24"/>
              </w:numPr>
            </w:pPr>
            <w:r w:rsidRPr="00460771">
              <w:t>Physical health condition</w:t>
            </w:r>
            <w:r>
              <w:t xml:space="preserve">(s) present, which requires intensive medical monitoring, and </w:t>
            </w:r>
            <w:r w:rsidR="001A2BC9">
              <w:t>severely</w:t>
            </w:r>
            <w:r>
              <w:t xml:space="preserve"> impacts</w:t>
            </w:r>
            <w:r w:rsidRPr="00460771">
              <w:t xml:space="preserve"> the </w:t>
            </w:r>
            <w:r>
              <w:t>child's mental health</w:t>
            </w:r>
            <w:r w:rsidRPr="00460771">
              <w:t xml:space="preserve"> (e.g., worsened symptoms, heightened distress).</w:t>
            </w:r>
          </w:p>
          <w:p w14:paraId="09CD11DB" w14:textId="59BA3745" w:rsidR="00092886" w:rsidRDefault="10250199" w:rsidP="005E4B4F">
            <w:pPr>
              <w:pStyle w:val="Tablebody"/>
              <w:numPr>
                <w:ilvl w:val="0"/>
                <w:numId w:val="24"/>
              </w:numPr>
            </w:pPr>
            <w:r>
              <w:t xml:space="preserve">Cognitive impairment, intellectual disability, </w:t>
            </w:r>
            <w:r w:rsidR="1F865BBA">
              <w:t xml:space="preserve">developmental delay, </w:t>
            </w:r>
            <w:r>
              <w:t xml:space="preserve">neurological condition, or learning and communication disorder </w:t>
            </w:r>
            <w:r w:rsidR="49453F59">
              <w:t xml:space="preserve">present and </w:t>
            </w:r>
            <w:r w:rsidR="4D4D3D8E">
              <w:t>severely</w:t>
            </w:r>
            <w:r>
              <w:t xml:space="preserve"> impacts the child’s mental health</w:t>
            </w:r>
            <w:bookmarkStart w:id="130" w:name="_Hlk119927506"/>
            <w:r>
              <w:t>.</w:t>
            </w:r>
            <w:bookmarkEnd w:id="130"/>
          </w:p>
          <w:p w14:paraId="1B32B8B5" w14:textId="77777777" w:rsidR="00092886" w:rsidRDefault="00092886" w:rsidP="005E4B4F">
            <w:pPr>
              <w:pStyle w:val="Tablebody"/>
              <w:numPr>
                <w:ilvl w:val="0"/>
                <w:numId w:val="24"/>
              </w:numPr>
            </w:pPr>
            <w:r>
              <w:t>Frequent substance use threatens health and wellbeing or represents a barrier to mental health-related recovery.</w:t>
            </w:r>
          </w:p>
          <w:p w14:paraId="29732C4A" w14:textId="13C0C81F" w:rsidR="009E2C6D" w:rsidRPr="00337662" w:rsidRDefault="25CE9CAD" w:rsidP="005E4B4F">
            <w:pPr>
              <w:pStyle w:val="Tablebody"/>
              <w:numPr>
                <w:ilvl w:val="0"/>
                <w:numId w:val="24"/>
              </w:numPr>
            </w:pPr>
            <w:r>
              <w:t>Non prescribed use of prescription medications significantly impacts the child’s mental health or presents a barrier to mental health</w:t>
            </w:r>
            <w:r w:rsidR="36F8C7AF">
              <w:t>-related recovery</w:t>
            </w:r>
            <w:r w:rsidR="434A10AC">
              <w:t>.</w:t>
            </w:r>
          </w:p>
          <w:p w14:paraId="7AF2E715" w14:textId="148A889F" w:rsidR="009E2C6D" w:rsidRPr="00337662" w:rsidRDefault="0403A4C9" w:rsidP="005E4B4F">
            <w:pPr>
              <w:pStyle w:val="Tablebody"/>
              <w:numPr>
                <w:ilvl w:val="0"/>
                <w:numId w:val="24"/>
              </w:numPr>
            </w:pPr>
            <w:r w:rsidRPr="51150464">
              <w:rPr>
                <w:rFonts w:eastAsia="Arial" w:cs="Arial"/>
              </w:rPr>
              <w:t>Occasional use of high or extreme risk substances. (e.g., substances with a high risk of adverse outcomes such as injury, loss of life, criminal charges and/or use of injection drugs which have a high risk of infection of blood-borne diseases).</w:t>
            </w:r>
          </w:p>
        </w:tc>
      </w:tr>
      <w:tr w:rsidR="009E2C6D" w:rsidRPr="007E2854" w14:paraId="554FB815" w14:textId="77777777" w:rsidTr="6C0CFAC6">
        <w:trPr>
          <w:trHeight w:val="238"/>
        </w:trPr>
        <w:tc>
          <w:tcPr>
            <w:tcW w:w="9629" w:type="dxa"/>
            <w:shd w:val="clear" w:color="auto" w:fill="003C6A"/>
          </w:tcPr>
          <w:p w14:paraId="0A6EBCDA" w14:textId="069C06FB" w:rsidR="009E2C6D" w:rsidRPr="0080638F" w:rsidRDefault="00092886" w:rsidP="0064704D">
            <w:pPr>
              <w:pStyle w:val="Tableheading"/>
              <w:spacing w:line="240" w:lineRule="auto"/>
              <w:rPr>
                <w:rFonts w:ascii="Arial" w:hAnsi="Arial" w:cs="Arial"/>
                <w:b w:val="0"/>
                <w:bCs w:val="0"/>
              </w:rPr>
            </w:pPr>
            <w:r w:rsidRPr="0080638F">
              <w:rPr>
                <w:rFonts w:ascii="Arial" w:hAnsi="Arial" w:cs="Arial"/>
                <w:color w:val="F16E3D"/>
                <w:sz w:val="24"/>
                <w:szCs w:val="24"/>
              </w:rPr>
              <w:t>4</w:t>
            </w:r>
            <w:r w:rsidR="009E2C6D" w:rsidRPr="0080638F">
              <w:rPr>
                <w:rFonts w:ascii="Arial" w:hAnsi="Arial" w:cs="Arial"/>
                <w:color w:val="F16E3D"/>
                <w:sz w:val="24"/>
                <w:szCs w:val="24"/>
              </w:rPr>
              <w:t xml:space="preserve"> = </w:t>
            </w:r>
            <w:r w:rsidRPr="0080638F">
              <w:rPr>
                <w:rFonts w:ascii="Arial" w:hAnsi="Arial" w:cs="Arial"/>
                <w:color w:val="F16E3D"/>
                <w:sz w:val="24"/>
                <w:szCs w:val="24"/>
              </w:rPr>
              <w:t>Very severe</w:t>
            </w:r>
            <w:r w:rsidR="009E2C6D" w:rsidRPr="0080638F">
              <w:rPr>
                <w:rFonts w:ascii="Arial" w:hAnsi="Arial" w:cs="Arial"/>
                <w:color w:val="F16E3D"/>
                <w:sz w:val="24"/>
                <w:szCs w:val="24"/>
              </w:rPr>
              <w:t xml:space="preserve"> impact</w:t>
            </w:r>
          </w:p>
        </w:tc>
      </w:tr>
      <w:tr w:rsidR="009E2C6D" w:rsidRPr="007E2854" w14:paraId="4200703F" w14:textId="77777777" w:rsidTr="6C0CFAC6">
        <w:trPr>
          <w:trHeight w:val="238"/>
        </w:trPr>
        <w:tc>
          <w:tcPr>
            <w:tcW w:w="9629" w:type="dxa"/>
            <w:shd w:val="clear" w:color="auto" w:fill="E6ECF0"/>
          </w:tcPr>
          <w:p w14:paraId="26B895D8" w14:textId="77777777" w:rsidR="00092886" w:rsidRPr="00460771" w:rsidRDefault="00092886" w:rsidP="005E4B4F">
            <w:pPr>
              <w:pStyle w:val="Tablebody"/>
              <w:numPr>
                <w:ilvl w:val="0"/>
                <w:numId w:val="25"/>
              </w:numPr>
            </w:pPr>
            <w:r w:rsidRPr="00460771">
              <w:t xml:space="preserve">One or more significant physical health conditions exist </w:t>
            </w:r>
            <w:r>
              <w:t>that</w:t>
            </w:r>
            <w:r w:rsidRPr="00460771">
              <w:t xml:space="preserve"> are poorly managed or life</w:t>
            </w:r>
            <w:r>
              <w:t>-</w:t>
            </w:r>
            <w:r w:rsidRPr="00460771">
              <w:t xml:space="preserve">threatening and in the context of a concurrent mental health </w:t>
            </w:r>
            <w:r>
              <w:t>condition.</w:t>
            </w:r>
          </w:p>
          <w:p w14:paraId="1259584B" w14:textId="784F95E1" w:rsidR="00092886" w:rsidRDefault="5852FFB1" w:rsidP="005E4B4F">
            <w:pPr>
              <w:pStyle w:val="Tablebody"/>
              <w:numPr>
                <w:ilvl w:val="0"/>
                <w:numId w:val="25"/>
              </w:numPr>
            </w:pPr>
            <w:r>
              <w:t>C</w:t>
            </w:r>
            <w:r w:rsidR="10250199">
              <w:t xml:space="preserve">ognitive impairment, intellectual disability, </w:t>
            </w:r>
            <w:r w:rsidR="6ABBBD6A">
              <w:t xml:space="preserve">developmental delay, </w:t>
            </w:r>
            <w:r w:rsidR="10250199">
              <w:t xml:space="preserve">neurological condition, or learning and communication disorder </w:t>
            </w:r>
            <w:r w:rsidR="77573925">
              <w:t xml:space="preserve">present and very </w:t>
            </w:r>
            <w:r w:rsidR="7194FA9A">
              <w:t>severely</w:t>
            </w:r>
            <w:r w:rsidR="10250199">
              <w:t xml:space="preserve"> impacts the child’s mental health.</w:t>
            </w:r>
          </w:p>
          <w:p w14:paraId="089D011D" w14:textId="0BFEE119" w:rsidR="00092886" w:rsidRDefault="10250199" w:rsidP="005E4B4F">
            <w:pPr>
              <w:pStyle w:val="Tablebody"/>
              <w:numPr>
                <w:ilvl w:val="0"/>
                <w:numId w:val="25"/>
              </w:numPr>
            </w:pPr>
            <w:r>
              <w:t>Regular and uncontrolled substance use.</w:t>
            </w:r>
          </w:p>
          <w:p w14:paraId="0EECC8A1" w14:textId="6795CFC7" w:rsidR="009E2C6D" w:rsidRPr="00337662" w:rsidRDefault="10250199" w:rsidP="005E4B4F">
            <w:pPr>
              <w:pStyle w:val="Tablebody"/>
              <w:numPr>
                <w:ilvl w:val="0"/>
                <w:numId w:val="25"/>
              </w:numPr>
            </w:pPr>
            <w:r>
              <w:t xml:space="preserve">Frequent </w:t>
            </w:r>
            <w:r w:rsidR="0E4F2EAD">
              <w:t xml:space="preserve">non-prescribed </w:t>
            </w:r>
            <w:r>
              <w:t xml:space="preserve">use of </w:t>
            </w:r>
            <w:r w:rsidR="5FED9C9F">
              <w:t xml:space="preserve">prescribed medications that has the potential to threaten health and well-being. </w:t>
            </w:r>
          </w:p>
          <w:p w14:paraId="48320541" w14:textId="224CB0EC" w:rsidR="009E2C6D" w:rsidRPr="00337662" w:rsidRDefault="5FED9C9F" w:rsidP="005E4B4F">
            <w:pPr>
              <w:pStyle w:val="Tablebody"/>
              <w:numPr>
                <w:ilvl w:val="0"/>
                <w:numId w:val="25"/>
              </w:numPr>
            </w:pPr>
            <w:r>
              <w:t xml:space="preserve">Frequent use of </w:t>
            </w:r>
            <w:r w:rsidR="6E5451D9">
              <w:t xml:space="preserve">high or </w:t>
            </w:r>
            <w:r w:rsidR="10250199">
              <w:t>extreme-risk substances</w:t>
            </w:r>
            <w:r w:rsidR="77F16B2A">
              <w:t xml:space="preserve"> (e.</w:t>
            </w:r>
            <w:r w:rsidR="67A321CF">
              <w:t>g.</w:t>
            </w:r>
            <w:r w:rsidR="77F16B2A">
              <w:t xml:space="preserve">, </w:t>
            </w:r>
            <w:r w:rsidR="42A0E3F7">
              <w:t>substances with a high risk of adverse outcomes such as injury, loss of life, criminal charges and/or use of injection drugs which have a high risk of infection of blood-borne diseases</w:t>
            </w:r>
            <w:r w:rsidR="77F16B2A">
              <w:t>).</w:t>
            </w:r>
          </w:p>
        </w:tc>
      </w:tr>
    </w:tbl>
    <w:p w14:paraId="50CD27D6" w14:textId="537A5B7C" w:rsidR="00211BAF" w:rsidRPr="000E3392" w:rsidRDefault="00211BAF" w:rsidP="00211BAF">
      <w:pPr>
        <w:pStyle w:val="Boxheading"/>
      </w:pPr>
      <w:bookmarkStart w:id="131" w:name="_Toc151446546"/>
      <w:bookmarkStart w:id="132" w:name="_Toc167784060"/>
      <w:r>
        <w:lastRenderedPageBreak/>
        <w:t xml:space="preserve">Practice point – definitions of cognitive impairment, </w:t>
      </w:r>
      <w:r w:rsidR="0056254F">
        <w:t xml:space="preserve">intellectual disability, </w:t>
      </w:r>
      <w:r>
        <w:t xml:space="preserve">developmental delay, neurological condition, and learning and communication </w:t>
      </w:r>
      <w:proofErr w:type="gramStart"/>
      <w:r>
        <w:t>disorders</w:t>
      </w:r>
      <w:bookmarkEnd w:id="131"/>
      <w:bookmarkEnd w:id="132"/>
      <w:proofErr w:type="gramEnd"/>
    </w:p>
    <w:p w14:paraId="697E1DEC" w14:textId="28973B47" w:rsidR="00211BAF" w:rsidRPr="000E3392" w:rsidRDefault="00211BAF" w:rsidP="00211BAF">
      <w:pPr>
        <w:pStyle w:val="Boxparagraph"/>
      </w:pPr>
      <w:r w:rsidRPr="000E3392">
        <w:t xml:space="preserve">The terms </w:t>
      </w:r>
      <w:r w:rsidR="00462224" w:rsidRPr="005367DC">
        <w:t xml:space="preserve">cognitive impairment, </w:t>
      </w:r>
      <w:r w:rsidRPr="005367DC">
        <w:t>intellectual disability, developmental delay, neurological condition, and learning and communication disorders</w:t>
      </w:r>
      <w:r>
        <w:t xml:space="preserve"> </w:t>
      </w:r>
      <w:r w:rsidRPr="000E3392">
        <w:t>have no universally agreed definitions. For th</w:t>
      </w:r>
      <w:r>
        <w:t>is G</w:t>
      </w:r>
      <w:r w:rsidRPr="000E3392">
        <w:t>uidance, the below definitions will apply:</w:t>
      </w:r>
    </w:p>
    <w:p w14:paraId="28D3C41A" w14:textId="77777777" w:rsidR="00462224" w:rsidRDefault="00462224" w:rsidP="00462224">
      <w:pPr>
        <w:pStyle w:val="Boxparagraph"/>
      </w:pPr>
      <w:r w:rsidRPr="000E3392">
        <w:t>Cognitive impairment – A description of a person's current functioning regarding learning, communication, attention, memory, thinking and problem-solving. Cognitive impairment can be temporary</w:t>
      </w:r>
      <w:r>
        <w:t>, permanent</w:t>
      </w:r>
      <w:r w:rsidRPr="000E3392">
        <w:t>, mild, moderate, or severe. Cognitive impairment can affect what the person can understand and how they relate to others and interpret the environment.</w:t>
      </w:r>
    </w:p>
    <w:p w14:paraId="264ED721" w14:textId="209A28D4" w:rsidR="00211BAF" w:rsidRDefault="00211BAF" w:rsidP="00211BAF">
      <w:pPr>
        <w:pStyle w:val="Boxparagraph"/>
      </w:pPr>
      <w:r w:rsidRPr="000E3392">
        <w:t xml:space="preserve">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w:t>
      </w:r>
      <w:r>
        <w:t xml:space="preserve">there are </w:t>
      </w:r>
      <w:r w:rsidRPr="000E3392">
        <w:t>other causes of intellectual disabilities, such as brain injury or being born prematurely.</w:t>
      </w:r>
    </w:p>
    <w:p w14:paraId="434DC862" w14:textId="42207BE7" w:rsidR="00211BAF" w:rsidRDefault="00211BAF" w:rsidP="00211BAF">
      <w:pPr>
        <w:pStyle w:val="Boxparagraph"/>
      </w:pPr>
      <w:r w:rsidRPr="000E3392">
        <w:t>Developmental delay – A developmental delay is when a child’s physical, social, emotional, language or communication skill development is not at the level expected for their age and significantly affects their ability to engage in daily routines and activities.</w:t>
      </w:r>
    </w:p>
    <w:p w14:paraId="1A0D2382" w14:textId="733E2EEC" w:rsidR="00211BAF" w:rsidRPr="00BE6B79" w:rsidRDefault="00211BAF" w:rsidP="00211BAF">
      <w:pPr>
        <w:pStyle w:val="Boxparagraph"/>
        <w:rPr>
          <w:rFonts w:eastAsia="Calibri"/>
        </w:rPr>
      </w:pPr>
      <w:bookmarkStart w:id="133" w:name="_Hlk134547033"/>
      <w:r>
        <w:rPr>
          <w:rFonts w:eastAsia="Calibri"/>
        </w:rPr>
        <w:t>Neurological condition – N</w:t>
      </w:r>
      <w:r w:rsidRPr="00051AE9">
        <w:rPr>
          <w:rFonts w:eastAsia="Calibri"/>
        </w:rPr>
        <w:t xml:space="preserve">eurological conditions affect the brain, spinal cord, and the nerves that connect them. There are more than 600 </w:t>
      </w:r>
      <w:r>
        <w:rPr>
          <w:rFonts w:eastAsia="Calibri"/>
        </w:rPr>
        <w:t>nervous system diseases (e.g., epilepsy, motor neurone disease, traumatic brain injury, multiple sclerosis).</w:t>
      </w:r>
    </w:p>
    <w:bookmarkEnd w:id="133"/>
    <w:p w14:paraId="0517E5C8" w14:textId="77777777" w:rsidR="00211BAF" w:rsidRPr="000E3392" w:rsidRDefault="00211BAF" w:rsidP="00211BAF">
      <w:pPr>
        <w:pStyle w:val="Boxparagraph"/>
      </w:pPr>
      <w:r w:rsidRPr="000E3392">
        <w:t xml:space="preserve">Learning and communication disorders – </w:t>
      </w:r>
      <w:r>
        <w:t>Learning</w:t>
      </w:r>
      <w:r w:rsidRPr="000E3392">
        <w:t xml:space="preserve"> and communication disorders may affect how a child comprehends, recalls, understands, or expresses information. These disorders are often dynamic and can improve over time. The impairment caused by these disorders might be minimal or significant and vary from person to person.</w:t>
      </w:r>
    </w:p>
    <w:p w14:paraId="16940301" w14:textId="4098E8C2" w:rsidR="00DA1DED" w:rsidRDefault="00DA1DED" w:rsidP="006151E3">
      <w:pPr>
        <w:pStyle w:val="Heading3"/>
      </w:pPr>
      <w:bookmarkStart w:id="134" w:name="_Toc85218575"/>
      <w:bookmarkStart w:id="135" w:name="_Toc151446039"/>
      <w:bookmarkStart w:id="136" w:name="_Toc151624071"/>
      <w:bookmarkStart w:id="137" w:name="_Toc151624099"/>
      <w:bookmarkStart w:id="138" w:name="_Toc151624222"/>
      <w:bookmarkStart w:id="139" w:name="_Toc161662610"/>
      <w:bookmarkStart w:id="140" w:name="_Toc161662966"/>
      <w:bookmarkStart w:id="141" w:name="_Toc167784048"/>
      <w:r>
        <w:t>Domain 5 – Service use and response history</w:t>
      </w:r>
      <w:bookmarkEnd w:id="134"/>
      <w:bookmarkEnd w:id="135"/>
      <w:bookmarkEnd w:id="136"/>
      <w:bookmarkEnd w:id="137"/>
      <w:bookmarkEnd w:id="138"/>
      <w:bookmarkEnd w:id="139"/>
      <w:bookmarkEnd w:id="140"/>
      <w:bookmarkEnd w:id="141"/>
    </w:p>
    <w:p w14:paraId="47440E23" w14:textId="77777777" w:rsidR="00DA1DED" w:rsidRPr="005F74C1" w:rsidRDefault="00DA1DED" w:rsidP="00DA1DED">
      <w:r w:rsidRPr="005F74C1">
        <w:t xml:space="preserve">This domain considers the child and their family’s previous use of services and support </w:t>
      </w:r>
      <w:r>
        <w:t>focussed on</w:t>
      </w:r>
      <w:r w:rsidRPr="005F74C1">
        <w:t xml:space="preserve"> </w:t>
      </w:r>
      <w:r>
        <w:t xml:space="preserve">mental health-related </w:t>
      </w:r>
      <w:r w:rsidRPr="005F74C1">
        <w:t xml:space="preserve">assistance </w:t>
      </w:r>
      <w:r>
        <w:t>for the child.</w:t>
      </w:r>
      <w:r w:rsidRPr="005F74C1">
        <w:t xml:space="preserve"> The initial assessment on this domain should consider:</w:t>
      </w:r>
    </w:p>
    <w:p w14:paraId="18DF2737" w14:textId="77777777" w:rsidR="00DA1DED" w:rsidRPr="00C558D0" w:rsidRDefault="00DA1DED" w:rsidP="00A272CB">
      <w:pPr>
        <w:pStyle w:val="Bulletlevel1"/>
      </w:pPr>
      <w:r w:rsidRPr="00C558D0">
        <w:t>Whether the child/family has previously sought help from or required mental health services and related supports (including specialist or mental health inpatient services).</w:t>
      </w:r>
    </w:p>
    <w:p w14:paraId="43F01BEF" w14:textId="77777777" w:rsidR="00DA1DED" w:rsidRPr="00C558D0" w:rsidRDefault="00DA1DED" w:rsidP="00A272CB">
      <w:pPr>
        <w:pStyle w:val="Bulletlevel1"/>
      </w:pPr>
      <w:r w:rsidRPr="00C558D0">
        <w:t>Their progress or benefit from past services and support.</w:t>
      </w:r>
    </w:p>
    <w:p w14:paraId="6D6C6714" w14:textId="08DAE85E" w:rsidR="00DA1DED" w:rsidRPr="00AF6E72" w:rsidRDefault="00DA1DED" w:rsidP="00DA1DED">
      <w:pPr>
        <w:rPr>
          <w:color w:val="000000" w:themeColor="text1"/>
          <w:szCs w:val="20"/>
        </w:rPr>
      </w:pPr>
      <w:r w:rsidRPr="0017392B">
        <w:rPr>
          <w:b/>
          <w:bCs/>
          <w:i/>
          <w:iCs/>
          <w:color w:val="000000" w:themeColor="text1"/>
        </w:rPr>
        <w:t>Definition of the term services and support</w:t>
      </w:r>
      <w:r w:rsidRPr="00F67F89">
        <w:rPr>
          <w:color w:val="000000" w:themeColor="text1"/>
        </w:rPr>
        <w:t xml:space="preserve"> </w:t>
      </w:r>
      <w:r w:rsidR="00D22416">
        <w:rPr>
          <w:color w:val="000000" w:themeColor="text1"/>
        </w:rPr>
        <w:t>–</w:t>
      </w:r>
      <w:r w:rsidRPr="00F67F89">
        <w:rPr>
          <w:color w:val="000000" w:themeColor="text1"/>
        </w:rPr>
        <w:t xml:space="preserve"> </w:t>
      </w:r>
      <w:r>
        <w:rPr>
          <w:color w:val="000000" w:themeColor="text1"/>
        </w:rPr>
        <w:t>R</w:t>
      </w:r>
      <w:r w:rsidRPr="00F67F89">
        <w:rPr>
          <w:color w:val="000000" w:themeColor="text1"/>
        </w:rPr>
        <w:t>elevant services and support ref</w:t>
      </w:r>
      <w:r w:rsidRPr="00AF6E72">
        <w:rPr>
          <w:color w:val="000000" w:themeColor="text1"/>
        </w:rPr>
        <w:t xml:space="preserve">er to </w:t>
      </w:r>
      <w:r>
        <w:rPr>
          <w:color w:val="000000" w:themeColor="text1"/>
        </w:rPr>
        <w:t xml:space="preserve">safe, </w:t>
      </w:r>
      <w:r w:rsidRPr="00AF6E72">
        <w:rPr>
          <w:color w:val="000000" w:themeColor="text1"/>
        </w:rPr>
        <w:t>developmentally, and culturally appropriate</w:t>
      </w:r>
      <w:r w:rsidRPr="00F67F89">
        <w:rPr>
          <w:color w:val="000000" w:themeColor="text1"/>
        </w:rPr>
        <w:t xml:space="preserve"> evidence-</w:t>
      </w:r>
      <w:r>
        <w:rPr>
          <w:color w:val="000000" w:themeColor="text1"/>
        </w:rPr>
        <w:t>informed</w:t>
      </w:r>
      <w:r w:rsidRPr="00F67F89">
        <w:rPr>
          <w:color w:val="000000" w:themeColor="text1"/>
        </w:rPr>
        <w:t xml:space="preserve"> </w:t>
      </w:r>
      <w:r>
        <w:t xml:space="preserve">mental health, health or community </w:t>
      </w:r>
      <w:r w:rsidRPr="00603A57">
        <w:t xml:space="preserve">services focussed on </w:t>
      </w:r>
      <w:r>
        <w:t>or relevant to</w:t>
      </w:r>
      <w:r w:rsidRPr="00F67F89">
        <w:rPr>
          <w:color w:val="000000" w:themeColor="text1"/>
        </w:rPr>
        <w:t xml:space="preserve"> the </w:t>
      </w:r>
      <w:r>
        <w:rPr>
          <w:rStyle w:val="normaltextrun"/>
          <w:rFonts w:cs="Arial"/>
        </w:rPr>
        <w:t>child</w:t>
      </w:r>
      <w:r w:rsidRPr="00F67F89">
        <w:rPr>
          <w:color w:val="000000" w:themeColor="text1"/>
        </w:rPr>
        <w:t xml:space="preserve">’s mental health (such as a </w:t>
      </w:r>
      <w:r>
        <w:t xml:space="preserve">psychological service delivered by a GP or mental health professional, </w:t>
      </w:r>
      <w:r w:rsidRPr="00F67F89">
        <w:rPr>
          <w:color w:val="000000" w:themeColor="text1"/>
        </w:rPr>
        <w:t xml:space="preserve">or </w:t>
      </w:r>
      <w:r>
        <w:rPr>
          <w:color w:val="000000" w:themeColor="text1"/>
        </w:rPr>
        <w:t xml:space="preserve">other </w:t>
      </w:r>
      <w:r w:rsidRPr="00EC167C">
        <w:rPr>
          <w:color w:val="000000" w:themeColor="text1"/>
        </w:rPr>
        <w:t>behavioural services</w:t>
      </w:r>
      <w:r w:rsidRPr="00F67F89">
        <w:rPr>
          <w:color w:val="000000" w:themeColor="text1"/>
        </w:rPr>
        <w:t xml:space="preserve">) rather than the </w:t>
      </w:r>
      <w:r>
        <w:rPr>
          <w:color w:val="000000" w:themeColor="text1"/>
        </w:rPr>
        <w:t xml:space="preserve">personal </w:t>
      </w:r>
      <w:r w:rsidRPr="00F67F89">
        <w:rPr>
          <w:color w:val="000000" w:themeColor="text1"/>
        </w:rPr>
        <w:t xml:space="preserve">supports provided by </w:t>
      </w:r>
      <w:r w:rsidRPr="00F67F89">
        <w:rPr>
          <w:color w:val="000000" w:themeColor="text1"/>
          <w:szCs w:val="20"/>
        </w:rPr>
        <w:t>friends, family, or social networks. Consider both the</w:t>
      </w:r>
      <w:r>
        <w:rPr>
          <w:color w:val="000000" w:themeColor="text1"/>
          <w:szCs w:val="20"/>
        </w:rPr>
        <w:t xml:space="preserve"> </w:t>
      </w:r>
      <w:r>
        <w:rPr>
          <w:rStyle w:val="normaltextrun"/>
          <w:rFonts w:cs="Arial"/>
        </w:rPr>
        <w:t>child</w:t>
      </w:r>
      <w:r w:rsidRPr="00F67F89">
        <w:rPr>
          <w:color w:val="000000" w:themeColor="text1"/>
          <w:szCs w:val="20"/>
        </w:rPr>
        <w:t xml:space="preserve"> and their family’s use of previous services and support</w:t>
      </w:r>
      <w:r>
        <w:rPr>
          <w:color w:val="000000" w:themeColor="text1"/>
          <w:szCs w:val="20"/>
        </w:rPr>
        <w:t xml:space="preserve"> but do not include those services and support relevant to, but not focused on, the child's mental health.</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18C69B5" w14:textId="77777777" w:rsidTr="51150464">
        <w:trPr>
          <w:trHeight w:val="238"/>
        </w:trPr>
        <w:tc>
          <w:tcPr>
            <w:tcW w:w="9629" w:type="dxa"/>
            <w:shd w:val="clear" w:color="auto" w:fill="003C6A"/>
          </w:tcPr>
          <w:p w14:paraId="1719BDA0" w14:textId="07DDCC8C" w:rsidR="000E6032" w:rsidRPr="00AB1C02" w:rsidRDefault="77471F38" w:rsidP="51150464">
            <w:pPr>
              <w:pStyle w:val="Tableheading"/>
              <w:spacing w:line="240" w:lineRule="auto"/>
              <w:rPr>
                <w:rFonts w:ascii="Arial" w:hAnsi="Arial" w:cs="Arial"/>
                <w:color w:val="F16E3D"/>
                <w:sz w:val="24"/>
                <w:szCs w:val="24"/>
              </w:rPr>
            </w:pPr>
            <w:r w:rsidRPr="00AB1C02">
              <w:rPr>
                <w:rFonts w:ascii="Arial" w:hAnsi="Arial" w:cs="Arial"/>
                <w:color w:val="F16E3D"/>
                <w:sz w:val="24"/>
                <w:szCs w:val="24"/>
              </w:rPr>
              <w:t xml:space="preserve">0 = </w:t>
            </w:r>
            <w:r w:rsidR="14670DDC" w:rsidRPr="00AB1C02">
              <w:rPr>
                <w:rFonts w:ascii="Arial" w:hAnsi="Arial" w:cs="Arial"/>
                <w:color w:val="F16E3D"/>
                <w:sz w:val="24"/>
                <w:szCs w:val="24"/>
              </w:rPr>
              <w:t xml:space="preserve">No </w:t>
            </w:r>
            <w:r w:rsidR="065B632E" w:rsidRPr="00AB1C02">
              <w:rPr>
                <w:rFonts w:ascii="Arial" w:hAnsi="Arial" w:cs="Arial"/>
                <w:color w:val="F16E3D"/>
                <w:sz w:val="24"/>
                <w:szCs w:val="24"/>
              </w:rPr>
              <w:t xml:space="preserve">previous service use </w:t>
            </w:r>
          </w:p>
        </w:tc>
      </w:tr>
      <w:tr w:rsidR="00FE030A" w:rsidRPr="007E2854" w14:paraId="534F24E3" w14:textId="77777777" w:rsidTr="51150464">
        <w:trPr>
          <w:trHeight w:val="238"/>
          <w:tblHeader/>
        </w:trPr>
        <w:tc>
          <w:tcPr>
            <w:tcW w:w="9629" w:type="dxa"/>
            <w:shd w:val="clear" w:color="auto" w:fill="E6ECF0"/>
          </w:tcPr>
          <w:p w14:paraId="1E4EE25F" w14:textId="65A38ABE" w:rsidR="00FE030A" w:rsidRDefault="00FE030A" w:rsidP="00720B17">
            <w:pPr>
              <w:pStyle w:val="Tablebody"/>
              <w:numPr>
                <w:ilvl w:val="0"/>
                <w:numId w:val="26"/>
              </w:numPr>
              <w:ind w:left="357" w:hanging="357"/>
            </w:pPr>
            <w:r>
              <w:t>Has not previously sought help or required a referral for mental health issues.</w:t>
            </w:r>
          </w:p>
        </w:tc>
      </w:tr>
      <w:tr w:rsidR="000E6032" w:rsidRPr="007E2854" w14:paraId="6FFDB7E8" w14:textId="77777777" w:rsidTr="51150464">
        <w:trPr>
          <w:trHeight w:val="238"/>
          <w:tblHeader/>
        </w:trPr>
        <w:tc>
          <w:tcPr>
            <w:tcW w:w="9629" w:type="dxa"/>
            <w:shd w:val="clear" w:color="auto" w:fill="003C6A"/>
          </w:tcPr>
          <w:p w14:paraId="12C022A4" w14:textId="75130EC4" w:rsidR="000E6032" w:rsidRPr="00AB1C02" w:rsidRDefault="000E6032" w:rsidP="0064704D">
            <w:pPr>
              <w:pStyle w:val="Tableheading"/>
              <w:spacing w:line="240" w:lineRule="auto"/>
              <w:rPr>
                <w:rFonts w:ascii="Arial" w:hAnsi="Arial" w:cs="Arial"/>
                <w:b w:val="0"/>
                <w:bCs w:val="0"/>
              </w:rPr>
            </w:pPr>
            <w:r w:rsidRPr="00AB1C02">
              <w:rPr>
                <w:rFonts w:ascii="Arial" w:hAnsi="Arial" w:cs="Arial"/>
                <w:color w:val="F16E3D"/>
                <w:sz w:val="24"/>
                <w:szCs w:val="24"/>
              </w:rPr>
              <w:t xml:space="preserve">1 = </w:t>
            </w:r>
            <w:r w:rsidR="009D6F64" w:rsidRPr="00AB1C02">
              <w:rPr>
                <w:rFonts w:ascii="Arial" w:hAnsi="Arial" w:cs="Arial"/>
                <w:color w:val="F16E3D"/>
                <w:sz w:val="24"/>
                <w:szCs w:val="24"/>
              </w:rPr>
              <w:t>Excellent progress from previous service use</w:t>
            </w:r>
          </w:p>
        </w:tc>
      </w:tr>
      <w:tr w:rsidR="000E6032" w:rsidRPr="007E2854" w14:paraId="55357F98" w14:textId="77777777" w:rsidTr="51150464">
        <w:trPr>
          <w:trHeight w:val="238"/>
          <w:tblHeader/>
        </w:trPr>
        <w:tc>
          <w:tcPr>
            <w:tcW w:w="9629" w:type="dxa"/>
            <w:shd w:val="clear" w:color="auto" w:fill="E6ECF0"/>
          </w:tcPr>
          <w:p w14:paraId="73852050" w14:textId="398CACC9" w:rsidR="000E6032" w:rsidRPr="00337662" w:rsidRDefault="00FE030A" w:rsidP="005E4B4F">
            <w:pPr>
              <w:pStyle w:val="Tablebody"/>
              <w:numPr>
                <w:ilvl w:val="0"/>
                <w:numId w:val="27"/>
              </w:numPr>
            </w:pPr>
            <w:r>
              <w:t xml:space="preserve">Previously </w:t>
            </w:r>
            <w:r w:rsidR="00D47516">
              <w:t>accessed services</w:t>
            </w:r>
            <w:r>
              <w:t xml:space="preserve"> for </w:t>
            </w:r>
            <w:r w:rsidR="00920763">
              <w:t xml:space="preserve">a </w:t>
            </w:r>
            <w:r>
              <w:t xml:space="preserve">mental health issue and experienced </w:t>
            </w:r>
            <w:r w:rsidR="00FE62D3">
              <w:t xml:space="preserve">a significant </w:t>
            </w:r>
            <w:r>
              <w:t xml:space="preserve">benefit </w:t>
            </w:r>
            <w:r w:rsidR="00FE62D3">
              <w:t>resulting in</w:t>
            </w:r>
            <w:r w:rsidR="00760718">
              <w:t xml:space="preserve"> no</w:t>
            </w:r>
            <w:r>
              <w:t xml:space="preserve"> need for </w:t>
            </w:r>
            <w:r w:rsidR="00760718">
              <w:t>additional</w:t>
            </w:r>
            <w:r>
              <w:t xml:space="preserve"> services</w:t>
            </w:r>
            <w:r w:rsidR="00760718">
              <w:t xml:space="preserve"> at that time</w:t>
            </w:r>
            <w:r>
              <w:t>.</w:t>
            </w:r>
          </w:p>
        </w:tc>
      </w:tr>
      <w:tr w:rsidR="009D6F64" w:rsidRPr="007E2854" w14:paraId="3DC00256" w14:textId="77777777" w:rsidTr="51150464">
        <w:trPr>
          <w:trHeight w:val="238"/>
          <w:tblHeader/>
        </w:trPr>
        <w:tc>
          <w:tcPr>
            <w:tcW w:w="9629" w:type="dxa"/>
            <w:shd w:val="clear" w:color="auto" w:fill="003C6A"/>
          </w:tcPr>
          <w:p w14:paraId="5565CEEB" w14:textId="7C44528B" w:rsidR="009D6F64" w:rsidRPr="00281E7D" w:rsidRDefault="009D6F64" w:rsidP="0064704D">
            <w:pPr>
              <w:pStyle w:val="Tableheading"/>
              <w:spacing w:line="240" w:lineRule="auto"/>
              <w:rPr>
                <w:rFonts w:ascii="Arial" w:hAnsi="Arial" w:cs="Arial"/>
                <w:b w:val="0"/>
                <w:bCs w:val="0"/>
              </w:rPr>
            </w:pPr>
            <w:r w:rsidRPr="00281E7D">
              <w:rPr>
                <w:rFonts w:ascii="Arial" w:hAnsi="Arial" w:cs="Arial"/>
                <w:color w:val="F16E3D"/>
                <w:sz w:val="24"/>
                <w:szCs w:val="24"/>
              </w:rPr>
              <w:lastRenderedPageBreak/>
              <w:t>2 =</w:t>
            </w:r>
            <w:r w:rsidR="0022711C" w:rsidRPr="00281E7D">
              <w:rPr>
                <w:rFonts w:ascii="Arial" w:hAnsi="Arial" w:cs="Arial"/>
                <w:color w:val="F16E3D"/>
                <w:sz w:val="24"/>
                <w:szCs w:val="24"/>
              </w:rPr>
              <w:t xml:space="preserve"> </w:t>
            </w:r>
            <w:r w:rsidRPr="00281E7D">
              <w:rPr>
                <w:rFonts w:ascii="Arial" w:hAnsi="Arial" w:cs="Arial"/>
                <w:color w:val="F16E3D"/>
                <w:sz w:val="24"/>
                <w:szCs w:val="24"/>
              </w:rPr>
              <w:t>Moderate progress from previous service use</w:t>
            </w:r>
          </w:p>
        </w:tc>
      </w:tr>
      <w:tr w:rsidR="009D6F64" w:rsidRPr="007E2854" w14:paraId="7E0FB0B0" w14:textId="77777777" w:rsidTr="51150464">
        <w:trPr>
          <w:trHeight w:val="238"/>
          <w:tblHeader/>
        </w:trPr>
        <w:tc>
          <w:tcPr>
            <w:tcW w:w="9629" w:type="dxa"/>
            <w:shd w:val="clear" w:color="auto" w:fill="E6ECF0"/>
          </w:tcPr>
          <w:p w14:paraId="0A26657A" w14:textId="56A2978F" w:rsidR="009D6F64" w:rsidRPr="00337662" w:rsidRDefault="00FE030A" w:rsidP="005E4B4F">
            <w:pPr>
              <w:pStyle w:val="Tablebody"/>
              <w:numPr>
                <w:ilvl w:val="0"/>
                <w:numId w:val="28"/>
              </w:numPr>
            </w:pPr>
            <w:r>
              <w:t>Previously accessed service</w:t>
            </w:r>
            <w:r w:rsidR="00566106">
              <w:t xml:space="preserve">s and </w:t>
            </w:r>
            <w:r w:rsidR="007B7A6F">
              <w:t>experienced</w:t>
            </w:r>
            <w:r w:rsidR="004925A8">
              <w:t xml:space="preserve"> </w:t>
            </w:r>
            <w:r w:rsidR="00304C9C">
              <w:t xml:space="preserve">a </w:t>
            </w:r>
            <w:r w:rsidR="002D56D5">
              <w:t>moderate</w:t>
            </w:r>
            <w:r w:rsidR="00304C9C">
              <w:t xml:space="preserve"> </w:t>
            </w:r>
            <w:r w:rsidR="00A0180D">
              <w:t xml:space="preserve">benefit </w:t>
            </w:r>
            <w:r w:rsidR="002D56D5">
              <w:t>and</w:t>
            </w:r>
            <w:r w:rsidR="00941290">
              <w:t xml:space="preserve"> required some </w:t>
            </w:r>
            <w:r w:rsidR="0039254B">
              <w:t>additional</w:t>
            </w:r>
            <w:r w:rsidR="00941290">
              <w:t xml:space="preserve"> services</w:t>
            </w:r>
            <w:r w:rsidR="0039254B">
              <w:t xml:space="preserve"> (either ongoing or periodically)</w:t>
            </w:r>
            <w:r w:rsidR="00941290">
              <w:t xml:space="preserve"> to maintain the benefit.</w:t>
            </w:r>
          </w:p>
        </w:tc>
      </w:tr>
      <w:tr w:rsidR="009D6F64" w:rsidRPr="007E2854" w14:paraId="31375783" w14:textId="77777777" w:rsidTr="51150464">
        <w:trPr>
          <w:trHeight w:val="238"/>
          <w:tblHeader/>
        </w:trPr>
        <w:tc>
          <w:tcPr>
            <w:tcW w:w="9629" w:type="dxa"/>
            <w:shd w:val="clear" w:color="auto" w:fill="003C6A"/>
          </w:tcPr>
          <w:p w14:paraId="3AFA590F" w14:textId="1254DB9E" w:rsidR="009D6F64" w:rsidRPr="00281E7D" w:rsidRDefault="009D6F64" w:rsidP="0064704D">
            <w:pPr>
              <w:pStyle w:val="Tableheading"/>
              <w:spacing w:line="240" w:lineRule="auto"/>
              <w:rPr>
                <w:rFonts w:ascii="Arial" w:hAnsi="Arial" w:cs="Arial"/>
                <w:b w:val="0"/>
                <w:bCs w:val="0"/>
              </w:rPr>
            </w:pPr>
            <w:r w:rsidRPr="00281E7D">
              <w:rPr>
                <w:rFonts w:ascii="Arial" w:hAnsi="Arial" w:cs="Arial"/>
                <w:color w:val="F16E3D"/>
                <w:sz w:val="24"/>
                <w:szCs w:val="24"/>
              </w:rPr>
              <w:t>3 = Minor progress from previous service use</w:t>
            </w:r>
          </w:p>
        </w:tc>
      </w:tr>
      <w:tr w:rsidR="009D6F64" w:rsidRPr="007E2854" w14:paraId="2E5F0837" w14:textId="77777777" w:rsidTr="51150464">
        <w:trPr>
          <w:trHeight w:val="238"/>
          <w:tblHeader/>
        </w:trPr>
        <w:tc>
          <w:tcPr>
            <w:tcW w:w="9629" w:type="dxa"/>
            <w:shd w:val="clear" w:color="auto" w:fill="E6ECF0"/>
          </w:tcPr>
          <w:p w14:paraId="332505DF" w14:textId="458BAE36" w:rsidR="009D6F64" w:rsidRPr="00337662" w:rsidRDefault="00566106" w:rsidP="005E4B4F">
            <w:pPr>
              <w:pStyle w:val="Tablebody"/>
              <w:numPr>
                <w:ilvl w:val="0"/>
                <w:numId w:val="29"/>
              </w:numPr>
            </w:pPr>
            <w:r>
              <w:t xml:space="preserve">Previously </w:t>
            </w:r>
            <w:r w:rsidR="00BA1FC6">
              <w:t xml:space="preserve">accessed services </w:t>
            </w:r>
            <w:r>
              <w:t xml:space="preserve">with </w:t>
            </w:r>
            <w:r w:rsidR="00C61414">
              <w:t xml:space="preserve">only </w:t>
            </w:r>
            <w:r w:rsidR="007D23D7">
              <w:t>minor</w:t>
            </w:r>
            <w:r>
              <w:t xml:space="preserve"> benefit</w:t>
            </w:r>
            <w:r w:rsidR="007D23D7">
              <w:t>s</w:t>
            </w:r>
            <w:r w:rsidR="00072ADF">
              <w:t xml:space="preserve"> </w:t>
            </w:r>
            <w:r w:rsidR="009E5D5C">
              <w:t xml:space="preserve">resulting in </w:t>
            </w:r>
            <w:r w:rsidR="00CC2B61">
              <w:t xml:space="preserve">a need for </w:t>
            </w:r>
            <w:r w:rsidR="00B259B5">
              <w:t xml:space="preserve">additional services </w:t>
            </w:r>
            <w:r w:rsidR="00CC2B61">
              <w:t>or longer duration of services.</w:t>
            </w:r>
          </w:p>
        </w:tc>
      </w:tr>
      <w:tr w:rsidR="009D6F64" w:rsidRPr="007E2854" w14:paraId="1B355EF1" w14:textId="77777777" w:rsidTr="51150464">
        <w:trPr>
          <w:trHeight w:val="238"/>
          <w:tblHeader/>
        </w:trPr>
        <w:tc>
          <w:tcPr>
            <w:tcW w:w="9629" w:type="dxa"/>
            <w:shd w:val="clear" w:color="auto" w:fill="003C6A"/>
          </w:tcPr>
          <w:p w14:paraId="0ECAF568" w14:textId="3834A438" w:rsidR="009D6F64" w:rsidRPr="00E95F8C" w:rsidRDefault="009D6F64" w:rsidP="0064704D">
            <w:pPr>
              <w:pStyle w:val="Tableheading"/>
              <w:spacing w:line="240" w:lineRule="auto"/>
              <w:rPr>
                <w:rFonts w:ascii="Arial" w:hAnsi="Arial" w:cs="Arial"/>
                <w:b w:val="0"/>
                <w:bCs w:val="0"/>
              </w:rPr>
            </w:pPr>
            <w:r w:rsidRPr="00E95F8C">
              <w:rPr>
                <w:rFonts w:ascii="Arial" w:hAnsi="Arial" w:cs="Arial"/>
                <w:color w:val="F16E3D"/>
                <w:sz w:val="24"/>
                <w:szCs w:val="24"/>
              </w:rPr>
              <w:t xml:space="preserve">4 = Negligible </w:t>
            </w:r>
            <w:r w:rsidR="00D6460A" w:rsidRPr="00E95F8C">
              <w:rPr>
                <w:rFonts w:ascii="Arial" w:hAnsi="Arial" w:cs="Arial"/>
                <w:color w:val="F16E3D"/>
                <w:sz w:val="24"/>
                <w:szCs w:val="24"/>
              </w:rPr>
              <w:t>or no</w:t>
            </w:r>
            <w:r w:rsidRPr="00E95F8C">
              <w:rPr>
                <w:rFonts w:ascii="Arial" w:hAnsi="Arial" w:cs="Arial"/>
                <w:color w:val="F16E3D"/>
                <w:sz w:val="24"/>
                <w:szCs w:val="24"/>
              </w:rPr>
              <w:t xml:space="preserve"> progress from previous service use</w:t>
            </w:r>
          </w:p>
        </w:tc>
      </w:tr>
      <w:tr w:rsidR="009D6F64" w:rsidRPr="007E2854" w14:paraId="1FA6BE85" w14:textId="77777777" w:rsidTr="51150464">
        <w:trPr>
          <w:trHeight w:val="238"/>
          <w:tblHeader/>
        </w:trPr>
        <w:tc>
          <w:tcPr>
            <w:tcW w:w="9629" w:type="dxa"/>
            <w:shd w:val="clear" w:color="auto" w:fill="E6ECF0"/>
          </w:tcPr>
          <w:p w14:paraId="6987F3F4" w14:textId="5716A7F9" w:rsidR="009D6F64" w:rsidRPr="00337662" w:rsidRDefault="00566106" w:rsidP="005E4B4F">
            <w:pPr>
              <w:pStyle w:val="Tablebody"/>
              <w:numPr>
                <w:ilvl w:val="0"/>
                <w:numId w:val="30"/>
              </w:numPr>
            </w:pPr>
            <w:r>
              <w:t>Previously accessed services</w:t>
            </w:r>
            <w:r w:rsidR="003E7D46">
              <w:t xml:space="preserve"> </w:t>
            </w:r>
            <w:r>
              <w:t>w</w:t>
            </w:r>
            <w:r w:rsidR="00553C65">
              <w:t>ith little or no benefit</w:t>
            </w:r>
            <w:r w:rsidR="000F2AFE">
              <w:t>.</w:t>
            </w:r>
          </w:p>
        </w:tc>
      </w:tr>
    </w:tbl>
    <w:p w14:paraId="745280A7" w14:textId="3AF352BF" w:rsidR="00DA1DED" w:rsidRDefault="00DA1DED" w:rsidP="006151E3">
      <w:pPr>
        <w:pStyle w:val="Heading3"/>
      </w:pPr>
      <w:bookmarkStart w:id="142" w:name="_Toc85218576"/>
      <w:bookmarkStart w:id="143" w:name="_Toc151446040"/>
      <w:bookmarkStart w:id="144" w:name="_Toc151624072"/>
      <w:bookmarkStart w:id="145" w:name="_Toc151624100"/>
      <w:bookmarkStart w:id="146" w:name="_Toc151624223"/>
      <w:bookmarkStart w:id="147" w:name="_Toc161662611"/>
      <w:bookmarkStart w:id="148" w:name="_Toc161662967"/>
      <w:bookmarkStart w:id="149" w:name="_Toc167784049"/>
      <w:r>
        <w:t>Domain 6 – Social and environmental stressors</w:t>
      </w:r>
      <w:bookmarkEnd w:id="142"/>
      <w:bookmarkEnd w:id="143"/>
      <w:bookmarkEnd w:id="144"/>
      <w:bookmarkEnd w:id="145"/>
      <w:bookmarkEnd w:id="146"/>
      <w:bookmarkEnd w:id="147"/>
      <w:bookmarkEnd w:id="148"/>
      <w:bookmarkEnd w:id="149"/>
    </w:p>
    <w:p w14:paraId="1C1E829A" w14:textId="78834A31" w:rsidR="00DA1DED" w:rsidRPr="00A3773E" w:rsidRDefault="00DA1DED" w:rsidP="00DA1DED">
      <w:pPr>
        <w:shd w:val="clear" w:color="auto" w:fill="FCFCFC"/>
        <w:rPr>
          <w:color w:val="404040"/>
        </w:rPr>
      </w:pPr>
      <w:r w:rsidRPr="07290803">
        <w:rPr>
          <w:color w:val="404040" w:themeColor="text1" w:themeTint="BF"/>
        </w:rPr>
        <w:t>This domain consider</w:t>
      </w:r>
      <w:r>
        <w:rPr>
          <w:color w:val="404040" w:themeColor="text1" w:themeTint="BF"/>
        </w:rPr>
        <w:t>s</w:t>
      </w:r>
      <w:r w:rsidRPr="07290803">
        <w:rPr>
          <w:color w:val="404040" w:themeColor="text1" w:themeTint="BF"/>
        </w:rPr>
        <w:t xml:space="preserve"> the extent and severity of a range of factors in the </w:t>
      </w:r>
      <w:r>
        <w:rPr>
          <w:color w:val="404040" w:themeColor="text1" w:themeTint="BF"/>
        </w:rPr>
        <w:t>child’</w:t>
      </w:r>
      <w:r w:rsidRPr="07290803">
        <w:rPr>
          <w:color w:val="404040" w:themeColor="text1" w:themeTint="BF"/>
        </w:rPr>
        <w:t xml:space="preserve">s environment that might contribute to the onset or </w:t>
      </w:r>
      <w:r>
        <w:rPr>
          <w:color w:val="404040" w:themeColor="text1" w:themeTint="BF"/>
        </w:rPr>
        <w:t>continuation</w:t>
      </w:r>
      <w:r w:rsidRPr="07290803">
        <w:rPr>
          <w:color w:val="404040" w:themeColor="text1" w:themeTint="BF"/>
        </w:rPr>
        <w:t xml:space="preserve"> of </w:t>
      </w:r>
      <w:r>
        <w:rPr>
          <w:color w:val="404040" w:themeColor="text1" w:themeTint="BF"/>
        </w:rPr>
        <w:t xml:space="preserve">the </w:t>
      </w:r>
      <w:r w:rsidRPr="07290803">
        <w:rPr>
          <w:color w:val="404040" w:themeColor="text1" w:themeTint="BF"/>
        </w:rPr>
        <w:t xml:space="preserve">mental health </w:t>
      </w:r>
      <w:r>
        <w:rPr>
          <w:color w:val="404040" w:themeColor="text1" w:themeTint="BF"/>
        </w:rPr>
        <w:t>issue</w:t>
      </w:r>
      <w:r w:rsidRPr="07290803">
        <w:rPr>
          <w:color w:val="404040" w:themeColor="text1" w:themeTint="BF"/>
        </w:rPr>
        <w:t>.</w:t>
      </w:r>
    </w:p>
    <w:p w14:paraId="59851234" w14:textId="77777777" w:rsidR="00DA1DED" w:rsidRPr="00A3773E" w:rsidRDefault="00DA1DED" w:rsidP="00DA1DED">
      <w:pPr>
        <w:shd w:val="clear" w:color="auto" w:fill="FCFCFC"/>
        <w:rPr>
          <w:color w:val="404040"/>
        </w:rPr>
      </w:pPr>
      <w:r w:rsidRPr="07290803">
        <w:rPr>
          <w:color w:val="404040" w:themeColor="text1" w:themeTint="BF"/>
        </w:rPr>
        <w:t xml:space="preserve">Significant environmental stressors and adversity can lead to increased symptom severity </w:t>
      </w:r>
      <w:r>
        <w:rPr>
          <w:color w:val="404040" w:themeColor="text1" w:themeTint="BF"/>
        </w:rPr>
        <w:t>and</w:t>
      </w:r>
      <w:r w:rsidRPr="07290803">
        <w:rPr>
          <w:color w:val="404040" w:themeColor="text1" w:themeTint="BF"/>
        </w:rPr>
        <w:t xml:space="preserve"> compromise the capacity of the </w:t>
      </w:r>
      <w:r>
        <w:rPr>
          <w:color w:val="404040" w:themeColor="text1" w:themeTint="BF"/>
        </w:rPr>
        <w:t>child</w:t>
      </w:r>
      <w:r w:rsidRPr="07290803">
        <w:rPr>
          <w:color w:val="404040" w:themeColor="text1" w:themeTint="BF"/>
        </w:rPr>
        <w:t xml:space="preserve"> and their family to participate in or benefit from the recommended </w:t>
      </w:r>
      <w:r>
        <w:rPr>
          <w:color w:val="404040" w:themeColor="text1" w:themeTint="BF"/>
        </w:rPr>
        <w:t>resources or services</w:t>
      </w:r>
      <w:r w:rsidRPr="07290803">
        <w:rPr>
          <w:color w:val="404040" w:themeColor="text1" w:themeTint="BF"/>
        </w:rPr>
        <w:t xml:space="preserve">. Furthermore, understanding the complexities </w:t>
      </w:r>
      <w:r>
        <w:rPr>
          <w:color w:val="404040" w:themeColor="text1" w:themeTint="BF"/>
        </w:rPr>
        <w:t xml:space="preserve">the child is experiencing (or has experienced) </w:t>
      </w:r>
      <w:r w:rsidRPr="07290803">
        <w:rPr>
          <w:color w:val="404040" w:themeColor="text1" w:themeTint="BF"/>
        </w:rPr>
        <w:t xml:space="preserve">may alter the type of service offered or indicate that additional service referrals are required (e.g., a referral to a social support </w:t>
      </w:r>
      <w:r>
        <w:rPr>
          <w:color w:val="404040" w:themeColor="text1" w:themeTint="BF"/>
        </w:rPr>
        <w:t>service</w:t>
      </w:r>
      <w:r w:rsidRPr="07290803">
        <w:rPr>
          <w:color w:val="404040" w:themeColor="text1" w:themeTint="BF"/>
        </w:rPr>
        <w:t>).</w:t>
      </w:r>
    </w:p>
    <w:p w14:paraId="611840EF" w14:textId="4BA62CEE" w:rsidR="00DA1DED" w:rsidRPr="00A3773E" w:rsidRDefault="00DA1DED" w:rsidP="00DA1DED">
      <w:pPr>
        <w:shd w:val="clear" w:color="auto" w:fill="FCFCFC"/>
        <w:rPr>
          <w:color w:val="404040"/>
        </w:rPr>
      </w:pPr>
      <w:r w:rsidRPr="07290803">
        <w:rPr>
          <w:color w:val="404040" w:themeColor="text1" w:themeTint="BF"/>
        </w:rPr>
        <w:t xml:space="preserve">Assessment on this domain should consider the degree to which any or </w:t>
      </w:r>
      <w:proofErr w:type="gramStart"/>
      <w:r w:rsidR="006559BD" w:rsidRPr="07290803">
        <w:rPr>
          <w:color w:val="404040" w:themeColor="text1" w:themeTint="BF"/>
        </w:rPr>
        <w:t>all</w:t>
      </w:r>
      <w:r w:rsidR="002A2D2B">
        <w:rPr>
          <w:color w:val="404040" w:themeColor="text1" w:themeTint="BF"/>
        </w:rPr>
        <w:t xml:space="preserve"> </w:t>
      </w:r>
      <w:r w:rsidR="00AB75B3">
        <w:rPr>
          <w:color w:val="404040" w:themeColor="text1" w:themeTint="BF"/>
        </w:rPr>
        <w:t>of</w:t>
      </w:r>
      <w:proofErr w:type="gramEnd"/>
      <w:r w:rsidR="00AB75B3">
        <w:rPr>
          <w:color w:val="404040" w:themeColor="text1" w:themeTint="BF"/>
        </w:rPr>
        <w:t xml:space="preserve"> </w:t>
      </w:r>
      <w:r w:rsidRPr="07290803">
        <w:rPr>
          <w:color w:val="404040" w:themeColor="text1" w:themeTint="BF"/>
        </w:rPr>
        <w:t xml:space="preserve">the following factors are relevant to the </w:t>
      </w:r>
      <w:r>
        <w:rPr>
          <w:color w:val="404040" w:themeColor="text1" w:themeTint="BF"/>
        </w:rPr>
        <w:t>child</w:t>
      </w:r>
      <w:r w:rsidRPr="07290803">
        <w:rPr>
          <w:color w:val="404040" w:themeColor="text1" w:themeTint="BF"/>
        </w:rPr>
        <w:t>’s current circumstances and the referral decision:</w:t>
      </w:r>
    </w:p>
    <w:p w14:paraId="17EC5277" w14:textId="29EC8A8E" w:rsidR="002A699A" w:rsidRPr="00D563FB" w:rsidRDefault="002A699A" w:rsidP="00A272CB">
      <w:pPr>
        <w:pStyle w:val="Bulletlevel1"/>
      </w:pPr>
      <w:r w:rsidRPr="00D563FB">
        <w:t>Significant losses (e.g., loss of friends or social connections, death of a loved one).</w:t>
      </w:r>
    </w:p>
    <w:p w14:paraId="7A800E2D" w14:textId="0310916D" w:rsidR="00DA1DED" w:rsidRPr="001614C3" w:rsidRDefault="00DA1DED" w:rsidP="00A272CB">
      <w:pPr>
        <w:pStyle w:val="Bulletlevel1"/>
      </w:pPr>
      <w:r w:rsidRPr="001614C3">
        <w:t xml:space="preserve">Significant transitions (e.g., disruption to educational activities, parental separation/divorce, death of </w:t>
      </w:r>
      <w:r w:rsidR="0025162D" w:rsidRPr="001614C3">
        <w:t xml:space="preserve">a </w:t>
      </w:r>
      <w:r w:rsidRPr="001614C3">
        <w:t>loved one, transitions relating to gender identity or sexual orientation).</w:t>
      </w:r>
    </w:p>
    <w:p w14:paraId="1DACD022" w14:textId="77777777" w:rsidR="00DA1DED" w:rsidRPr="001614C3" w:rsidRDefault="00DA1DED" w:rsidP="00A272CB">
      <w:pPr>
        <w:pStyle w:val="Bulletlevel1"/>
      </w:pPr>
      <w:r w:rsidRPr="001614C3">
        <w:t>Peer group stress (e.g., bullying, conflict with or isolation from the peer group, loss of friendships).</w:t>
      </w:r>
    </w:p>
    <w:p w14:paraId="09B95E87" w14:textId="4DFFE794" w:rsidR="00DA1DED" w:rsidRPr="001614C3" w:rsidRDefault="00DA1DED" w:rsidP="00A272CB">
      <w:pPr>
        <w:pStyle w:val="Bulletlevel1"/>
      </w:pPr>
      <w:r w:rsidRPr="001614C3">
        <w:t>Trauma (e.g., emotional, physical, psychological, or sexual abuse, exploitation, witnessing or being a victim of violence, family and domestic violence, natural disaster, exposure to suicide in family/community/school or peer group, loss, conflict).</w:t>
      </w:r>
    </w:p>
    <w:p w14:paraId="276C2109" w14:textId="670B40BA" w:rsidR="00DA1DED" w:rsidRPr="001614C3" w:rsidRDefault="00DA1DED" w:rsidP="00A272CB">
      <w:pPr>
        <w:pStyle w:val="Bulletlevel1"/>
      </w:pPr>
      <w:r w:rsidRPr="001614C3">
        <w:t>Victimisation (e.g., human rights abuses, discrimination, racial abuse, victim of crime, refugee, or asylum-seeking experiences).</w:t>
      </w:r>
    </w:p>
    <w:p w14:paraId="7A3C0E63" w14:textId="7DB769BA" w:rsidR="00DA1DED" w:rsidRPr="001614C3" w:rsidRDefault="00DA1DED" w:rsidP="00A272CB">
      <w:pPr>
        <w:pStyle w:val="Bulletlevel1"/>
      </w:pPr>
      <w:r w:rsidRPr="001614C3">
        <w:t>Family or household stress (e.g., household drug or alcohol abuse, the parent or family member with an illness or disability, carer stress or stress associated with a caregiver role).</w:t>
      </w:r>
    </w:p>
    <w:p w14:paraId="6D00EE0A" w14:textId="460F8671" w:rsidR="00DA1DED" w:rsidRPr="001614C3" w:rsidRDefault="00DA1DED" w:rsidP="00A272CB">
      <w:pPr>
        <w:pStyle w:val="Bulletlevel1"/>
      </w:pPr>
      <w:r w:rsidRPr="001614C3">
        <w:t>Performance-related pressure (e.g., unrealistic role expectations or responsibilities, schooling demands, caregiving responsibilities) and stressors related to high-performance demands in school, dance, sport, and other relevant extra-curricular activities.</w:t>
      </w:r>
    </w:p>
    <w:p w14:paraId="57B8DC0F" w14:textId="77777777" w:rsidR="00DA1DED" w:rsidRPr="001614C3" w:rsidRDefault="00DA1DED" w:rsidP="00A272CB">
      <w:pPr>
        <w:pStyle w:val="Bulletlevel1"/>
      </w:pPr>
      <w:r w:rsidRPr="001614C3">
        <w:t>Socioeconomic disadvantage (e.g., poverty, parental unemployment, unstable or insecure housing).</w:t>
      </w:r>
    </w:p>
    <w:p w14:paraId="69DF10FA" w14:textId="77777777" w:rsidR="00DA1DED" w:rsidRPr="001614C3" w:rsidRDefault="00DA1DED" w:rsidP="00A272CB">
      <w:pPr>
        <w:pStyle w:val="Bulletlevel1"/>
      </w:pPr>
      <w:r w:rsidRPr="001614C3">
        <w:t>Legal issues (e.g., the juvenile justice system or family court involvement, enforced separation from family).</w:t>
      </w:r>
    </w:p>
    <w:p w14:paraId="2D9B2562" w14:textId="77777777" w:rsidR="00DA1DED" w:rsidRDefault="00DA1DED" w:rsidP="00DA1DED">
      <w:r w:rsidRPr="07290803">
        <w:t>Evidence points to the contribution made by historical childhood adverse events to longer</w:t>
      </w:r>
      <w:r>
        <w:t>-</w:t>
      </w:r>
      <w:r w:rsidRPr="07290803">
        <w:t xml:space="preserve">term mental health development. Assessment on this domain should consider the </w:t>
      </w:r>
      <w:r>
        <w:t>child</w:t>
      </w:r>
      <w:r w:rsidRPr="07290803">
        <w:t xml:space="preserve">’s history but </w:t>
      </w:r>
      <w:r w:rsidRPr="003564D9">
        <w:rPr>
          <w:b/>
          <w:bCs/>
        </w:rPr>
        <w:t>only</w:t>
      </w:r>
      <w:r w:rsidRPr="07290803">
        <w:t xml:space="preserve"> record higher ratings where earlier experiences </w:t>
      </w:r>
      <w:r>
        <w:t>impact</w:t>
      </w:r>
      <w:r w:rsidRPr="07290803">
        <w:t xml:space="preserve"> the current situation and require additional specific</w:t>
      </w:r>
      <w:r>
        <w:t xml:space="preserve"> resources and services</w:t>
      </w:r>
      <w:r w:rsidRPr="07290803">
        <w: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3E8CF2E6" w14:textId="77777777" w:rsidTr="6C0CFAC6">
        <w:trPr>
          <w:trHeight w:val="238"/>
        </w:trPr>
        <w:tc>
          <w:tcPr>
            <w:tcW w:w="9629" w:type="dxa"/>
            <w:shd w:val="clear" w:color="auto" w:fill="003C6A"/>
          </w:tcPr>
          <w:p w14:paraId="51DDA197" w14:textId="58C93A54" w:rsidR="000E6032" w:rsidRPr="00EF1C14" w:rsidRDefault="000E6032" w:rsidP="0064704D">
            <w:pPr>
              <w:pStyle w:val="Tableheading"/>
              <w:spacing w:line="240" w:lineRule="auto"/>
              <w:rPr>
                <w:rFonts w:ascii="Arial" w:hAnsi="Arial" w:cs="Arial"/>
              </w:rPr>
            </w:pPr>
            <w:r w:rsidRPr="00EF1C14">
              <w:rPr>
                <w:rFonts w:ascii="Arial" w:hAnsi="Arial" w:cs="Arial"/>
                <w:color w:val="F16E3D"/>
                <w:sz w:val="24"/>
                <w:szCs w:val="24"/>
              </w:rPr>
              <w:t xml:space="preserve">0 = </w:t>
            </w:r>
            <w:r w:rsidR="00CB4839" w:rsidRPr="00EF1C14">
              <w:rPr>
                <w:rFonts w:ascii="Arial" w:hAnsi="Arial" w:cs="Arial"/>
                <w:color w:val="F16E3D"/>
                <w:sz w:val="24"/>
                <w:szCs w:val="24"/>
              </w:rPr>
              <w:t>No problem in this domain</w:t>
            </w:r>
          </w:p>
        </w:tc>
      </w:tr>
      <w:tr w:rsidR="000E6032" w:rsidRPr="007E2854" w14:paraId="3B94F8A1" w14:textId="77777777" w:rsidTr="6C0CFAC6">
        <w:trPr>
          <w:trHeight w:val="238"/>
        </w:trPr>
        <w:tc>
          <w:tcPr>
            <w:tcW w:w="9629" w:type="dxa"/>
            <w:shd w:val="clear" w:color="auto" w:fill="003C6A"/>
          </w:tcPr>
          <w:p w14:paraId="404F419D" w14:textId="516AD823" w:rsidR="000E6032" w:rsidRPr="00EF1C14" w:rsidRDefault="000E6032" w:rsidP="0064704D">
            <w:pPr>
              <w:pStyle w:val="Tableheading"/>
              <w:spacing w:line="240" w:lineRule="auto"/>
              <w:rPr>
                <w:rFonts w:ascii="Arial" w:hAnsi="Arial" w:cs="Arial"/>
                <w:b w:val="0"/>
                <w:bCs w:val="0"/>
              </w:rPr>
            </w:pPr>
            <w:r w:rsidRPr="00EF1C14">
              <w:rPr>
                <w:rFonts w:ascii="Arial" w:hAnsi="Arial" w:cs="Arial"/>
                <w:color w:val="F16E3D"/>
                <w:sz w:val="24"/>
                <w:szCs w:val="24"/>
              </w:rPr>
              <w:t xml:space="preserve">1 = </w:t>
            </w:r>
            <w:r w:rsidR="00CB4839" w:rsidRPr="00EF1C14">
              <w:rPr>
                <w:rFonts w:ascii="Arial" w:hAnsi="Arial" w:cs="Arial"/>
                <w:color w:val="F16E3D"/>
                <w:sz w:val="24"/>
                <w:szCs w:val="24"/>
              </w:rPr>
              <w:t>Mildly stressful environment</w:t>
            </w:r>
          </w:p>
        </w:tc>
      </w:tr>
      <w:tr w:rsidR="000E6032" w:rsidRPr="007E2854" w14:paraId="401D4D67" w14:textId="77777777" w:rsidTr="6C0CFAC6">
        <w:trPr>
          <w:trHeight w:val="238"/>
        </w:trPr>
        <w:tc>
          <w:tcPr>
            <w:tcW w:w="9629" w:type="dxa"/>
            <w:shd w:val="clear" w:color="auto" w:fill="E6ECF0"/>
          </w:tcPr>
          <w:p w14:paraId="5D131519" w14:textId="31F66B99" w:rsidR="000E6032" w:rsidRPr="00337662" w:rsidRDefault="24531295" w:rsidP="005E4B4F">
            <w:pPr>
              <w:pStyle w:val="Tablebody"/>
              <w:numPr>
                <w:ilvl w:val="0"/>
                <w:numId w:val="31"/>
              </w:numPr>
            </w:pPr>
            <w:r>
              <w:lastRenderedPageBreak/>
              <w:t xml:space="preserve">The child is experiencing (or has experienced) one or more stressors that are currently having or are likely to have </w:t>
            </w:r>
            <w:r w:rsidR="11003475">
              <w:t xml:space="preserve">only </w:t>
            </w:r>
            <w:r>
              <w:t>a minor impact on the child’s mental health.</w:t>
            </w:r>
          </w:p>
        </w:tc>
      </w:tr>
      <w:tr w:rsidR="00CB4839" w:rsidRPr="007E2854" w14:paraId="35BA5360" w14:textId="77777777" w:rsidTr="6C0CFAC6">
        <w:trPr>
          <w:trHeight w:val="238"/>
        </w:trPr>
        <w:tc>
          <w:tcPr>
            <w:tcW w:w="9629" w:type="dxa"/>
            <w:shd w:val="clear" w:color="auto" w:fill="003C6A"/>
          </w:tcPr>
          <w:p w14:paraId="6FC00CDC" w14:textId="759EC889" w:rsidR="00CB4839" w:rsidRPr="00473BB1" w:rsidRDefault="006A2F32" w:rsidP="0064704D">
            <w:pPr>
              <w:pStyle w:val="Tableheading"/>
              <w:spacing w:line="240" w:lineRule="auto"/>
              <w:rPr>
                <w:rFonts w:ascii="Arial" w:hAnsi="Arial" w:cs="Arial"/>
                <w:b w:val="0"/>
                <w:bCs w:val="0"/>
              </w:rPr>
            </w:pPr>
            <w:r w:rsidRPr="00473BB1">
              <w:rPr>
                <w:rFonts w:ascii="Arial" w:hAnsi="Arial" w:cs="Arial"/>
                <w:color w:val="F16E3D"/>
                <w:sz w:val="24"/>
                <w:szCs w:val="24"/>
              </w:rPr>
              <w:t>2</w:t>
            </w:r>
            <w:r w:rsidR="00CB4839" w:rsidRPr="00473BB1">
              <w:rPr>
                <w:rFonts w:ascii="Arial" w:hAnsi="Arial" w:cs="Arial"/>
                <w:color w:val="F16E3D"/>
                <w:sz w:val="24"/>
                <w:szCs w:val="24"/>
              </w:rPr>
              <w:t xml:space="preserve"> = </w:t>
            </w:r>
            <w:r w:rsidRPr="00473BB1">
              <w:rPr>
                <w:rFonts w:ascii="Arial" w:hAnsi="Arial" w:cs="Arial"/>
                <w:color w:val="F16E3D"/>
                <w:sz w:val="24"/>
                <w:szCs w:val="24"/>
              </w:rPr>
              <w:t>Moderately stressful environment</w:t>
            </w:r>
          </w:p>
        </w:tc>
      </w:tr>
      <w:tr w:rsidR="00CB4839" w:rsidRPr="007E2854" w14:paraId="2A5EF6F7" w14:textId="77777777" w:rsidTr="6C0CFAC6">
        <w:trPr>
          <w:trHeight w:val="238"/>
        </w:trPr>
        <w:tc>
          <w:tcPr>
            <w:tcW w:w="9629" w:type="dxa"/>
            <w:shd w:val="clear" w:color="auto" w:fill="E6ECF0"/>
          </w:tcPr>
          <w:p w14:paraId="481D62AA" w14:textId="38DBB255" w:rsidR="00CB4839" w:rsidRPr="00337662" w:rsidRDefault="006A2F32" w:rsidP="005E4B4F">
            <w:pPr>
              <w:pStyle w:val="Tablebody"/>
              <w:numPr>
                <w:ilvl w:val="0"/>
                <w:numId w:val="32"/>
              </w:numPr>
            </w:pPr>
            <w:r>
              <w:t>The child is experiencing (or has experienced) one or more stressors that are currently having or are likely to have a moderate impact on the child’s mental health.</w:t>
            </w:r>
          </w:p>
        </w:tc>
      </w:tr>
      <w:tr w:rsidR="00CB4839" w:rsidRPr="007E2854" w14:paraId="4A4FC356" w14:textId="77777777" w:rsidTr="6C0CFAC6">
        <w:trPr>
          <w:trHeight w:val="238"/>
        </w:trPr>
        <w:tc>
          <w:tcPr>
            <w:tcW w:w="9629" w:type="dxa"/>
            <w:shd w:val="clear" w:color="auto" w:fill="003C6A"/>
          </w:tcPr>
          <w:p w14:paraId="18352817" w14:textId="37C714D6" w:rsidR="00CB4839" w:rsidRPr="00473BB1" w:rsidRDefault="006A2F32" w:rsidP="0064704D">
            <w:pPr>
              <w:pStyle w:val="Tableheading"/>
              <w:spacing w:line="240" w:lineRule="auto"/>
              <w:rPr>
                <w:rFonts w:ascii="Arial" w:hAnsi="Arial" w:cs="Arial"/>
                <w:b w:val="0"/>
                <w:bCs w:val="0"/>
              </w:rPr>
            </w:pPr>
            <w:r w:rsidRPr="00473BB1">
              <w:rPr>
                <w:rFonts w:ascii="Arial" w:hAnsi="Arial" w:cs="Arial"/>
                <w:color w:val="F16E3D"/>
                <w:sz w:val="24"/>
                <w:szCs w:val="24"/>
              </w:rPr>
              <w:t>3</w:t>
            </w:r>
            <w:r w:rsidR="00CB4839" w:rsidRPr="00473BB1">
              <w:rPr>
                <w:rFonts w:ascii="Arial" w:hAnsi="Arial" w:cs="Arial"/>
                <w:color w:val="F16E3D"/>
                <w:sz w:val="24"/>
                <w:szCs w:val="24"/>
              </w:rPr>
              <w:t xml:space="preserve"> =</w:t>
            </w:r>
            <w:r w:rsidRPr="00473BB1">
              <w:rPr>
                <w:rFonts w:ascii="Arial" w:hAnsi="Arial" w:cs="Arial"/>
                <w:color w:val="F16E3D"/>
                <w:sz w:val="24"/>
                <w:szCs w:val="24"/>
              </w:rPr>
              <w:t xml:space="preserve"> Highly stressful environment</w:t>
            </w:r>
            <w:r w:rsidR="00CB4839" w:rsidRPr="00473BB1">
              <w:rPr>
                <w:rFonts w:ascii="Arial" w:hAnsi="Arial" w:cs="Arial"/>
                <w:color w:val="F16E3D"/>
                <w:sz w:val="24"/>
                <w:szCs w:val="24"/>
              </w:rPr>
              <w:t xml:space="preserve"> </w:t>
            </w:r>
          </w:p>
        </w:tc>
      </w:tr>
      <w:tr w:rsidR="00CB4839" w:rsidRPr="007E2854" w14:paraId="7D9600BB" w14:textId="77777777" w:rsidTr="6C0CFAC6">
        <w:trPr>
          <w:trHeight w:val="238"/>
        </w:trPr>
        <w:tc>
          <w:tcPr>
            <w:tcW w:w="9629" w:type="dxa"/>
            <w:shd w:val="clear" w:color="auto" w:fill="E6ECF0"/>
          </w:tcPr>
          <w:p w14:paraId="710590EE" w14:textId="29EFEFBA" w:rsidR="00CB4839" w:rsidRPr="00337662" w:rsidRDefault="00D25D65" w:rsidP="005E4B4F">
            <w:pPr>
              <w:pStyle w:val="Tablebody"/>
              <w:numPr>
                <w:ilvl w:val="0"/>
                <w:numId w:val="34"/>
              </w:numPr>
            </w:pPr>
            <w:r w:rsidRPr="00D25D65">
              <w:t xml:space="preserve">The child is experiencing (or has experienced) one or more stressors that are currently having or are likely to </w:t>
            </w:r>
            <w:r w:rsidR="00CF3010">
              <w:t>have a</w:t>
            </w:r>
            <w:r w:rsidRPr="00D25D65">
              <w:t xml:space="preserve"> significant</w:t>
            </w:r>
            <w:r w:rsidR="00CF3010">
              <w:t xml:space="preserve"> impact on the child’s</w:t>
            </w:r>
            <w:r w:rsidRPr="00D25D65">
              <w:t xml:space="preserve"> mental health.</w:t>
            </w:r>
          </w:p>
        </w:tc>
      </w:tr>
      <w:tr w:rsidR="00CB4839" w:rsidRPr="007E2854" w14:paraId="65C35F91" w14:textId="77777777" w:rsidTr="6C0CFAC6">
        <w:trPr>
          <w:trHeight w:val="238"/>
        </w:trPr>
        <w:tc>
          <w:tcPr>
            <w:tcW w:w="9629" w:type="dxa"/>
            <w:shd w:val="clear" w:color="auto" w:fill="003C6A"/>
          </w:tcPr>
          <w:p w14:paraId="7EA6F2F3" w14:textId="68972BB6" w:rsidR="00CB4839" w:rsidRPr="00473BB1" w:rsidRDefault="00D25D65" w:rsidP="0064704D">
            <w:pPr>
              <w:pStyle w:val="Tableheading"/>
              <w:spacing w:line="240" w:lineRule="auto"/>
              <w:rPr>
                <w:rFonts w:ascii="Arial" w:hAnsi="Arial" w:cs="Arial"/>
                <w:b w:val="0"/>
                <w:bCs w:val="0"/>
              </w:rPr>
            </w:pPr>
            <w:r w:rsidRPr="00473BB1">
              <w:rPr>
                <w:rFonts w:ascii="Arial" w:hAnsi="Arial" w:cs="Arial"/>
                <w:color w:val="F16E3D"/>
                <w:sz w:val="24"/>
                <w:szCs w:val="24"/>
              </w:rPr>
              <w:t>4</w:t>
            </w:r>
            <w:r w:rsidR="00CB4839" w:rsidRPr="00473BB1">
              <w:rPr>
                <w:rFonts w:ascii="Arial" w:hAnsi="Arial" w:cs="Arial"/>
                <w:color w:val="F16E3D"/>
                <w:sz w:val="24"/>
                <w:szCs w:val="24"/>
              </w:rPr>
              <w:t xml:space="preserve"> = </w:t>
            </w:r>
            <w:r w:rsidRPr="00473BB1">
              <w:rPr>
                <w:rFonts w:ascii="Arial" w:hAnsi="Arial" w:cs="Arial"/>
                <w:color w:val="F16E3D"/>
                <w:sz w:val="24"/>
                <w:szCs w:val="24"/>
              </w:rPr>
              <w:t>Extremely stressful environment</w:t>
            </w:r>
          </w:p>
        </w:tc>
      </w:tr>
      <w:tr w:rsidR="00CB4839" w:rsidRPr="007E2854" w14:paraId="210DC824" w14:textId="77777777" w:rsidTr="6C0CFAC6">
        <w:trPr>
          <w:trHeight w:val="238"/>
        </w:trPr>
        <w:tc>
          <w:tcPr>
            <w:tcW w:w="9629" w:type="dxa"/>
            <w:shd w:val="clear" w:color="auto" w:fill="E6ECF0"/>
          </w:tcPr>
          <w:p w14:paraId="1336314B" w14:textId="14C41DC2" w:rsidR="00CB4839" w:rsidRPr="00337662" w:rsidRDefault="00D25D65" w:rsidP="005E4B4F">
            <w:pPr>
              <w:pStyle w:val="Tablebody"/>
              <w:numPr>
                <w:ilvl w:val="0"/>
                <w:numId w:val="33"/>
              </w:numPr>
            </w:pPr>
            <w:r>
              <w:t>The child is experiencing (or has experienced) one or more stressors that are extreme, enduring, or recurring and are currently having</w:t>
            </w:r>
            <w:r w:rsidR="00DD39FD">
              <w:t>,</w:t>
            </w:r>
            <w:r>
              <w:t xml:space="preserve"> or are likely to have</w:t>
            </w:r>
            <w:r w:rsidR="00DD39FD">
              <w:t>,</w:t>
            </w:r>
            <w:r>
              <w:t xml:space="preserve"> a severe impact on the child’s mental health.</w:t>
            </w:r>
          </w:p>
        </w:tc>
      </w:tr>
    </w:tbl>
    <w:p w14:paraId="772EE4A0" w14:textId="77777777" w:rsidR="00211BAF" w:rsidRPr="00E02CDB" w:rsidRDefault="00211BAF" w:rsidP="00211BAF">
      <w:pPr>
        <w:pStyle w:val="Boxheading"/>
      </w:pPr>
      <w:bookmarkStart w:id="150" w:name="_Toc151446547"/>
      <w:bookmarkStart w:id="151" w:name="_Toc85218577"/>
      <w:bookmarkStart w:id="152" w:name="_Toc167784061"/>
      <w:r>
        <w:t xml:space="preserve">Practice point – childhood experiences of </w:t>
      </w:r>
      <w:proofErr w:type="gramStart"/>
      <w:r>
        <w:t>trauma</w:t>
      </w:r>
      <w:bookmarkEnd w:id="150"/>
      <w:bookmarkEnd w:id="152"/>
      <w:proofErr w:type="gramEnd"/>
    </w:p>
    <w:p w14:paraId="5D05D1C6" w14:textId="16537A78" w:rsidR="00211BAF" w:rsidRPr="00E02CDB" w:rsidRDefault="00211BAF" w:rsidP="00211BAF">
      <w:pPr>
        <w:pStyle w:val="Boxparagraph"/>
        <w:rPr>
          <w:rFonts w:eastAsia="Calibri"/>
        </w:rPr>
      </w:pPr>
      <w:r w:rsidRPr="00E02CDB">
        <w:rPr>
          <w:rFonts w:eastAsia="Calibri"/>
        </w:rPr>
        <w:t>Adverse Childhood Experiences (ACEs) are stressful events or circumstances that people may experience throughout their childhood. They may relate to childhood physical, sexual, or emotional abuse, physical or emotional neglect, exposure to family violence, parental substance use, parental mental illness, parental separation or divorce, or parental incarceration.</w:t>
      </w:r>
    </w:p>
    <w:p w14:paraId="434D7850" w14:textId="1B8E00FF" w:rsidR="00211BAF" w:rsidRPr="00E02CDB" w:rsidRDefault="00211BAF" w:rsidP="00211BAF">
      <w:pPr>
        <w:pStyle w:val="Boxparagraph"/>
        <w:rPr>
          <w:rFonts w:eastAsia="Calibri"/>
        </w:rPr>
      </w:pPr>
      <w:r w:rsidRPr="00E02CDB">
        <w:rPr>
          <w:rFonts w:eastAsia="Calibri"/>
        </w:rPr>
        <w:t>A summary of the evidence and impacts by Emerging Minds reiterates that:</w:t>
      </w:r>
    </w:p>
    <w:p w14:paraId="0E0D77AC" w14:textId="551705A3" w:rsidR="00211BAF" w:rsidRPr="00E02CDB" w:rsidRDefault="00211BAF" w:rsidP="00211BAF">
      <w:pPr>
        <w:pStyle w:val="Boxparagraph"/>
        <w:rPr>
          <w:rFonts w:eastAsia="Calibri"/>
        </w:rPr>
      </w:pPr>
      <w:r w:rsidRPr="001614C3">
        <w:rPr>
          <w:rFonts w:eastAsia="Calibri"/>
          <w:iCs/>
        </w:rPr>
        <w:t>“Exposure to ACEs does not mean poor outcomes are inevitable. If present and reinforced in a child’s life, there are known protective factors that can build the child’s resilience and reduce the impacts of adversity. Nurturing relationships form the basis of healthy brain development, effective early learning, and a child’s capacity to positively respond and adapt to life challenges. Many adults who experienced significant adversity in their childhood have had successful lives and happy relationships</w:t>
      </w:r>
      <w:r w:rsidR="001614C3" w:rsidRPr="001614C3">
        <w:rPr>
          <w:rFonts w:eastAsia="Calibri"/>
          <w:iCs/>
        </w:rPr>
        <w:t>”</w:t>
      </w:r>
      <w:r w:rsidRPr="00E02CDB">
        <w:rPr>
          <w:rFonts w:eastAsia="Calibri"/>
          <w:i/>
        </w:rPr>
        <w:t xml:space="preserve"> –</w:t>
      </w:r>
      <w:r w:rsidRPr="00E02CDB">
        <w:rPr>
          <w:rFonts w:eastAsia="Calibri"/>
        </w:rPr>
        <w:t xml:space="preserve"> (</w:t>
      </w:r>
      <w:r w:rsidRPr="001614C3">
        <w:rPr>
          <w:rFonts w:eastAsia="Calibri"/>
          <w:i/>
          <w:iCs/>
        </w:rPr>
        <w:t>Marie-Mitchell &amp; Kostolansky, 2019; Traub &amp; Boynton-Jarrett, 2017</w:t>
      </w:r>
      <w:r w:rsidRPr="00E02CDB">
        <w:rPr>
          <w:rFonts w:eastAsia="Calibri"/>
        </w:rPr>
        <w:t>).</w:t>
      </w:r>
    </w:p>
    <w:p w14:paraId="595A85D6" w14:textId="00E1B2CE" w:rsidR="00211BAF" w:rsidRPr="00E02CDB" w:rsidRDefault="00211BAF" w:rsidP="00211BAF">
      <w:pPr>
        <w:pStyle w:val="Boxparagraph"/>
        <w:rPr>
          <w:rFonts w:eastAsia="Calibri"/>
        </w:rPr>
      </w:pPr>
      <w:r w:rsidRPr="00E02CDB">
        <w:rPr>
          <w:rFonts w:eastAsia="Calibri"/>
        </w:rPr>
        <w:t>How a person responds to trauma is highly variable, and many individuals who have been exposed to ACEs will not require a mental health service. Immediate assignment of a level of care based on the experience of trauma alone is problematic and should be avoided. The ACEs study demonstrated a strong relationship between a person’s exposure to ACEs and their physical and mental health throughout their lives. Researchers have established a dose-response association for ACEs – for instance, four or more ACEs are associated with an increased risk of adverse impacts.</w:t>
      </w:r>
    </w:p>
    <w:p w14:paraId="00CD388A" w14:textId="77777777" w:rsidR="00211BAF" w:rsidRDefault="00211BAF" w:rsidP="00D05F6C">
      <w:pPr>
        <w:spacing w:after="0" w:line="120" w:lineRule="auto"/>
      </w:pPr>
    </w:p>
    <w:p w14:paraId="5BFEB8C8" w14:textId="77777777" w:rsidR="00211BAF" w:rsidRPr="00231E4C" w:rsidRDefault="00211BAF" w:rsidP="00211BAF">
      <w:pPr>
        <w:pStyle w:val="Boxheading"/>
      </w:pPr>
      <w:bookmarkStart w:id="153" w:name="_Toc151446548"/>
      <w:bookmarkStart w:id="154" w:name="_Toc167784062"/>
      <w:r w:rsidRPr="00231E4C">
        <w:t>Practice point – bullying (online and in-person)</w:t>
      </w:r>
      <w:bookmarkEnd w:id="153"/>
      <w:bookmarkEnd w:id="154"/>
    </w:p>
    <w:p w14:paraId="5603C8C4" w14:textId="1A864B0A" w:rsidR="00211BAF" w:rsidRPr="00E02CDB" w:rsidRDefault="00211BAF" w:rsidP="00211BAF">
      <w:pPr>
        <w:pStyle w:val="Boxparagraph"/>
        <w:rPr>
          <w:rFonts w:eastAsia="Calibri"/>
        </w:rPr>
      </w:pPr>
      <w:r w:rsidRPr="00E02CDB">
        <w:rPr>
          <w:rFonts w:eastAsia="Calibri"/>
        </w:rPr>
        <w:t>Bullying can impact the mental health of children. Children who experience bullying can experience feelings like shame, fear, embarrassment, anger, and worry. There is a marked increase in the risk of poor mental health outcomes, self-harm and suicidal ideation and behaviours among people who experience bullying, particularly if the experience of bullying is severe or prolonged.</w:t>
      </w:r>
    </w:p>
    <w:p w14:paraId="6A39F306" w14:textId="624F2960" w:rsidR="00211BAF" w:rsidRPr="00E02CDB" w:rsidRDefault="00211BAF" w:rsidP="00211BAF">
      <w:pPr>
        <w:pStyle w:val="Boxparagraph"/>
        <w:rPr>
          <w:rFonts w:eastAsia="Calibri"/>
        </w:rPr>
      </w:pPr>
      <w:r w:rsidRPr="00E02CDB">
        <w:rPr>
          <w:rFonts w:eastAsia="Calibri"/>
        </w:rPr>
        <w:t>Bullying, whilst common, is not a normal part of growing up</w:t>
      </w:r>
      <w:r>
        <w:rPr>
          <w:rFonts w:eastAsia="Calibri"/>
        </w:rPr>
        <w:t>. An</w:t>
      </w:r>
      <w:r w:rsidRPr="00E02CDB">
        <w:rPr>
          <w:rFonts w:eastAsia="Calibri"/>
        </w:rPr>
        <w:t xml:space="preserve"> initial assessment with a child should explore the child’s experience of bullying and the impacts of these experiences.</w:t>
      </w:r>
    </w:p>
    <w:p w14:paraId="4C2D15A1" w14:textId="7260F6D3" w:rsidR="00211BAF" w:rsidRPr="00E02CDB" w:rsidRDefault="00211BAF" w:rsidP="00211BAF">
      <w:pPr>
        <w:pStyle w:val="Boxparagraph"/>
        <w:rPr>
          <w:rFonts w:eastAsia="Calibri"/>
        </w:rPr>
      </w:pPr>
      <w:r w:rsidRPr="00E02CDB">
        <w:rPr>
          <w:rFonts w:eastAsia="Calibri"/>
        </w:rPr>
        <w:t>Bullying should be considered in the context of social and environmental stressors (</w:t>
      </w:r>
      <w:r w:rsidR="001614C3">
        <w:rPr>
          <w:rFonts w:eastAsia="Calibri"/>
        </w:rPr>
        <w:t>d</w:t>
      </w:r>
      <w:r w:rsidRPr="00E02CDB">
        <w:rPr>
          <w:rFonts w:eastAsia="Calibri"/>
        </w:rPr>
        <w:t xml:space="preserve">omain 6). The impacts of bullying on the child (if present) will be captured in </w:t>
      </w:r>
      <w:r>
        <w:rPr>
          <w:rFonts w:eastAsia="Calibri"/>
        </w:rPr>
        <w:t>s</w:t>
      </w:r>
      <w:r w:rsidRPr="00E02CDB">
        <w:rPr>
          <w:rFonts w:eastAsia="Calibri"/>
        </w:rPr>
        <w:t xml:space="preserve">ymptom </w:t>
      </w:r>
      <w:r>
        <w:rPr>
          <w:rFonts w:eastAsia="Calibri"/>
        </w:rPr>
        <w:t>s</w:t>
      </w:r>
      <w:r w:rsidRPr="00E02CDB">
        <w:rPr>
          <w:rFonts w:eastAsia="Calibri"/>
        </w:rPr>
        <w:t xml:space="preserve">everity and </w:t>
      </w:r>
      <w:r>
        <w:rPr>
          <w:rFonts w:eastAsia="Calibri"/>
        </w:rPr>
        <w:t>d</w:t>
      </w:r>
      <w:r w:rsidRPr="00E02CDB">
        <w:rPr>
          <w:rFonts w:eastAsia="Calibri"/>
        </w:rPr>
        <w:t>istress (</w:t>
      </w:r>
      <w:r w:rsidR="001614C3">
        <w:rPr>
          <w:rFonts w:eastAsia="Calibri"/>
        </w:rPr>
        <w:t>d</w:t>
      </w:r>
      <w:r w:rsidRPr="00E02CDB">
        <w:rPr>
          <w:rFonts w:eastAsia="Calibri"/>
        </w:rPr>
        <w:t>omain</w:t>
      </w:r>
      <w:r w:rsidR="001614C3">
        <w:rPr>
          <w:rFonts w:eastAsia="Calibri"/>
        </w:rPr>
        <w:t> </w:t>
      </w:r>
      <w:r w:rsidRPr="00E02CDB">
        <w:rPr>
          <w:rFonts w:eastAsia="Calibri"/>
        </w:rPr>
        <w:t xml:space="preserve">1), </w:t>
      </w:r>
      <w:r>
        <w:rPr>
          <w:rFonts w:eastAsia="Calibri"/>
        </w:rPr>
        <w:t>h</w:t>
      </w:r>
      <w:r w:rsidRPr="00E02CDB">
        <w:rPr>
          <w:rFonts w:eastAsia="Calibri"/>
        </w:rPr>
        <w:t>arm (</w:t>
      </w:r>
      <w:r w:rsidR="001614C3">
        <w:rPr>
          <w:rFonts w:eastAsia="Calibri"/>
        </w:rPr>
        <w:t>d</w:t>
      </w:r>
      <w:r w:rsidRPr="00E02CDB">
        <w:rPr>
          <w:rFonts w:eastAsia="Calibri"/>
        </w:rPr>
        <w:t xml:space="preserve">omain 2), and </w:t>
      </w:r>
      <w:r>
        <w:rPr>
          <w:rFonts w:eastAsia="Calibri"/>
        </w:rPr>
        <w:t>f</w:t>
      </w:r>
      <w:r w:rsidRPr="00E02CDB">
        <w:rPr>
          <w:rFonts w:eastAsia="Calibri"/>
        </w:rPr>
        <w:t>unctioning (</w:t>
      </w:r>
      <w:r w:rsidR="001614C3">
        <w:rPr>
          <w:rFonts w:eastAsia="Calibri"/>
        </w:rPr>
        <w:t>d</w:t>
      </w:r>
      <w:r w:rsidRPr="00E02CDB">
        <w:rPr>
          <w:rFonts w:eastAsia="Calibri"/>
        </w:rPr>
        <w:t>omain 3).</w:t>
      </w:r>
    </w:p>
    <w:p w14:paraId="78A3A344" w14:textId="5BCC770E" w:rsidR="00211BAF" w:rsidRPr="00E02CDB" w:rsidRDefault="00211BAF" w:rsidP="00211BAF">
      <w:pPr>
        <w:pStyle w:val="Boxparagraph"/>
        <w:rPr>
          <w:rFonts w:eastAsia="Calibri"/>
        </w:rPr>
      </w:pPr>
      <w:r w:rsidRPr="00E02CDB">
        <w:rPr>
          <w:rFonts w:eastAsia="Calibri"/>
        </w:rPr>
        <w:lastRenderedPageBreak/>
        <w:t>When considering the level of care, consideration should be given to the informal supports that a child might require outside the formal mental health system</w:t>
      </w:r>
      <w:r>
        <w:rPr>
          <w:rFonts w:eastAsia="Calibri"/>
        </w:rPr>
        <w:t xml:space="preserve"> </w:t>
      </w:r>
      <w:r w:rsidRPr="00E02CDB">
        <w:rPr>
          <w:rFonts w:eastAsia="Calibri"/>
        </w:rPr>
        <w:t>- social, school, family and community supports are generally important for children experiencing bullying.</w:t>
      </w:r>
    </w:p>
    <w:p w14:paraId="58C440B6" w14:textId="676F61C0" w:rsidR="00DA1DED" w:rsidRDefault="00DA1DED" w:rsidP="006151E3">
      <w:pPr>
        <w:pStyle w:val="Heading3"/>
      </w:pPr>
      <w:bookmarkStart w:id="155" w:name="_Toc151446041"/>
      <w:bookmarkStart w:id="156" w:name="_Toc151624073"/>
      <w:bookmarkStart w:id="157" w:name="_Toc151624101"/>
      <w:bookmarkStart w:id="158" w:name="_Toc151624224"/>
      <w:bookmarkStart w:id="159" w:name="_Toc161662612"/>
      <w:bookmarkStart w:id="160" w:name="_Toc161662968"/>
      <w:bookmarkStart w:id="161" w:name="_Toc167784050"/>
      <w:r>
        <w:t>Domain 7 – Family and other supports</w:t>
      </w:r>
      <w:bookmarkEnd w:id="151"/>
      <w:bookmarkEnd w:id="155"/>
      <w:bookmarkEnd w:id="156"/>
      <w:bookmarkEnd w:id="157"/>
      <w:bookmarkEnd w:id="158"/>
      <w:bookmarkEnd w:id="159"/>
      <w:bookmarkEnd w:id="160"/>
      <w:bookmarkEnd w:id="161"/>
    </w:p>
    <w:p w14:paraId="1EB97E1D" w14:textId="4CE0AD16" w:rsidR="005C39EE" w:rsidRDefault="00DA1DED" w:rsidP="00DA1DED">
      <w:r>
        <w:t xml:space="preserve">This domain considers whether personal supports, including emotionally nurturing relationships, practical support, and social support are present in the </w:t>
      </w:r>
      <w:r w:rsidRPr="51150464">
        <w:rPr>
          <w:rStyle w:val="normaltextrun"/>
          <w:rFonts w:cs="Arial"/>
        </w:rPr>
        <w:t>child</w:t>
      </w:r>
      <w:r>
        <w:t xml:space="preserve">’s environment and their potential to contribute to improved mental health. </w:t>
      </w:r>
    </w:p>
    <w:p w14:paraId="7BF362BA" w14:textId="665345AD" w:rsidR="00DA1DED" w:rsidRPr="008745FC" w:rsidRDefault="00DA1DED" w:rsidP="00DA1DED">
      <w:r w:rsidRPr="008745FC">
        <w:t>This domain does not include or consider professional support. Personal supports include:</w:t>
      </w:r>
    </w:p>
    <w:p w14:paraId="431F66E4" w14:textId="77777777" w:rsidR="00DA1DED" w:rsidRPr="001770E5" w:rsidRDefault="00DA1DED" w:rsidP="00A272CB">
      <w:pPr>
        <w:pStyle w:val="Bulletlevel1"/>
      </w:pPr>
      <w:r w:rsidRPr="001770E5">
        <w:t>Family/primary caregivers.</w:t>
      </w:r>
    </w:p>
    <w:p w14:paraId="26BB1345" w14:textId="77777777" w:rsidR="00DA1DED" w:rsidRPr="001770E5" w:rsidRDefault="00DA1DED" w:rsidP="00A272CB">
      <w:pPr>
        <w:pStyle w:val="Bulletlevel1"/>
      </w:pPr>
      <w:r w:rsidRPr="001770E5">
        <w:t>Friends and peers.</w:t>
      </w:r>
    </w:p>
    <w:p w14:paraId="71DEFAC1" w14:textId="77777777" w:rsidR="00DA1DED" w:rsidRPr="001770E5" w:rsidRDefault="00DA1DED" w:rsidP="00A272CB">
      <w:pPr>
        <w:pStyle w:val="Bulletlevel1"/>
      </w:pPr>
      <w:r w:rsidRPr="001770E5">
        <w:t>Supports within the school environment.</w:t>
      </w:r>
    </w:p>
    <w:p w14:paraId="1246C344" w14:textId="77777777" w:rsidR="00DA1DED" w:rsidRPr="001770E5" w:rsidRDefault="00DA1DED" w:rsidP="00A272CB">
      <w:pPr>
        <w:pStyle w:val="Bulletlevel1"/>
      </w:pPr>
      <w:r w:rsidRPr="001770E5">
        <w:t>Supports within the community (e.g., cultural connections, elders, spiritual leaders, sporting groups, neighbours etc.).</w:t>
      </w:r>
    </w:p>
    <w:p w14:paraId="7E397977" w14:textId="7857FC1E" w:rsidR="00B631F9" w:rsidRDefault="005C2366" w:rsidP="00DA1DED">
      <w:r>
        <w:t xml:space="preserve">Personal supports may be present, but unable to provide the needed support at the time. There are a range of factors that may impact on whether personal supports are able to be provided, such as competing caring responsibilities, a lack of access to respite or other supports, financial or practical constraints, additional skill development requirements, or illness or distress in family or primary caregivers. </w:t>
      </w:r>
      <w:r w:rsidR="00B631F9">
        <w:t>It is important</w:t>
      </w:r>
      <w:r w:rsidR="00BD14DD">
        <w:t xml:space="preserve"> to avoid </w:t>
      </w:r>
      <w:r w:rsidR="00D73DA0">
        <w:t xml:space="preserve">blame or judgement </w:t>
      </w:r>
      <w:r w:rsidR="00A10D0D">
        <w:t xml:space="preserve">of personal supports </w:t>
      </w:r>
      <w:r w:rsidR="00D73DA0">
        <w:t>when exploring this domain</w:t>
      </w:r>
      <w:r w:rsidR="00A10D0D">
        <w:t>.</w:t>
      </w:r>
    </w:p>
    <w:p w14:paraId="3FBDB2A3" w14:textId="6326D9B6" w:rsidR="00DA1DED" w:rsidRPr="00AB6E28" w:rsidRDefault="00EE68CD" w:rsidP="00DA1DED">
      <w:r>
        <w:t xml:space="preserve">Where appropriate, </w:t>
      </w:r>
      <w:r w:rsidR="00293AC9">
        <w:t xml:space="preserve">a mental health assessment and intervention for the support person </w:t>
      </w:r>
      <w:r w:rsidR="008841E3">
        <w:t>(</w:t>
      </w:r>
      <w:r w:rsidR="00293AC9">
        <w:t xml:space="preserve">or </w:t>
      </w:r>
      <w:r w:rsidR="00AB0FB1">
        <w:t xml:space="preserve">family </w:t>
      </w:r>
      <w:r w:rsidR="008841E3">
        <w:t>as a whole)</w:t>
      </w:r>
      <w:r w:rsidR="00AB0FB1">
        <w:t xml:space="preserve"> </w:t>
      </w:r>
      <w:r w:rsidR="007930C4">
        <w:t>should be considered</w:t>
      </w:r>
      <w:r w:rsidR="00AB0FB1">
        <w:t>.</w:t>
      </w:r>
      <w:r w:rsidR="5D129C72">
        <w:t xml:space="preserve"> </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66C9873" w14:textId="77777777" w:rsidTr="36085BAB">
        <w:trPr>
          <w:trHeight w:val="238"/>
        </w:trPr>
        <w:tc>
          <w:tcPr>
            <w:tcW w:w="9629" w:type="dxa"/>
            <w:shd w:val="clear" w:color="auto" w:fill="003C6A"/>
          </w:tcPr>
          <w:p w14:paraId="0137D82B" w14:textId="39572EC7" w:rsidR="000E6032" w:rsidRPr="007A21C4" w:rsidRDefault="000E6032" w:rsidP="0064704D">
            <w:pPr>
              <w:pStyle w:val="Tableheading"/>
              <w:spacing w:line="240" w:lineRule="auto"/>
              <w:rPr>
                <w:rFonts w:ascii="Arial" w:hAnsi="Arial" w:cs="Arial"/>
              </w:rPr>
            </w:pPr>
            <w:r w:rsidRPr="007A21C4">
              <w:rPr>
                <w:rFonts w:ascii="Arial" w:hAnsi="Arial" w:cs="Arial"/>
                <w:color w:val="F16E3D"/>
                <w:sz w:val="24"/>
                <w:szCs w:val="24"/>
              </w:rPr>
              <w:t xml:space="preserve">0 = </w:t>
            </w:r>
            <w:r w:rsidR="00425D7E" w:rsidRPr="007A21C4">
              <w:rPr>
                <w:rFonts w:ascii="Arial" w:hAnsi="Arial" w:cs="Arial"/>
                <w:color w:val="F16E3D"/>
                <w:sz w:val="24"/>
                <w:szCs w:val="24"/>
              </w:rPr>
              <w:t>Highly supported</w:t>
            </w:r>
          </w:p>
        </w:tc>
      </w:tr>
      <w:tr w:rsidR="00587873" w:rsidRPr="007E2854" w14:paraId="2713A831" w14:textId="77777777" w:rsidTr="36085BAB">
        <w:trPr>
          <w:trHeight w:val="238"/>
          <w:tblHeader/>
        </w:trPr>
        <w:tc>
          <w:tcPr>
            <w:tcW w:w="9629" w:type="dxa"/>
            <w:shd w:val="clear" w:color="auto" w:fill="E6ECF0"/>
          </w:tcPr>
          <w:p w14:paraId="0003A669" w14:textId="7F4D4C35" w:rsidR="00587873" w:rsidRDefault="00A65F0B" w:rsidP="005E4B4F">
            <w:pPr>
              <w:pStyle w:val="Tablebody"/>
              <w:numPr>
                <w:ilvl w:val="0"/>
                <w:numId w:val="35"/>
              </w:numPr>
            </w:pPr>
            <w:r>
              <w:t xml:space="preserve">There are </w:t>
            </w:r>
            <w:r w:rsidR="000D784B">
              <w:t>f</w:t>
            </w:r>
            <w:r w:rsidR="00587873">
              <w:t xml:space="preserve">amily/primary caregivers and other personal supports </w:t>
            </w:r>
            <w:r w:rsidR="000D784B">
              <w:t xml:space="preserve">available that </w:t>
            </w:r>
            <w:r w:rsidR="00587873">
              <w:t>are highly supportive</w:t>
            </w:r>
            <w:r w:rsidR="009A3DD1">
              <w:t xml:space="preserve">, </w:t>
            </w:r>
            <w:r w:rsidR="00B07D0D">
              <w:t xml:space="preserve">willing, and capable </w:t>
            </w:r>
            <w:r w:rsidR="00962AC0">
              <w:t>to</w:t>
            </w:r>
            <w:r w:rsidR="00587873">
              <w:t xml:space="preserve"> meet the child’s developmental, emotional, practical, and social needs.</w:t>
            </w:r>
          </w:p>
        </w:tc>
      </w:tr>
      <w:tr w:rsidR="000E6032" w:rsidRPr="007E2854" w14:paraId="5EB0C0BE" w14:textId="77777777" w:rsidTr="36085BAB">
        <w:trPr>
          <w:trHeight w:val="238"/>
          <w:tblHeader/>
        </w:trPr>
        <w:tc>
          <w:tcPr>
            <w:tcW w:w="9629" w:type="dxa"/>
            <w:shd w:val="clear" w:color="auto" w:fill="003C6A"/>
          </w:tcPr>
          <w:p w14:paraId="1F2161C7" w14:textId="79CFFD9F" w:rsidR="000E6032" w:rsidRPr="007A21C4" w:rsidRDefault="000E6032" w:rsidP="0064704D">
            <w:pPr>
              <w:pStyle w:val="Tableheading"/>
              <w:spacing w:line="240" w:lineRule="auto"/>
              <w:rPr>
                <w:rFonts w:ascii="Arial" w:hAnsi="Arial" w:cs="Arial"/>
                <w:b w:val="0"/>
                <w:bCs w:val="0"/>
              </w:rPr>
            </w:pPr>
            <w:r w:rsidRPr="007A21C4">
              <w:rPr>
                <w:rFonts w:ascii="Arial" w:hAnsi="Arial" w:cs="Arial"/>
                <w:color w:val="F16E3D"/>
                <w:sz w:val="24"/>
                <w:szCs w:val="24"/>
              </w:rPr>
              <w:t xml:space="preserve">1 = </w:t>
            </w:r>
            <w:r w:rsidR="00587873" w:rsidRPr="007A21C4">
              <w:rPr>
                <w:rFonts w:ascii="Arial" w:hAnsi="Arial" w:cs="Arial"/>
                <w:color w:val="F16E3D"/>
                <w:sz w:val="24"/>
                <w:szCs w:val="24"/>
              </w:rPr>
              <w:t>Well supported</w:t>
            </w:r>
          </w:p>
        </w:tc>
      </w:tr>
      <w:tr w:rsidR="000E6032" w:rsidRPr="007E2854" w14:paraId="36F6BF81" w14:textId="77777777" w:rsidTr="36085BAB">
        <w:trPr>
          <w:trHeight w:val="238"/>
          <w:tblHeader/>
        </w:trPr>
        <w:tc>
          <w:tcPr>
            <w:tcW w:w="9629" w:type="dxa"/>
            <w:shd w:val="clear" w:color="auto" w:fill="E6ECF0"/>
          </w:tcPr>
          <w:p w14:paraId="3DDF34BB" w14:textId="285FC853" w:rsidR="000E6032" w:rsidRPr="00337662" w:rsidRDefault="00061228" w:rsidP="005E4B4F">
            <w:pPr>
              <w:pStyle w:val="Tablebody"/>
              <w:numPr>
                <w:ilvl w:val="0"/>
                <w:numId w:val="36"/>
              </w:numPr>
            </w:pPr>
            <w:r>
              <w:t xml:space="preserve">There </w:t>
            </w:r>
            <w:r w:rsidR="00BB423E">
              <w:t>are</w:t>
            </w:r>
            <w:r w:rsidR="002164B7">
              <w:t xml:space="preserve"> a</w:t>
            </w:r>
            <w:r w:rsidR="00587873">
              <w:t xml:space="preserve"> few </w:t>
            </w:r>
            <w:r w:rsidR="00221E78">
              <w:t>f</w:t>
            </w:r>
            <w:r w:rsidR="00ED6775">
              <w:t xml:space="preserve">amily/primary caregivers and other personal </w:t>
            </w:r>
            <w:r w:rsidR="00587873">
              <w:t>supports available</w:t>
            </w:r>
            <w:r w:rsidR="00661782">
              <w:t xml:space="preserve"> that are </w:t>
            </w:r>
            <w:r w:rsidR="001269CD">
              <w:t>supportive</w:t>
            </w:r>
            <w:r w:rsidR="00587873">
              <w:t>, willing, and capable of meeting the child’s developmental, emotional, practical, and social needs.</w:t>
            </w:r>
          </w:p>
        </w:tc>
      </w:tr>
      <w:tr w:rsidR="00425D7E" w:rsidRPr="007E2854" w14:paraId="1CE62530" w14:textId="77777777" w:rsidTr="36085BAB">
        <w:trPr>
          <w:trHeight w:val="238"/>
          <w:tblHeader/>
        </w:trPr>
        <w:tc>
          <w:tcPr>
            <w:tcW w:w="9629" w:type="dxa"/>
            <w:shd w:val="clear" w:color="auto" w:fill="003C6A"/>
          </w:tcPr>
          <w:p w14:paraId="3A139920" w14:textId="74FFC493" w:rsidR="00425D7E" w:rsidRPr="007A21C4" w:rsidRDefault="00587873" w:rsidP="0064704D">
            <w:pPr>
              <w:pStyle w:val="Tableheading"/>
              <w:spacing w:line="240" w:lineRule="auto"/>
              <w:rPr>
                <w:rFonts w:ascii="Arial" w:hAnsi="Arial" w:cs="Arial"/>
                <w:b w:val="0"/>
                <w:bCs w:val="0"/>
              </w:rPr>
            </w:pPr>
            <w:r w:rsidRPr="007A21C4">
              <w:rPr>
                <w:rFonts w:ascii="Arial" w:hAnsi="Arial" w:cs="Arial"/>
                <w:color w:val="F16E3D"/>
                <w:sz w:val="24"/>
                <w:szCs w:val="24"/>
              </w:rPr>
              <w:t>2</w:t>
            </w:r>
            <w:r w:rsidR="00425D7E" w:rsidRPr="007A21C4">
              <w:rPr>
                <w:rFonts w:ascii="Arial" w:hAnsi="Arial" w:cs="Arial"/>
                <w:color w:val="F16E3D"/>
                <w:sz w:val="24"/>
                <w:szCs w:val="24"/>
              </w:rPr>
              <w:t xml:space="preserve"> =</w:t>
            </w:r>
            <w:r w:rsidRPr="007A21C4">
              <w:rPr>
                <w:rFonts w:ascii="Arial" w:hAnsi="Arial" w:cs="Arial"/>
                <w:color w:val="F16E3D"/>
                <w:sz w:val="24"/>
                <w:szCs w:val="24"/>
              </w:rPr>
              <w:t xml:space="preserve"> Limited supports</w:t>
            </w:r>
            <w:r w:rsidR="00425D7E" w:rsidRPr="007A21C4">
              <w:rPr>
                <w:rFonts w:ascii="Arial" w:hAnsi="Arial" w:cs="Arial"/>
                <w:color w:val="F16E3D"/>
                <w:sz w:val="24"/>
                <w:szCs w:val="24"/>
              </w:rPr>
              <w:t xml:space="preserve"> </w:t>
            </w:r>
          </w:p>
        </w:tc>
      </w:tr>
      <w:tr w:rsidR="00425D7E" w:rsidRPr="007E2854" w14:paraId="1B6DD65D" w14:textId="77777777" w:rsidTr="36085BAB">
        <w:trPr>
          <w:trHeight w:val="238"/>
          <w:tblHeader/>
        </w:trPr>
        <w:tc>
          <w:tcPr>
            <w:tcW w:w="9629" w:type="dxa"/>
            <w:shd w:val="clear" w:color="auto" w:fill="E6ECF0"/>
          </w:tcPr>
          <w:p w14:paraId="7F164F17" w14:textId="591CEFCF" w:rsidR="00DE626F" w:rsidRPr="00DE626F" w:rsidRDefault="009D7627" w:rsidP="005E4B4F">
            <w:pPr>
              <w:pStyle w:val="Tablebody"/>
              <w:numPr>
                <w:ilvl w:val="0"/>
                <w:numId w:val="37"/>
              </w:numPr>
            </w:pPr>
            <w:r>
              <w:t xml:space="preserve">There </w:t>
            </w:r>
            <w:r w:rsidR="00520533">
              <w:t>are</w:t>
            </w:r>
            <w:r w:rsidR="003256AD">
              <w:t xml:space="preserve"> a</w:t>
            </w:r>
            <w:r w:rsidR="006929CD">
              <w:t xml:space="preserve"> few</w:t>
            </w:r>
            <w:r w:rsidR="00F707AA">
              <w:t xml:space="preserve"> </w:t>
            </w:r>
            <w:r w:rsidR="003256AD">
              <w:t xml:space="preserve">family/primary caregivers </w:t>
            </w:r>
            <w:r w:rsidR="00404D3C">
              <w:t>available</w:t>
            </w:r>
            <w:r w:rsidR="003256AD">
              <w:t xml:space="preserve"> to provide support</w:t>
            </w:r>
            <w:r w:rsidR="003B6773">
              <w:t xml:space="preserve">, but their </w:t>
            </w:r>
            <w:r w:rsidR="002A63D0">
              <w:t>willingness</w:t>
            </w:r>
            <w:r w:rsidR="00DE626F" w:rsidRPr="00DE626F">
              <w:t xml:space="preserve"> to provide support</w:t>
            </w:r>
            <w:r w:rsidR="00F43742">
              <w:t xml:space="preserve"> is variable</w:t>
            </w:r>
            <w:r w:rsidR="00623532">
              <w:t xml:space="preserve"> or </w:t>
            </w:r>
            <w:r w:rsidR="00DE626F" w:rsidRPr="00DE626F">
              <w:t>difficult to access</w:t>
            </w:r>
            <w:r w:rsidR="00623532">
              <w:t>,</w:t>
            </w:r>
            <w:r w:rsidR="00DE626F" w:rsidRPr="00DE626F">
              <w:t xml:space="preserve"> or </w:t>
            </w:r>
            <w:r w:rsidR="00623532">
              <w:t xml:space="preserve">the sources of support </w:t>
            </w:r>
            <w:r w:rsidR="00DE626F" w:rsidRPr="00DE626F">
              <w:t xml:space="preserve">have insufficient resources </w:t>
            </w:r>
            <w:r w:rsidR="00741B21">
              <w:t>or capabilities</w:t>
            </w:r>
            <w:r w:rsidR="00DE626F" w:rsidRPr="00DE626F">
              <w:t xml:space="preserve"> to </w:t>
            </w:r>
            <w:r w:rsidR="001C4D01">
              <w:t>meet the child’s developmental,</w:t>
            </w:r>
            <w:r w:rsidR="00DE626F" w:rsidRPr="00DE626F">
              <w:t xml:space="preserve"> emotional, practical, </w:t>
            </w:r>
            <w:r w:rsidR="001C4D01">
              <w:t>and</w:t>
            </w:r>
            <w:r w:rsidR="00DE626F" w:rsidRPr="00DE626F">
              <w:t xml:space="preserve"> social </w:t>
            </w:r>
            <w:r w:rsidR="001C4D01">
              <w:t>needs</w:t>
            </w:r>
            <w:r w:rsidR="00DE626F" w:rsidRPr="00DE626F">
              <w:t xml:space="preserve"> whenever it is needed, or the child is reluctant to utilise the available supports.</w:t>
            </w:r>
          </w:p>
          <w:p w14:paraId="442D5DA2" w14:textId="1E7F904B" w:rsidR="00425D7E" w:rsidRPr="00337662" w:rsidRDefault="00DE626F" w:rsidP="005E4B4F">
            <w:pPr>
              <w:pStyle w:val="Tablebody"/>
              <w:numPr>
                <w:ilvl w:val="0"/>
                <w:numId w:val="37"/>
              </w:numPr>
            </w:pPr>
            <w:r w:rsidRPr="00DE626F">
              <w:t>Other personal supports are available for the child but only partially compensate for needs not met within the family.</w:t>
            </w:r>
          </w:p>
        </w:tc>
      </w:tr>
      <w:tr w:rsidR="00425D7E" w:rsidRPr="007E2854" w14:paraId="31C0FE0E" w14:textId="77777777" w:rsidTr="36085BAB">
        <w:trPr>
          <w:trHeight w:val="238"/>
          <w:tblHeader/>
        </w:trPr>
        <w:tc>
          <w:tcPr>
            <w:tcW w:w="9629" w:type="dxa"/>
            <w:shd w:val="clear" w:color="auto" w:fill="003C6A"/>
          </w:tcPr>
          <w:p w14:paraId="5FC55E56" w14:textId="502D2469" w:rsidR="00425D7E" w:rsidRPr="007A21C4" w:rsidRDefault="00DE626F" w:rsidP="0064704D">
            <w:pPr>
              <w:pStyle w:val="Tableheading"/>
              <w:spacing w:line="240" w:lineRule="auto"/>
              <w:rPr>
                <w:rFonts w:ascii="Arial" w:hAnsi="Arial" w:cs="Arial"/>
                <w:b w:val="0"/>
                <w:bCs w:val="0"/>
              </w:rPr>
            </w:pPr>
            <w:r w:rsidRPr="007A21C4">
              <w:rPr>
                <w:rFonts w:ascii="Arial" w:hAnsi="Arial" w:cs="Arial"/>
                <w:color w:val="F16E3D"/>
                <w:sz w:val="24"/>
                <w:szCs w:val="24"/>
              </w:rPr>
              <w:t>3</w:t>
            </w:r>
            <w:r w:rsidR="00425D7E" w:rsidRPr="007A21C4">
              <w:rPr>
                <w:rFonts w:ascii="Arial" w:hAnsi="Arial" w:cs="Arial"/>
                <w:color w:val="F16E3D"/>
                <w:sz w:val="24"/>
                <w:szCs w:val="24"/>
              </w:rPr>
              <w:t xml:space="preserve"> = </w:t>
            </w:r>
            <w:r w:rsidRPr="007A21C4">
              <w:rPr>
                <w:rFonts w:ascii="Arial" w:hAnsi="Arial" w:cs="Arial"/>
                <w:color w:val="F16E3D"/>
                <w:sz w:val="24"/>
                <w:szCs w:val="24"/>
              </w:rPr>
              <w:t>Minimal supports</w:t>
            </w:r>
          </w:p>
        </w:tc>
      </w:tr>
      <w:tr w:rsidR="00425D7E" w:rsidRPr="007E2854" w14:paraId="369D4200" w14:textId="77777777" w:rsidTr="36085BAB">
        <w:trPr>
          <w:trHeight w:val="238"/>
          <w:tblHeader/>
        </w:trPr>
        <w:tc>
          <w:tcPr>
            <w:tcW w:w="9629" w:type="dxa"/>
            <w:shd w:val="clear" w:color="auto" w:fill="E6ECF0"/>
          </w:tcPr>
          <w:p w14:paraId="3540B430" w14:textId="4E8923B2" w:rsidR="00DE626F" w:rsidRPr="00DE626F" w:rsidRDefault="00DE626F" w:rsidP="005E4B4F">
            <w:pPr>
              <w:pStyle w:val="Tablebody"/>
              <w:numPr>
                <w:ilvl w:val="0"/>
                <w:numId w:val="38"/>
              </w:numPr>
            </w:pPr>
            <w:r w:rsidRPr="00DE626F">
              <w:t xml:space="preserve">Very few actual or potential useful sources of support are available, </w:t>
            </w:r>
            <w:r w:rsidR="00BF3A19" w:rsidRPr="00DE626F">
              <w:t>willing,</w:t>
            </w:r>
            <w:r w:rsidRPr="00DE626F">
              <w:t xml:space="preserve"> and capable of meeting the child’s developmental, emotional, practical, and social needs.</w:t>
            </w:r>
          </w:p>
          <w:p w14:paraId="53DF3FBE" w14:textId="094E5440" w:rsidR="00425D7E" w:rsidRPr="00337662" w:rsidRDefault="00DE626F" w:rsidP="005E4B4F">
            <w:pPr>
              <w:pStyle w:val="Tablebody"/>
              <w:numPr>
                <w:ilvl w:val="0"/>
                <w:numId w:val="38"/>
              </w:numPr>
            </w:pPr>
            <w:r w:rsidRPr="00DE626F">
              <w:t xml:space="preserve">There are serious limitations in the capacity or availability of supports </w:t>
            </w:r>
            <w:r w:rsidR="00847997">
              <w:t>outside the family,</w:t>
            </w:r>
            <w:r w:rsidRPr="00DE626F">
              <w:t xml:space="preserve"> so that developmental, emotional, </w:t>
            </w:r>
            <w:r w:rsidR="00BF3A19" w:rsidRPr="00DE626F">
              <w:t>practical,</w:t>
            </w:r>
            <w:r w:rsidRPr="00DE626F">
              <w:t xml:space="preserve"> or social needs are mostly unmet.</w:t>
            </w:r>
          </w:p>
        </w:tc>
      </w:tr>
      <w:tr w:rsidR="00425D7E" w:rsidRPr="007E2854" w14:paraId="117A02AF" w14:textId="77777777" w:rsidTr="36085BAB">
        <w:trPr>
          <w:trHeight w:val="238"/>
          <w:tblHeader/>
        </w:trPr>
        <w:tc>
          <w:tcPr>
            <w:tcW w:w="9629" w:type="dxa"/>
            <w:shd w:val="clear" w:color="auto" w:fill="003C6A"/>
          </w:tcPr>
          <w:p w14:paraId="49F9DC02" w14:textId="27C4FE64" w:rsidR="00425D7E" w:rsidRPr="007A21C4" w:rsidRDefault="00DE626F" w:rsidP="0064704D">
            <w:pPr>
              <w:pStyle w:val="Tableheading"/>
              <w:spacing w:line="240" w:lineRule="auto"/>
              <w:rPr>
                <w:rFonts w:ascii="Arial" w:hAnsi="Arial" w:cs="Arial"/>
                <w:b w:val="0"/>
                <w:bCs w:val="0"/>
              </w:rPr>
            </w:pPr>
            <w:r w:rsidRPr="007A21C4">
              <w:rPr>
                <w:rFonts w:ascii="Arial" w:hAnsi="Arial" w:cs="Arial"/>
                <w:color w:val="F16E3D"/>
                <w:sz w:val="24"/>
                <w:szCs w:val="24"/>
              </w:rPr>
              <w:t>4</w:t>
            </w:r>
            <w:r w:rsidR="00425D7E" w:rsidRPr="007A21C4">
              <w:rPr>
                <w:rFonts w:ascii="Arial" w:hAnsi="Arial" w:cs="Arial"/>
                <w:color w:val="F16E3D"/>
                <w:sz w:val="24"/>
                <w:szCs w:val="24"/>
              </w:rPr>
              <w:t xml:space="preserve"> = </w:t>
            </w:r>
            <w:r w:rsidRPr="007A21C4">
              <w:rPr>
                <w:rFonts w:ascii="Arial" w:hAnsi="Arial" w:cs="Arial"/>
                <w:color w:val="F16E3D"/>
                <w:sz w:val="24"/>
                <w:szCs w:val="24"/>
              </w:rPr>
              <w:t>No supports</w:t>
            </w:r>
          </w:p>
        </w:tc>
      </w:tr>
      <w:tr w:rsidR="00425D7E" w:rsidRPr="007E2854" w14:paraId="0B417CE8" w14:textId="77777777" w:rsidTr="36085BAB">
        <w:trPr>
          <w:trHeight w:val="238"/>
          <w:tblHeader/>
        </w:trPr>
        <w:tc>
          <w:tcPr>
            <w:tcW w:w="9629" w:type="dxa"/>
            <w:shd w:val="clear" w:color="auto" w:fill="E6ECF0"/>
          </w:tcPr>
          <w:p w14:paraId="183E32BE" w14:textId="3761C9B1" w:rsidR="00DE626F" w:rsidRPr="00DE626F" w:rsidRDefault="0690939D" w:rsidP="005E4B4F">
            <w:pPr>
              <w:pStyle w:val="Tablebody"/>
              <w:numPr>
                <w:ilvl w:val="0"/>
                <w:numId w:val="39"/>
              </w:numPr>
            </w:pPr>
            <w:r>
              <w:t>No useful sources of support are available, and developmental, emotional, practical, and</w:t>
            </w:r>
            <w:r w:rsidR="63A29F85">
              <w:t>/or</w:t>
            </w:r>
            <w:r>
              <w:t xml:space="preserve"> social needs are mostly unmet.</w:t>
            </w:r>
          </w:p>
          <w:p w14:paraId="10C5B1C5" w14:textId="10C27FCA" w:rsidR="00425D7E" w:rsidRPr="00337662" w:rsidRDefault="00DE626F" w:rsidP="005E4B4F">
            <w:pPr>
              <w:pStyle w:val="Tablebody"/>
              <w:numPr>
                <w:ilvl w:val="0"/>
                <w:numId w:val="39"/>
              </w:numPr>
            </w:pPr>
            <w:r w:rsidRPr="00DE626F">
              <w:lastRenderedPageBreak/>
              <w:t>The child has no access to other supports that could compensate for needs not met within the family.</w:t>
            </w:r>
          </w:p>
        </w:tc>
      </w:tr>
    </w:tbl>
    <w:p w14:paraId="6756EAB7" w14:textId="77777777" w:rsidR="00DA1DED" w:rsidRDefault="00DA1DED" w:rsidP="006151E3">
      <w:pPr>
        <w:pStyle w:val="Heading3"/>
      </w:pPr>
      <w:bookmarkStart w:id="162" w:name="_Toc85218578"/>
      <w:bookmarkStart w:id="163" w:name="_Toc151446042"/>
      <w:bookmarkStart w:id="164" w:name="_Toc151624074"/>
      <w:bookmarkStart w:id="165" w:name="_Toc151624102"/>
      <w:bookmarkStart w:id="166" w:name="_Toc151624225"/>
      <w:bookmarkStart w:id="167" w:name="_Toc161662613"/>
      <w:bookmarkStart w:id="168" w:name="_Toc161662969"/>
      <w:bookmarkStart w:id="169" w:name="_Toc167784051"/>
      <w:r>
        <w:lastRenderedPageBreak/>
        <w:t>Domain 8 – Engagement and motivation</w:t>
      </w:r>
      <w:bookmarkEnd w:id="162"/>
      <w:bookmarkEnd w:id="163"/>
      <w:bookmarkEnd w:id="164"/>
      <w:bookmarkEnd w:id="165"/>
      <w:bookmarkEnd w:id="166"/>
      <w:bookmarkEnd w:id="167"/>
      <w:bookmarkEnd w:id="168"/>
      <w:bookmarkEnd w:id="169"/>
    </w:p>
    <w:p w14:paraId="0C775895" w14:textId="3000C4C7" w:rsidR="00DA1DED" w:rsidRPr="000665DC" w:rsidRDefault="00DA1DED" w:rsidP="00DA1DED">
      <w:r w:rsidRPr="000665DC">
        <w:t>This domain considers</w:t>
      </w:r>
      <w:r>
        <w:t xml:space="preserve"> </w:t>
      </w:r>
      <w:r w:rsidRPr="000665DC">
        <w:t xml:space="preserve">the </w:t>
      </w:r>
      <w:r>
        <w:t>parent/caregiver’s</w:t>
      </w:r>
      <w:r w:rsidRPr="000665DC">
        <w:t xml:space="preserve"> </w:t>
      </w:r>
      <w:r>
        <w:t>motivation to</w:t>
      </w:r>
      <w:r w:rsidRPr="000665DC">
        <w:t xml:space="preserve"> engage in or accept assistance. Children do not have the agency or resources required to </w:t>
      </w:r>
      <w:r>
        <w:t>seek services and support independently.</w:t>
      </w:r>
      <w:r w:rsidR="00C94CC7">
        <w:t xml:space="preserve"> </w:t>
      </w:r>
      <w:r>
        <w:t>Therefore, the parent/caregiver’s engagement and motivation are the focus of this domain for children.</w:t>
      </w:r>
    </w:p>
    <w:p w14:paraId="598E0765" w14:textId="0A753AD0" w:rsidR="00DA1DED" w:rsidRDefault="00DA1DED" w:rsidP="00DA1DED">
      <w:r w:rsidRPr="00480DC7">
        <w:t>Whilst this domain rates the engagement and motivation of the parent/caregivers, the child should be included in discussions, using language they understand, and supported to express their choices, preferences, fears</w:t>
      </w:r>
      <w:r>
        <w:t>,</w:t>
      </w:r>
      <w:r w:rsidRPr="00480DC7">
        <w:t xml:space="preserve"> and goals about referral next steps. </w:t>
      </w:r>
      <w:r w:rsidR="00210497">
        <w:t>Assessment is unlikely to be valid unless rapport is established with the child and the child participates in the assessment process.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1F3C3DC8" w14:textId="77777777" w:rsidTr="51150464">
        <w:trPr>
          <w:trHeight w:val="238"/>
        </w:trPr>
        <w:tc>
          <w:tcPr>
            <w:tcW w:w="9629" w:type="dxa"/>
            <w:shd w:val="clear" w:color="auto" w:fill="003C6A"/>
          </w:tcPr>
          <w:p w14:paraId="2F63B5A5" w14:textId="0F92E030" w:rsidR="000E6032" w:rsidRPr="000455D9" w:rsidRDefault="000E6032" w:rsidP="0064704D">
            <w:pPr>
              <w:pStyle w:val="Tableheading"/>
              <w:spacing w:line="240" w:lineRule="auto"/>
              <w:rPr>
                <w:rFonts w:ascii="Arial" w:hAnsi="Arial" w:cs="Arial"/>
              </w:rPr>
            </w:pPr>
            <w:r w:rsidRPr="000455D9">
              <w:rPr>
                <w:rFonts w:ascii="Arial" w:hAnsi="Arial" w:cs="Arial"/>
                <w:color w:val="F16E3D"/>
                <w:sz w:val="24"/>
                <w:szCs w:val="24"/>
              </w:rPr>
              <w:t xml:space="preserve">0 = </w:t>
            </w:r>
            <w:r w:rsidR="00DE626F" w:rsidRPr="000455D9">
              <w:rPr>
                <w:rFonts w:ascii="Arial" w:hAnsi="Arial" w:cs="Arial"/>
                <w:color w:val="F16E3D"/>
                <w:sz w:val="24"/>
                <w:szCs w:val="24"/>
              </w:rPr>
              <w:t>Optimal</w:t>
            </w:r>
          </w:p>
        </w:tc>
      </w:tr>
      <w:tr w:rsidR="00E149EA" w:rsidRPr="007E2854" w14:paraId="400E569C" w14:textId="77777777" w:rsidTr="51150464">
        <w:trPr>
          <w:trHeight w:val="238"/>
          <w:tblHeader/>
        </w:trPr>
        <w:tc>
          <w:tcPr>
            <w:tcW w:w="9629" w:type="dxa"/>
            <w:shd w:val="clear" w:color="auto" w:fill="E6ECF0"/>
          </w:tcPr>
          <w:p w14:paraId="3094F5F8" w14:textId="065EB53C" w:rsidR="00E149EA" w:rsidRPr="00E149EA" w:rsidRDefault="00E149EA" w:rsidP="005E4B4F">
            <w:pPr>
              <w:pStyle w:val="Tablebody"/>
              <w:numPr>
                <w:ilvl w:val="0"/>
                <w:numId w:val="40"/>
              </w:numPr>
            </w:pPr>
            <w:r w:rsidRPr="00C544B4">
              <w:t xml:space="preserve">The </w:t>
            </w:r>
            <w:r w:rsidRPr="00E149EA">
              <w:t>parent/caregiver is</w:t>
            </w:r>
            <w:r w:rsidR="00F20BCD">
              <w:t xml:space="preserve"> </w:t>
            </w:r>
            <w:r w:rsidRPr="00E149EA">
              <w:t>motivated and capable of participating</w:t>
            </w:r>
            <w:r w:rsidR="00F20BCD">
              <w:t xml:space="preserve"> </w:t>
            </w:r>
            <w:r w:rsidRPr="00E149EA">
              <w:t>fully in the recommended services and supports.</w:t>
            </w:r>
          </w:p>
          <w:p w14:paraId="5FE3C520" w14:textId="1499DD55" w:rsidR="00E149EA" w:rsidRDefault="00E149EA" w:rsidP="005E4B4F">
            <w:pPr>
              <w:pStyle w:val="Tablebody"/>
              <w:numPr>
                <w:ilvl w:val="0"/>
                <w:numId w:val="40"/>
              </w:numPr>
            </w:pPr>
            <w:r w:rsidRPr="00E149EA">
              <w:t xml:space="preserve">The parent/caregiver </w:t>
            </w:r>
            <w:proofErr w:type="gramStart"/>
            <w:r w:rsidRPr="00E149EA">
              <w:t>is capable of taking</w:t>
            </w:r>
            <w:proofErr w:type="gramEnd"/>
            <w:r w:rsidRPr="00E149EA">
              <w:t xml:space="preserve"> an active role in supporting the child to manage the condition.</w:t>
            </w:r>
          </w:p>
        </w:tc>
      </w:tr>
      <w:tr w:rsidR="000E6032" w:rsidRPr="007E2854" w14:paraId="5191C979" w14:textId="77777777" w:rsidTr="51150464">
        <w:trPr>
          <w:trHeight w:val="238"/>
          <w:tblHeader/>
        </w:trPr>
        <w:tc>
          <w:tcPr>
            <w:tcW w:w="9629" w:type="dxa"/>
            <w:shd w:val="clear" w:color="auto" w:fill="003C6A"/>
          </w:tcPr>
          <w:p w14:paraId="651AD607" w14:textId="5D180838" w:rsidR="000E6032" w:rsidRPr="000455D9" w:rsidRDefault="000E6032" w:rsidP="0064704D">
            <w:pPr>
              <w:pStyle w:val="Tableheading"/>
              <w:spacing w:line="240" w:lineRule="auto"/>
              <w:rPr>
                <w:rFonts w:ascii="Arial" w:hAnsi="Arial" w:cs="Arial"/>
                <w:b w:val="0"/>
                <w:bCs w:val="0"/>
              </w:rPr>
            </w:pPr>
            <w:r w:rsidRPr="000455D9">
              <w:rPr>
                <w:rFonts w:ascii="Arial" w:hAnsi="Arial" w:cs="Arial"/>
                <w:color w:val="F16E3D"/>
                <w:sz w:val="24"/>
                <w:szCs w:val="24"/>
              </w:rPr>
              <w:t xml:space="preserve">1 = </w:t>
            </w:r>
            <w:r w:rsidR="00DE626F" w:rsidRPr="000455D9">
              <w:rPr>
                <w:rFonts w:ascii="Arial" w:hAnsi="Arial" w:cs="Arial"/>
                <w:color w:val="F16E3D"/>
                <w:sz w:val="24"/>
                <w:szCs w:val="24"/>
              </w:rPr>
              <w:t>Positive</w:t>
            </w:r>
          </w:p>
        </w:tc>
      </w:tr>
      <w:tr w:rsidR="000E6032" w:rsidRPr="007E2854" w14:paraId="30CFB7B3" w14:textId="77777777" w:rsidTr="51150464">
        <w:trPr>
          <w:trHeight w:val="238"/>
          <w:tblHeader/>
        </w:trPr>
        <w:tc>
          <w:tcPr>
            <w:tcW w:w="9629" w:type="dxa"/>
            <w:shd w:val="clear" w:color="auto" w:fill="E6ECF0"/>
          </w:tcPr>
          <w:p w14:paraId="7612DFBD" w14:textId="60AD2674" w:rsidR="00E149EA" w:rsidRPr="00E149EA" w:rsidRDefault="00E149EA" w:rsidP="005E4B4F">
            <w:pPr>
              <w:pStyle w:val="Tablebody"/>
              <w:numPr>
                <w:ilvl w:val="0"/>
                <w:numId w:val="41"/>
              </w:numPr>
            </w:pPr>
            <w:r w:rsidRPr="00E149EA">
              <w:t>The parent/caregiver is mostly willing to accept and participate in the recommended services and support.</w:t>
            </w:r>
          </w:p>
          <w:p w14:paraId="60EAF541" w14:textId="6B93B8D4" w:rsidR="000E6032" w:rsidRPr="00337662" w:rsidRDefault="00E149EA" w:rsidP="005E4B4F">
            <w:pPr>
              <w:pStyle w:val="Tablebody"/>
              <w:numPr>
                <w:ilvl w:val="0"/>
                <w:numId w:val="41"/>
              </w:numPr>
            </w:pPr>
            <w:r w:rsidRPr="00E149EA">
              <w:t>The parent/caregiver can mostly take</w:t>
            </w:r>
            <w:r w:rsidRPr="00AB3B21">
              <w:rPr>
                <w:rFonts w:cs="Arial"/>
                <w:szCs w:val="20"/>
              </w:rPr>
              <w:t xml:space="preserve"> an active role in </w:t>
            </w:r>
            <w:r>
              <w:rPr>
                <w:rFonts w:cs="Arial"/>
                <w:szCs w:val="20"/>
              </w:rPr>
              <w:t xml:space="preserve">supporting the child to manage the </w:t>
            </w:r>
            <w:r w:rsidRPr="00AB3B21">
              <w:rPr>
                <w:rFonts w:cs="Arial"/>
                <w:szCs w:val="20"/>
              </w:rPr>
              <w:t>condition.</w:t>
            </w:r>
          </w:p>
        </w:tc>
      </w:tr>
      <w:tr w:rsidR="00DE626F" w:rsidRPr="007E2854" w14:paraId="1C69D42E" w14:textId="77777777" w:rsidTr="51150464">
        <w:trPr>
          <w:trHeight w:val="238"/>
          <w:tblHeader/>
        </w:trPr>
        <w:tc>
          <w:tcPr>
            <w:tcW w:w="9629" w:type="dxa"/>
            <w:shd w:val="clear" w:color="auto" w:fill="003C6A"/>
          </w:tcPr>
          <w:p w14:paraId="49960C7C" w14:textId="665C9F07"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2 = Limited or mixed</w:t>
            </w:r>
          </w:p>
        </w:tc>
      </w:tr>
      <w:tr w:rsidR="00DE626F" w:rsidRPr="007E2854" w14:paraId="7826BA8B" w14:textId="77777777" w:rsidTr="51150464">
        <w:trPr>
          <w:trHeight w:val="238"/>
          <w:tblHeader/>
        </w:trPr>
        <w:tc>
          <w:tcPr>
            <w:tcW w:w="9629" w:type="dxa"/>
            <w:shd w:val="clear" w:color="auto" w:fill="E6ECF0"/>
          </w:tcPr>
          <w:p w14:paraId="2BEDC9EC" w14:textId="42480E84" w:rsidR="00E149EA" w:rsidRPr="00E149EA" w:rsidRDefault="00E149EA" w:rsidP="005E4B4F">
            <w:pPr>
              <w:pStyle w:val="Tablebody"/>
              <w:numPr>
                <w:ilvl w:val="0"/>
                <w:numId w:val="42"/>
              </w:numPr>
            </w:pPr>
            <w:r w:rsidRPr="00C544B4">
              <w:t xml:space="preserve">The </w:t>
            </w:r>
            <w:r w:rsidRPr="00E149EA">
              <w:t>parent/caregiver is unsure whether they will accept or participate in the recommended services and supports or has limited capacity to do so.</w:t>
            </w:r>
          </w:p>
          <w:p w14:paraId="22FDA81A" w14:textId="2B30FBDA" w:rsidR="00DE626F" w:rsidRPr="00337662" w:rsidRDefault="14FA45AC" w:rsidP="005E4B4F">
            <w:pPr>
              <w:pStyle w:val="Tablebody"/>
              <w:numPr>
                <w:ilvl w:val="0"/>
                <w:numId w:val="42"/>
              </w:numPr>
            </w:pPr>
            <w:r>
              <w:t>There is significant divergence between the parents/caregivers in the level of engagement</w:t>
            </w:r>
            <w:r w:rsidR="5606EB65">
              <w:t>,</w:t>
            </w:r>
            <w:r>
              <w:t xml:space="preserve"> motivation</w:t>
            </w:r>
            <w:r w:rsidR="14D469C6">
              <w:t>,</w:t>
            </w:r>
            <w:r>
              <w:t xml:space="preserve"> </w:t>
            </w:r>
            <w:r w:rsidR="7705B642">
              <w:t xml:space="preserve">or </w:t>
            </w:r>
            <w:r w:rsidR="119C3DE5">
              <w:t xml:space="preserve">ability </w:t>
            </w:r>
            <w:r>
              <w:t>to participate in the recommended services and supports.</w:t>
            </w:r>
          </w:p>
        </w:tc>
      </w:tr>
      <w:tr w:rsidR="00DE626F" w:rsidRPr="007E2854" w14:paraId="2F1C98C7" w14:textId="77777777" w:rsidTr="51150464">
        <w:trPr>
          <w:trHeight w:val="238"/>
          <w:tblHeader/>
        </w:trPr>
        <w:tc>
          <w:tcPr>
            <w:tcW w:w="9629" w:type="dxa"/>
            <w:shd w:val="clear" w:color="auto" w:fill="003C6A"/>
          </w:tcPr>
          <w:p w14:paraId="00CF632E" w14:textId="0AFF9C81"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3 = Minimal</w:t>
            </w:r>
          </w:p>
        </w:tc>
      </w:tr>
      <w:tr w:rsidR="00DE626F" w:rsidRPr="007E2854" w14:paraId="50FC6711" w14:textId="77777777" w:rsidTr="51150464">
        <w:trPr>
          <w:trHeight w:val="238"/>
          <w:tblHeader/>
        </w:trPr>
        <w:tc>
          <w:tcPr>
            <w:tcW w:w="9629" w:type="dxa"/>
            <w:shd w:val="clear" w:color="auto" w:fill="E6ECF0"/>
          </w:tcPr>
          <w:p w14:paraId="0962CF00" w14:textId="0B626549" w:rsidR="00E149EA" w:rsidRPr="00E149EA" w:rsidRDefault="00E149EA" w:rsidP="005E4B4F">
            <w:pPr>
              <w:pStyle w:val="Tablebody"/>
              <w:numPr>
                <w:ilvl w:val="0"/>
                <w:numId w:val="43"/>
              </w:numPr>
            </w:pPr>
            <w:r w:rsidRPr="00C544B4">
              <w:t xml:space="preserve">The </w:t>
            </w:r>
            <w:r w:rsidRPr="00E149EA">
              <w:t>parent/caregiver cannot participate in the recommended services and support without considerable practical or emotional assistance.</w:t>
            </w:r>
          </w:p>
          <w:p w14:paraId="771DE58E" w14:textId="36F270F1" w:rsidR="00DE626F" w:rsidRPr="00337662" w:rsidRDefault="00E149EA" w:rsidP="005E4B4F">
            <w:pPr>
              <w:pStyle w:val="Tablebody"/>
              <w:numPr>
                <w:ilvl w:val="0"/>
                <w:numId w:val="43"/>
              </w:numPr>
            </w:pPr>
            <w:r w:rsidRPr="00E149EA">
              <w:t>Despite</w:t>
            </w:r>
            <w:r>
              <w:t xml:space="preserve"> the child requiring them, the parent/caregiver has not facilitated access to services and support in the past due to low engagement or motivation.</w:t>
            </w:r>
          </w:p>
        </w:tc>
      </w:tr>
      <w:tr w:rsidR="00DE626F" w:rsidRPr="007E2854" w14:paraId="01EA0225" w14:textId="77777777" w:rsidTr="51150464">
        <w:trPr>
          <w:trHeight w:val="238"/>
          <w:tblHeader/>
        </w:trPr>
        <w:tc>
          <w:tcPr>
            <w:tcW w:w="9629" w:type="dxa"/>
            <w:shd w:val="clear" w:color="auto" w:fill="003C6A"/>
          </w:tcPr>
          <w:p w14:paraId="7E0ADDC0" w14:textId="75179BA4"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4 = Disengaged</w:t>
            </w:r>
          </w:p>
        </w:tc>
      </w:tr>
      <w:tr w:rsidR="00DE626F" w:rsidRPr="007E2854" w14:paraId="66A7B326" w14:textId="77777777" w:rsidTr="51150464">
        <w:trPr>
          <w:trHeight w:val="238"/>
          <w:tblHeader/>
        </w:trPr>
        <w:tc>
          <w:tcPr>
            <w:tcW w:w="9629" w:type="dxa"/>
            <w:shd w:val="clear" w:color="auto" w:fill="E6ECF0"/>
          </w:tcPr>
          <w:p w14:paraId="0960EE6E" w14:textId="5BB2404F" w:rsidR="00DE626F" w:rsidRPr="00337662" w:rsidRDefault="00E149EA" w:rsidP="005E4B4F">
            <w:pPr>
              <w:pStyle w:val="Tablebody"/>
              <w:numPr>
                <w:ilvl w:val="0"/>
                <w:numId w:val="44"/>
              </w:numPr>
            </w:pPr>
            <w:r w:rsidRPr="00C544B4">
              <w:t xml:space="preserve">The parent/caregiver </w:t>
            </w:r>
            <w:r>
              <w:t>cannot</w:t>
            </w:r>
            <w:r w:rsidRPr="00C544B4">
              <w:t xml:space="preserve"> </w:t>
            </w:r>
            <w:r>
              <w:t xml:space="preserve">support </w:t>
            </w:r>
            <w:r w:rsidRPr="00C544B4">
              <w:t>participation in services and support</w:t>
            </w:r>
            <w:r>
              <w:t>s</w:t>
            </w:r>
            <w:r w:rsidRPr="00C544B4">
              <w:t xml:space="preserve"> </w:t>
            </w:r>
            <w:r>
              <w:t>or</w:t>
            </w:r>
            <w:r w:rsidRPr="00C544B4">
              <w:t xml:space="preserve"> avoids potentially useful and available supports.</w:t>
            </w:r>
          </w:p>
        </w:tc>
      </w:tr>
    </w:tbl>
    <w:p w14:paraId="195000F0" w14:textId="77777777" w:rsidR="00211BAF" w:rsidRPr="00231E4C" w:rsidRDefault="00211BAF" w:rsidP="00211BAF">
      <w:pPr>
        <w:pStyle w:val="Boxheading"/>
      </w:pPr>
      <w:bookmarkStart w:id="170" w:name="_Toc151446549"/>
      <w:bookmarkStart w:id="171" w:name="_Toc167784063"/>
      <w:r w:rsidRPr="00231E4C">
        <w:t xml:space="preserve">Practice point – checking in when engagement or motivation is </w:t>
      </w:r>
      <w:proofErr w:type="gramStart"/>
      <w:r w:rsidRPr="00231E4C">
        <w:t>low</w:t>
      </w:r>
      <w:bookmarkEnd w:id="170"/>
      <w:bookmarkEnd w:id="171"/>
      <w:proofErr w:type="gramEnd"/>
    </w:p>
    <w:p w14:paraId="2D40A917" w14:textId="7DE79596" w:rsidR="00211BAF" w:rsidRPr="00231E4C" w:rsidRDefault="00211BAF" w:rsidP="00211BAF">
      <w:pPr>
        <w:pStyle w:val="Boxparagraph"/>
      </w:pPr>
      <w:r w:rsidRPr="00231E4C">
        <w:t>A follow-up check-in helps determine if the recommended information, resources, or services are being utilised and perceived as helpful. Proactively “checking in” or encouraging the parent/caregiver to “check back” is essential when engagement or motivation is low. A plan for check-in should be made at the point of referral and documented.</w:t>
      </w:r>
    </w:p>
    <w:p w14:paraId="24A3B026" w14:textId="49BC5BE7" w:rsidR="00211BAF" w:rsidRPr="00231E4C" w:rsidRDefault="00211BAF" w:rsidP="00211BAF">
      <w:pPr>
        <w:pStyle w:val="Boxparagraph"/>
      </w:pPr>
      <w:r w:rsidRPr="00231E4C">
        <w:t xml:space="preserve">The check-in </w:t>
      </w:r>
      <w:r w:rsidR="001433D5">
        <w:t>could</w:t>
      </w:r>
      <w:r w:rsidRPr="00231E4C">
        <w:t xml:space="preserve"> explore the following questions:</w:t>
      </w:r>
    </w:p>
    <w:p w14:paraId="36A95EA6" w14:textId="77777777" w:rsidR="00211BAF" w:rsidRPr="00231E4C" w:rsidRDefault="00211BAF" w:rsidP="005E4B4F">
      <w:pPr>
        <w:pStyle w:val="Boxparagraph"/>
        <w:numPr>
          <w:ilvl w:val="0"/>
          <w:numId w:val="9"/>
        </w:numPr>
      </w:pPr>
      <w:r w:rsidRPr="00231E4C">
        <w:t>Is the parent/caregiver engaging with the recommended information, resources, or services? If the parent/caregiver is not engaging, it is essential to re-examine motivation and explore reasons for the lack of engagement.</w:t>
      </w:r>
    </w:p>
    <w:p w14:paraId="1AA0CCAA" w14:textId="77777777" w:rsidR="00211BAF" w:rsidRPr="00231E4C" w:rsidRDefault="00211BAF" w:rsidP="005E4B4F">
      <w:pPr>
        <w:pStyle w:val="Boxparagraph"/>
        <w:numPr>
          <w:ilvl w:val="0"/>
          <w:numId w:val="9"/>
        </w:numPr>
      </w:pPr>
      <w:r w:rsidRPr="00231E4C">
        <w:lastRenderedPageBreak/>
        <w:t>Is the child engaging with the recommended information, resources, or services? If the child is not engaging, it is essential to re-examine motivation and explore reasons for the lack of engagement.</w:t>
      </w:r>
    </w:p>
    <w:p w14:paraId="25D85EBD" w14:textId="77777777" w:rsidR="00211BAF" w:rsidRPr="00231E4C" w:rsidRDefault="00211BAF" w:rsidP="005E4B4F">
      <w:pPr>
        <w:pStyle w:val="Boxparagraph"/>
        <w:numPr>
          <w:ilvl w:val="0"/>
          <w:numId w:val="9"/>
        </w:numPr>
      </w:pPr>
      <w:r w:rsidRPr="00231E4C">
        <w:t>Does the child and their parent/caregiver think that the recommended information, resources, or services are/were helpful?</w:t>
      </w:r>
    </w:p>
    <w:p w14:paraId="78B74F59" w14:textId="77777777" w:rsidR="00211BAF" w:rsidRPr="00231E4C" w:rsidRDefault="00211BAF" w:rsidP="005E4B4F">
      <w:pPr>
        <w:pStyle w:val="Boxparagraph"/>
        <w:numPr>
          <w:ilvl w:val="0"/>
          <w:numId w:val="9"/>
        </w:numPr>
      </w:pPr>
      <w:r w:rsidRPr="00231E4C">
        <w:t>Is there evidence of deterioration or changing risk of suicide or harm to self or others?</w:t>
      </w:r>
    </w:p>
    <w:p w14:paraId="2B6C0F9B" w14:textId="77777777" w:rsidR="00211BAF" w:rsidRPr="00231E4C" w:rsidRDefault="00211BAF" w:rsidP="005E4B4F">
      <w:pPr>
        <w:pStyle w:val="Boxparagraph"/>
        <w:numPr>
          <w:ilvl w:val="0"/>
          <w:numId w:val="9"/>
        </w:numPr>
      </w:pPr>
      <w:r w:rsidRPr="00231E4C">
        <w:t>Is the child or family experiencing new or worsening social and environmental stressors?</w:t>
      </w:r>
    </w:p>
    <w:p w14:paraId="01AD70B4" w14:textId="3042F38B" w:rsidR="00AD66AF" w:rsidRPr="00231E4C" w:rsidRDefault="00211BAF" w:rsidP="00A2500D">
      <w:pPr>
        <w:pStyle w:val="Boxparagraph"/>
        <w:numPr>
          <w:ilvl w:val="0"/>
          <w:numId w:val="9"/>
        </w:numPr>
      </w:pPr>
      <w:r w:rsidRPr="00231E4C">
        <w:t>Discuss and document the next steps in collaboration with the parent/caregiver and child. The next steps might:</w:t>
      </w:r>
    </w:p>
    <w:p w14:paraId="5F30AF95" w14:textId="701F1FF4" w:rsidR="00211BAF" w:rsidRPr="00231E4C" w:rsidRDefault="00211BAF" w:rsidP="005E4B4F">
      <w:pPr>
        <w:pStyle w:val="Boxparagraph"/>
        <w:numPr>
          <w:ilvl w:val="0"/>
          <w:numId w:val="8"/>
        </w:numPr>
      </w:pPr>
      <w:r w:rsidRPr="00231E4C">
        <w:t>Continue existing service arrangements</w:t>
      </w:r>
      <w:r w:rsidR="003F2072">
        <w:t>,</w:t>
      </w:r>
    </w:p>
    <w:p w14:paraId="69CCD3D9" w14:textId="7519CE72" w:rsidR="00211BAF" w:rsidRPr="00231E4C" w:rsidRDefault="00211BAF" w:rsidP="005E4B4F">
      <w:pPr>
        <w:pStyle w:val="Boxparagraph"/>
        <w:numPr>
          <w:ilvl w:val="0"/>
          <w:numId w:val="8"/>
        </w:numPr>
      </w:pPr>
      <w:r w:rsidRPr="00231E4C">
        <w:t>Build in additional supports</w:t>
      </w:r>
      <w:r w:rsidR="003F2072">
        <w:t>,</w:t>
      </w:r>
    </w:p>
    <w:p w14:paraId="71E81B2C" w14:textId="7A11E086" w:rsidR="00211BAF" w:rsidRDefault="00211BAF" w:rsidP="005E4B4F">
      <w:pPr>
        <w:pStyle w:val="Boxparagraph"/>
        <w:numPr>
          <w:ilvl w:val="0"/>
          <w:numId w:val="8"/>
        </w:numPr>
      </w:pPr>
      <w:r w:rsidRPr="00231E4C">
        <w:t>Initiate a referral to a different level of care</w:t>
      </w:r>
      <w:r w:rsidR="003F2072">
        <w:t>.</w:t>
      </w:r>
    </w:p>
    <w:p w14:paraId="5B8D48D1" w14:textId="77777777" w:rsidR="00340395" w:rsidRDefault="00340395">
      <w:pPr>
        <w:spacing w:before="0" w:after="160" w:line="259" w:lineRule="auto"/>
        <w:rPr>
          <w:rFonts w:ascii="Century Gothic" w:eastAsiaTheme="majorEastAsia" w:hAnsi="Century Gothic" w:cstheme="majorBidi"/>
          <w:b/>
          <w:color w:val="003C6A"/>
          <w:sz w:val="46"/>
          <w:szCs w:val="32"/>
        </w:rPr>
      </w:pPr>
      <w:bookmarkStart w:id="172" w:name="_Toc151446043"/>
      <w:bookmarkStart w:id="173" w:name="_Toc151624075"/>
      <w:bookmarkStart w:id="174" w:name="_Toc151624103"/>
      <w:bookmarkStart w:id="175" w:name="_Toc151624226"/>
      <w:r>
        <w:br w:type="page"/>
      </w:r>
    </w:p>
    <w:p w14:paraId="051A7AEB" w14:textId="34CA9A46" w:rsidR="00340395" w:rsidRDefault="00340395" w:rsidP="00340395">
      <w:pPr>
        <w:pStyle w:val="Heading1"/>
      </w:pPr>
      <w:bookmarkStart w:id="176" w:name="_Toc161662614"/>
      <w:bookmarkStart w:id="177" w:name="_Toc161662970"/>
      <w:bookmarkStart w:id="178" w:name="_Toc167784052"/>
      <w:r>
        <w:lastRenderedPageBreak/>
        <w:t>Levels of care and using the IAR-DST</w:t>
      </w:r>
      <w:bookmarkEnd w:id="176"/>
      <w:bookmarkEnd w:id="177"/>
      <w:bookmarkEnd w:id="178"/>
    </w:p>
    <w:p w14:paraId="63EA3C8C" w14:textId="77777777" w:rsidR="00340395" w:rsidRDefault="00340395" w:rsidP="00340395">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2C21A306" w14:textId="5515BB52" w:rsidR="00340395" w:rsidRPr="004835CD" w:rsidRDefault="00340395" w:rsidP="00340395">
      <w:pPr>
        <w:rPr>
          <w:rFonts w:eastAsia="Calibri"/>
        </w:rPr>
      </w:pPr>
      <w:r>
        <w:rPr>
          <w:rFonts w:eastAsia="Calibri"/>
        </w:rPr>
        <w:t>The</w:t>
      </w:r>
      <w:r w:rsidRPr="004835CD">
        <w:rPr>
          <w:rFonts w:eastAsia="Calibri"/>
        </w:rPr>
        <w:t xml:space="preserve"> </w:t>
      </w:r>
      <w:r>
        <w:rPr>
          <w:rFonts w:eastAsia="Calibri"/>
        </w:rPr>
        <w:t>IAR uses five</w:t>
      </w:r>
      <w:r w:rsidRPr="004835CD">
        <w:rPr>
          <w:rFonts w:eastAsia="Calibri"/>
        </w:rPr>
        <w:t xml:space="preserve">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w:t>
      </w:r>
      <w:r w:rsidR="00A658F5">
        <w:rPr>
          <w:rFonts w:eastAsia="Calibri"/>
        </w:rPr>
        <w:t xml:space="preserve">they </w:t>
      </w:r>
      <w:r w:rsidRPr="004835CD">
        <w:rPr>
          <w:rFonts w:eastAsia="Calibri"/>
        </w:rPr>
        <w:t>provid</w:t>
      </w:r>
      <w:r w:rsidR="00A658F5">
        <w:rPr>
          <w:rFonts w:eastAsia="Calibri"/>
        </w:rPr>
        <w:t>e</w:t>
      </w:r>
      <w:r w:rsidRPr="004835CD">
        <w:rPr>
          <w:rFonts w:eastAsia="Calibri"/>
        </w:rPr>
        <w:t xml:space="preserve"> </w:t>
      </w:r>
      <w:r>
        <w:rPr>
          <w:rFonts w:eastAsia="Calibri"/>
        </w:rPr>
        <w:t xml:space="preserve">a framework </w:t>
      </w:r>
      <w:r w:rsidRPr="004835CD">
        <w:rPr>
          <w:rFonts w:eastAsia="Calibri"/>
        </w:rPr>
        <w:t>to guide decision-making.</w:t>
      </w:r>
    </w:p>
    <w:p w14:paraId="2177E0B1" w14:textId="77777777" w:rsidR="00340395" w:rsidRDefault="00340395" w:rsidP="00340395">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0EF3B308" w14:textId="111FF557" w:rsidR="00340395" w:rsidRDefault="00340395" w:rsidP="00340395">
      <w:pPr>
        <w:rPr>
          <w:rFonts w:eastAsia="Calibri"/>
        </w:rPr>
      </w:pPr>
      <w:r>
        <w:rPr>
          <w:rStyle w:val="normaltextrun"/>
          <w:rFonts w:cstheme="minorHAnsi"/>
          <w:color w:val="000000"/>
          <w:shd w:val="clear" w:color="auto" w:fill="FFFFFF"/>
        </w:rPr>
        <w:t>Health profession</w:t>
      </w:r>
      <w:r w:rsidR="00643CB7">
        <w:rPr>
          <w:rStyle w:val="normaltextrun"/>
          <w:rFonts w:cstheme="minorHAnsi"/>
          <w:color w:val="000000"/>
          <w:shd w:val="clear" w:color="auto" w:fill="FFFFFF"/>
        </w:rPr>
        <w:t>al</w:t>
      </w:r>
      <w:r>
        <w:rPr>
          <w:rStyle w:val="normaltextrun"/>
          <w:rFonts w:cstheme="minorHAnsi"/>
          <w:color w:val="000000"/>
          <w:shd w:val="clear" w:color="auto" w:fill="FFFFFF"/>
        </w:rPr>
        <w:t>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1" w:anchor="/" w:tgtFrame="_blank" w:history="1">
        <w:r w:rsidRPr="00960A88">
          <w:rPr>
            <w:rStyle w:val="Hyperlink"/>
          </w:rPr>
          <w:t>https://iar-dst.online/#/</w:t>
        </w:r>
      </w:hyperlink>
      <w:r>
        <w:rPr>
          <w:rStyle w:val="normaltextrun"/>
          <w:rFonts w:cstheme="minorHAnsi"/>
          <w:color w:val="000000"/>
          <w:shd w:val="clear" w:color="auto" w:fill="FFFFFF"/>
        </w:rPr>
        <w:t xml:space="preserve"> to enter their ratings </w:t>
      </w:r>
      <w:r w:rsidR="00563910">
        <w:rPr>
          <w:rStyle w:val="normaltextrun"/>
          <w:rFonts w:cstheme="minorHAnsi"/>
          <w:color w:val="000000"/>
          <w:shd w:val="clear" w:color="auto" w:fill="FFFFFF"/>
        </w:rPr>
        <w:t>on</w:t>
      </w:r>
      <w:r>
        <w:rPr>
          <w:rStyle w:val="normaltextrun"/>
          <w:rFonts w:cstheme="minorHAnsi"/>
          <w:color w:val="000000"/>
          <w:shd w:val="clear" w:color="auto" w:fill="FFFFFF"/>
        </w:rPr>
        <w:t xml:space="preserve"> each domain for </w:t>
      </w:r>
      <w:r w:rsidR="00752434">
        <w:rPr>
          <w:rStyle w:val="normaltextrun"/>
          <w:rFonts w:cstheme="minorHAnsi"/>
          <w:color w:val="000000"/>
          <w:shd w:val="clear" w:color="auto" w:fill="FFFFFF"/>
        </w:rPr>
        <w:t>a</w:t>
      </w:r>
      <w:r>
        <w:rPr>
          <w:rStyle w:val="normaltextrun"/>
          <w:rFonts w:cstheme="minorHAnsi"/>
          <w:color w:val="000000"/>
          <w:shd w:val="clear" w:color="auto" w:fill="FFFFFF"/>
        </w:rPr>
        <w:t xml:space="preserve"> patient and obtain a suggested level of care.</w:t>
      </w:r>
    </w:p>
    <w:p w14:paraId="3627ED62" w14:textId="228D3BEF" w:rsidR="00340395" w:rsidRPr="00491F55" w:rsidRDefault="00340395" w:rsidP="00340395">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w:t>
      </w:r>
      <w:r w:rsidR="00752434">
        <w:rPr>
          <w:rFonts w:ascii="Century Gothic" w:hAnsi="Century Gothic"/>
          <w:i/>
          <w:iCs/>
          <w:color w:val="17365D" w:themeColor="text2" w:themeShade="BF"/>
        </w:rPr>
        <w:t>art</w:t>
      </w:r>
      <w:r w:rsidRPr="00491F55">
        <w:rPr>
          <w:rFonts w:ascii="Century Gothic" w:hAnsi="Century Gothic"/>
          <w:i/>
          <w:iCs/>
          <w:color w:val="17365D" w:themeColor="text2" w:themeShade="BF"/>
        </w:rPr>
        <w:t xml:space="preserve"> A - Initial Assessment and Referral (IAR) Guidance for Mental Health – General Guidance</w:t>
      </w:r>
      <w:r w:rsidRPr="002C1018">
        <w:t>.</w:t>
      </w:r>
    </w:p>
    <w:p w14:paraId="528918FF" w14:textId="20FFB0CF" w:rsidR="00EA59C3" w:rsidRPr="00EA59C3" w:rsidRDefault="00550328" w:rsidP="009B10AC">
      <w:pPr>
        <w:pStyle w:val="Heading1"/>
      </w:pPr>
      <w:bookmarkStart w:id="179" w:name="_Toc161662615"/>
      <w:bookmarkStart w:id="180" w:name="_Toc161662971"/>
      <w:bookmarkStart w:id="181" w:name="_Toc167784053"/>
      <w:r>
        <w:t>More information</w:t>
      </w:r>
      <w:bookmarkEnd w:id="172"/>
      <w:bookmarkEnd w:id="173"/>
      <w:bookmarkEnd w:id="174"/>
      <w:bookmarkEnd w:id="175"/>
      <w:bookmarkEnd w:id="179"/>
      <w:bookmarkEnd w:id="180"/>
      <w:bookmarkEnd w:id="181"/>
    </w:p>
    <w:p w14:paraId="20DD003A" w14:textId="649B52EE" w:rsidR="00906D10" w:rsidRPr="00550328" w:rsidRDefault="00F64C4D" w:rsidP="00550328">
      <w:r>
        <w:t xml:space="preserve">Please </w:t>
      </w:r>
      <w:r w:rsidR="00906D10">
        <w:t xml:space="preserve">contact the Department at </w:t>
      </w:r>
      <w:hyperlink r:id="rId22" w:history="1">
        <w:r w:rsidR="00906D10" w:rsidRPr="00863B93">
          <w:rPr>
            <w:rStyle w:val="Hyperlink"/>
          </w:rPr>
          <w:t>MH.IARProject@Health.gov.au</w:t>
        </w:r>
      </w:hyperlink>
      <w:r w:rsidR="00906D10">
        <w:t xml:space="preserve"> with </w:t>
      </w:r>
      <w:r w:rsidR="00A05FB5">
        <w:t xml:space="preserve">questions or feedback </w:t>
      </w:r>
      <w:r w:rsidR="00906D10">
        <w:t>about the IAR</w:t>
      </w:r>
      <w:r w:rsidR="00823EEC">
        <w:t xml:space="preserve"> Guidance and </w:t>
      </w:r>
      <w:r w:rsidR="00906D10">
        <w:t>IAR-DST.</w:t>
      </w:r>
      <w:bookmarkEnd w:id="0"/>
    </w:p>
    <w:sectPr w:rsidR="00906D10" w:rsidRPr="00550328" w:rsidSect="00204C08">
      <w:footerReference w:type="default" r:id="rId23"/>
      <w:pgSz w:w="11906" w:h="16838" w:code="9"/>
      <w:pgMar w:top="1440" w:right="1440" w:bottom="1440" w:left="1440" w:header="720" w:footer="720" w:gutter="0"/>
      <w:pgNumType w:start="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AACB7" w14:textId="77777777" w:rsidR="00F913DC" w:rsidRDefault="00F913DC" w:rsidP="007156BC">
      <w:pPr>
        <w:spacing w:after="0"/>
      </w:pPr>
      <w:r>
        <w:separator/>
      </w:r>
    </w:p>
  </w:endnote>
  <w:endnote w:type="continuationSeparator" w:id="0">
    <w:p w14:paraId="13A36D24" w14:textId="77777777" w:rsidR="00F913DC" w:rsidRDefault="00F913DC" w:rsidP="007156BC">
      <w:pPr>
        <w:spacing w:after="0"/>
      </w:pPr>
      <w:r>
        <w:continuationSeparator/>
      </w:r>
    </w:p>
  </w:endnote>
  <w:endnote w:type="continuationNotice" w:id="1">
    <w:p w14:paraId="08084F80" w14:textId="77777777" w:rsidR="00F913DC" w:rsidRDefault="00F913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868868522"/>
      <w:docPartObj>
        <w:docPartGallery w:val="Page Numbers (Bottom of Page)"/>
        <w:docPartUnique/>
      </w:docPartObj>
    </w:sdtPr>
    <w:sdtEndPr>
      <w:rPr>
        <w:noProof/>
      </w:rPr>
    </w:sdtEndPr>
    <w:sdtContent>
      <w:p w14:paraId="1203028E" w14:textId="38D3FD8B" w:rsidR="002C5864" w:rsidRDefault="002C5864">
        <w:pPr>
          <w:pStyle w:val="Footer"/>
          <w:jc w:val="right"/>
        </w:pPr>
        <w:r w:rsidRPr="00353A02">
          <w:rPr>
            <w:noProof w:val="0"/>
            <w:color w:val="auto"/>
          </w:rPr>
          <w:fldChar w:fldCharType="begin"/>
        </w:r>
        <w:r w:rsidRPr="00353A02">
          <w:rPr>
            <w:color w:val="auto"/>
          </w:rPr>
          <w:instrText xml:space="preserve"> PAGE   \* MERGEFORMAT </w:instrText>
        </w:r>
        <w:r w:rsidRPr="00353A02">
          <w:rPr>
            <w:noProof w:val="0"/>
            <w:color w:val="auto"/>
          </w:rPr>
          <w:fldChar w:fldCharType="separate"/>
        </w:r>
        <w:r w:rsidRPr="00353A02">
          <w:rPr>
            <w:color w:val="auto"/>
          </w:rPr>
          <w:t>2</w:t>
        </w:r>
        <w:r w:rsidRPr="00353A02">
          <w:rPr>
            <w:color w:val="auto"/>
          </w:rPr>
          <w:fldChar w:fldCharType="end"/>
        </w:r>
      </w:p>
    </w:sdtContent>
  </w:sdt>
  <w:p w14:paraId="7A21BB75" w14:textId="24A6C099" w:rsidR="002D6BEA" w:rsidRPr="00853854" w:rsidRDefault="002D6BEA" w:rsidP="00853854">
    <w:pPr>
      <w:pStyle w:val="Footer"/>
      <w:jc w:val="right"/>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F48A" w14:textId="77777777" w:rsidR="00F913DC" w:rsidRDefault="00F913DC" w:rsidP="007156BC">
      <w:pPr>
        <w:spacing w:after="0"/>
      </w:pPr>
      <w:r>
        <w:separator/>
      </w:r>
    </w:p>
  </w:footnote>
  <w:footnote w:type="continuationSeparator" w:id="0">
    <w:p w14:paraId="404E735D" w14:textId="77777777" w:rsidR="00F913DC" w:rsidRDefault="00F913DC" w:rsidP="007156BC">
      <w:pPr>
        <w:spacing w:after="0"/>
      </w:pPr>
      <w:r>
        <w:continuationSeparator/>
      </w:r>
    </w:p>
  </w:footnote>
  <w:footnote w:type="continuationNotice" w:id="1">
    <w:p w14:paraId="23FB72E0" w14:textId="77777777" w:rsidR="00F913DC" w:rsidRDefault="00F913D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5768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4502C6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5C5D3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6E0760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3038C8"/>
    <w:multiLevelType w:val="multilevel"/>
    <w:tmpl w:val="9A702B3C"/>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F305DF8"/>
    <w:multiLevelType w:val="multilevel"/>
    <w:tmpl w:val="BE0AF9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A406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24633C9"/>
    <w:multiLevelType w:val="hybridMultilevel"/>
    <w:tmpl w:val="D922797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B06991"/>
    <w:multiLevelType w:val="hybridMultilevel"/>
    <w:tmpl w:val="55C26872"/>
    <w:lvl w:ilvl="0" w:tplc="C9B8519C">
      <w:start w:val="1"/>
      <w:numFmt w:val="bullet"/>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610874"/>
    <w:multiLevelType w:val="hybridMultilevel"/>
    <w:tmpl w:val="64209CB6"/>
    <w:lvl w:ilvl="0" w:tplc="67A6E1DC">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9D74F7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5C3579"/>
    <w:multiLevelType w:val="hybridMultilevel"/>
    <w:tmpl w:val="2276791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DD875A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EFB1517"/>
    <w:multiLevelType w:val="hybridMultilevel"/>
    <w:tmpl w:val="B492E294"/>
    <w:lvl w:ilvl="0" w:tplc="CD4A27A8">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264CB6"/>
    <w:multiLevelType w:val="hybridMultilevel"/>
    <w:tmpl w:val="653E7FB6"/>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06E3AD1"/>
    <w:multiLevelType w:val="hybridMultilevel"/>
    <w:tmpl w:val="4356ABF6"/>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A656D6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04E21E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0B2393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64D3421"/>
    <w:multiLevelType w:val="hybridMultilevel"/>
    <w:tmpl w:val="716E2CEA"/>
    <w:lvl w:ilvl="0" w:tplc="649C4BBE">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ABB21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1AC0A46"/>
    <w:multiLevelType w:val="hybridMultilevel"/>
    <w:tmpl w:val="BE321F7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A8449D"/>
    <w:multiLevelType w:val="hybridMultilevel"/>
    <w:tmpl w:val="EED88152"/>
    <w:lvl w:ilvl="0" w:tplc="B6D48934">
      <w:start w:val="1"/>
      <w:numFmt w:val="bullet"/>
      <w:lvlText w:val=""/>
      <w:lvlJc w:val="left"/>
      <w:pPr>
        <w:ind w:left="1360" w:hanging="360"/>
      </w:pPr>
      <w:rPr>
        <w:rFonts w:ascii="Symbol" w:hAnsi="Symbol"/>
      </w:rPr>
    </w:lvl>
    <w:lvl w:ilvl="1" w:tplc="0D98CB34">
      <w:start w:val="1"/>
      <w:numFmt w:val="bullet"/>
      <w:lvlText w:val=""/>
      <w:lvlJc w:val="left"/>
      <w:pPr>
        <w:ind w:left="1360" w:hanging="360"/>
      </w:pPr>
      <w:rPr>
        <w:rFonts w:ascii="Symbol" w:hAnsi="Symbol"/>
      </w:rPr>
    </w:lvl>
    <w:lvl w:ilvl="2" w:tplc="3E42F18A">
      <w:start w:val="1"/>
      <w:numFmt w:val="bullet"/>
      <w:lvlText w:val=""/>
      <w:lvlJc w:val="left"/>
      <w:pPr>
        <w:ind w:left="1360" w:hanging="360"/>
      </w:pPr>
      <w:rPr>
        <w:rFonts w:ascii="Symbol" w:hAnsi="Symbol"/>
      </w:rPr>
    </w:lvl>
    <w:lvl w:ilvl="3" w:tplc="D0AA9726">
      <w:start w:val="1"/>
      <w:numFmt w:val="bullet"/>
      <w:lvlText w:val=""/>
      <w:lvlJc w:val="left"/>
      <w:pPr>
        <w:ind w:left="1360" w:hanging="360"/>
      </w:pPr>
      <w:rPr>
        <w:rFonts w:ascii="Symbol" w:hAnsi="Symbol"/>
      </w:rPr>
    </w:lvl>
    <w:lvl w:ilvl="4" w:tplc="2BC0E464">
      <w:start w:val="1"/>
      <w:numFmt w:val="bullet"/>
      <w:lvlText w:val=""/>
      <w:lvlJc w:val="left"/>
      <w:pPr>
        <w:ind w:left="1360" w:hanging="360"/>
      </w:pPr>
      <w:rPr>
        <w:rFonts w:ascii="Symbol" w:hAnsi="Symbol"/>
      </w:rPr>
    </w:lvl>
    <w:lvl w:ilvl="5" w:tplc="5154909C">
      <w:start w:val="1"/>
      <w:numFmt w:val="bullet"/>
      <w:lvlText w:val=""/>
      <w:lvlJc w:val="left"/>
      <w:pPr>
        <w:ind w:left="1360" w:hanging="360"/>
      </w:pPr>
      <w:rPr>
        <w:rFonts w:ascii="Symbol" w:hAnsi="Symbol"/>
      </w:rPr>
    </w:lvl>
    <w:lvl w:ilvl="6" w:tplc="401866B6">
      <w:start w:val="1"/>
      <w:numFmt w:val="bullet"/>
      <w:lvlText w:val=""/>
      <w:lvlJc w:val="left"/>
      <w:pPr>
        <w:ind w:left="1360" w:hanging="360"/>
      </w:pPr>
      <w:rPr>
        <w:rFonts w:ascii="Symbol" w:hAnsi="Symbol"/>
      </w:rPr>
    </w:lvl>
    <w:lvl w:ilvl="7" w:tplc="AD36A3A2">
      <w:start w:val="1"/>
      <w:numFmt w:val="bullet"/>
      <w:lvlText w:val=""/>
      <w:lvlJc w:val="left"/>
      <w:pPr>
        <w:ind w:left="1360" w:hanging="360"/>
      </w:pPr>
      <w:rPr>
        <w:rFonts w:ascii="Symbol" w:hAnsi="Symbol"/>
      </w:rPr>
    </w:lvl>
    <w:lvl w:ilvl="8" w:tplc="FC6E8E18">
      <w:start w:val="1"/>
      <w:numFmt w:val="bullet"/>
      <w:lvlText w:val=""/>
      <w:lvlJc w:val="left"/>
      <w:pPr>
        <w:ind w:left="1360" w:hanging="360"/>
      </w:pPr>
      <w:rPr>
        <w:rFonts w:ascii="Symbol" w:hAnsi="Symbol"/>
      </w:rPr>
    </w:lvl>
  </w:abstractNum>
  <w:abstractNum w:abstractNumId="46" w15:restartNumberingAfterBreak="0">
    <w:nsid w:val="586310C1"/>
    <w:multiLevelType w:val="hybridMultilevel"/>
    <w:tmpl w:val="03727770"/>
    <w:lvl w:ilvl="0" w:tplc="6672AAD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986376B"/>
    <w:multiLevelType w:val="hybridMultilevel"/>
    <w:tmpl w:val="A2A8998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C131041"/>
    <w:multiLevelType w:val="hybridMultilevel"/>
    <w:tmpl w:val="92F2EA0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0F143C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C77641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186803"/>
    <w:multiLevelType w:val="hybridMultilevel"/>
    <w:tmpl w:val="F27E81F2"/>
    <w:lvl w:ilvl="0" w:tplc="B3FC4622">
      <w:start w:val="1"/>
      <w:numFmt w:val="bullet"/>
      <w:lvlText w:val=""/>
      <w:lvlJc w:val="left"/>
      <w:pPr>
        <w:ind w:left="1360" w:hanging="360"/>
      </w:pPr>
      <w:rPr>
        <w:rFonts w:ascii="Symbol" w:hAnsi="Symbol"/>
      </w:rPr>
    </w:lvl>
    <w:lvl w:ilvl="1" w:tplc="18EECAD2">
      <w:start w:val="1"/>
      <w:numFmt w:val="bullet"/>
      <w:lvlText w:val=""/>
      <w:lvlJc w:val="left"/>
      <w:pPr>
        <w:ind w:left="1360" w:hanging="360"/>
      </w:pPr>
      <w:rPr>
        <w:rFonts w:ascii="Symbol" w:hAnsi="Symbol"/>
      </w:rPr>
    </w:lvl>
    <w:lvl w:ilvl="2" w:tplc="66BE1A84">
      <w:start w:val="1"/>
      <w:numFmt w:val="bullet"/>
      <w:lvlText w:val=""/>
      <w:lvlJc w:val="left"/>
      <w:pPr>
        <w:ind w:left="1360" w:hanging="360"/>
      </w:pPr>
      <w:rPr>
        <w:rFonts w:ascii="Symbol" w:hAnsi="Symbol"/>
      </w:rPr>
    </w:lvl>
    <w:lvl w:ilvl="3" w:tplc="C3587BAE">
      <w:start w:val="1"/>
      <w:numFmt w:val="bullet"/>
      <w:lvlText w:val=""/>
      <w:lvlJc w:val="left"/>
      <w:pPr>
        <w:ind w:left="1360" w:hanging="360"/>
      </w:pPr>
      <w:rPr>
        <w:rFonts w:ascii="Symbol" w:hAnsi="Symbol"/>
      </w:rPr>
    </w:lvl>
    <w:lvl w:ilvl="4" w:tplc="4E1AB900">
      <w:start w:val="1"/>
      <w:numFmt w:val="bullet"/>
      <w:lvlText w:val=""/>
      <w:lvlJc w:val="left"/>
      <w:pPr>
        <w:ind w:left="1360" w:hanging="360"/>
      </w:pPr>
      <w:rPr>
        <w:rFonts w:ascii="Symbol" w:hAnsi="Symbol"/>
      </w:rPr>
    </w:lvl>
    <w:lvl w:ilvl="5" w:tplc="D2BACF2C">
      <w:start w:val="1"/>
      <w:numFmt w:val="bullet"/>
      <w:lvlText w:val=""/>
      <w:lvlJc w:val="left"/>
      <w:pPr>
        <w:ind w:left="1360" w:hanging="360"/>
      </w:pPr>
      <w:rPr>
        <w:rFonts w:ascii="Symbol" w:hAnsi="Symbol"/>
      </w:rPr>
    </w:lvl>
    <w:lvl w:ilvl="6" w:tplc="878A4068">
      <w:start w:val="1"/>
      <w:numFmt w:val="bullet"/>
      <w:lvlText w:val=""/>
      <w:lvlJc w:val="left"/>
      <w:pPr>
        <w:ind w:left="1360" w:hanging="360"/>
      </w:pPr>
      <w:rPr>
        <w:rFonts w:ascii="Symbol" w:hAnsi="Symbol"/>
      </w:rPr>
    </w:lvl>
    <w:lvl w:ilvl="7" w:tplc="2B245C30">
      <w:start w:val="1"/>
      <w:numFmt w:val="bullet"/>
      <w:lvlText w:val=""/>
      <w:lvlJc w:val="left"/>
      <w:pPr>
        <w:ind w:left="1360" w:hanging="360"/>
      </w:pPr>
      <w:rPr>
        <w:rFonts w:ascii="Symbol" w:hAnsi="Symbol"/>
      </w:rPr>
    </w:lvl>
    <w:lvl w:ilvl="8" w:tplc="17DC97DA">
      <w:start w:val="1"/>
      <w:numFmt w:val="bullet"/>
      <w:lvlText w:val=""/>
      <w:lvlJc w:val="left"/>
      <w:pPr>
        <w:ind w:left="1360" w:hanging="360"/>
      </w:pPr>
      <w:rPr>
        <w:rFonts w:ascii="Symbol" w:hAnsi="Symbol"/>
      </w:rPr>
    </w:lvl>
  </w:abstractNum>
  <w:abstractNum w:abstractNumId="58" w15:restartNumberingAfterBreak="0">
    <w:nsid w:val="7A3D389D"/>
    <w:multiLevelType w:val="hybridMultilevel"/>
    <w:tmpl w:val="A8569002"/>
    <w:lvl w:ilvl="0" w:tplc="2CA62518">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FE12C0"/>
    <w:multiLevelType w:val="hybridMultilevel"/>
    <w:tmpl w:val="0AE2C2A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5"/>
  </w:num>
  <w:num w:numId="2" w16cid:durableId="1542938844">
    <w:abstractNumId w:val="12"/>
  </w:num>
  <w:num w:numId="3" w16cid:durableId="809636055">
    <w:abstractNumId w:val="4"/>
  </w:num>
  <w:num w:numId="4" w16cid:durableId="1048652868">
    <w:abstractNumId w:val="3"/>
  </w:num>
  <w:num w:numId="5" w16cid:durableId="1428580307">
    <w:abstractNumId w:val="2"/>
  </w:num>
  <w:num w:numId="6" w16cid:durableId="1382679159">
    <w:abstractNumId w:val="1"/>
  </w:num>
  <w:num w:numId="7" w16cid:durableId="1185823727">
    <w:abstractNumId w:val="0"/>
  </w:num>
  <w:num w:numId="8" w16cid:durableId="341588155">
    <w:abstractNumId w:val="30"/>
  </w:num>
  <w:num w:numId="9" w16cid:durableId="1904949924">
    <w:abstractNumId w:val="47"/>
  </w:num>
  <w:num w:numId="10" w16cid:durableId="1995530016">
    <w:abstractNumId w:val="36"/>
  </w:num>
  <w:num w:numId="11" w16cid:durableId="444270165">
    <w:abstractNumId w:val="26"/>
  </w:num>
  <w:num w:numId="12" w16cid:durableId="1941333550">
    <w:abstractNumId w:val="15"/>
  </w:num>
  <w:num w:numId="13" w16cid:durableId="1406610308">
    <w:abstractNumId w:val="7"/>
  </w:num>
  <w:num w:numId="14" w16cid:durableId="710426466">
    <w:abstractNumId w:val="21"/>
  </w:num>
  <w:num w:numId="15" w16cid:durableId="959071582">
    <w:abstractNumId w:val="25"/>
  </w:num>
  <w:num w:numId="16" w16cid:durableId="345526586">
    <w:abstractNumId w:val="28"/>
  </w:num>
  <w:num w:numId="17" w16cid:durableId="1438938980">
    <w:abstractNumId w:val="34"/>
  </w:num>
  <w:num w:numId="18" w16cid:durableId="2057969973">
    <w:abstractNumId w:val="18"/>
  </w:num>
  <w:num w:numId="19" w16cid:durableId="703166749">
    <w:abstractNumId w:val="42"/>
  </w:num>
  <w:num w:numId="20" w16cid:durableId="1433668512">
    <w:abstractNumId w:val="50"/>
  </w:num>
  <w:num w:numId="21" w16cid:durableId="1114010716">
    <w:abstractNumId w:val="5"/>
  </w:num>
  <w:num w:numId="22" w16cid:durableId="213539768">
    <w:abstractNumId w:val="53"/>
  </w:num>
  <w:num w:numId="23" w16cid:durableId="1853104825">
    <w:abstractNumId w:val="8"/>
  </w:num>
  <w:num w:numId="24" w16cid:durableId="288898443">
    <w:abstractNumId w:val="33"/>
  </w:num>
  <w:num w:numId="25" w16cid:durableId="953364557">
    <w:abstractNumId w:val="22"/>
  </w:num>
  <w:num w:numId="26" w16cid:durableId="2048989579">
    <w:abstractNumId w:val="6"/>
  </w:num>
  <w:num w:numId="27" w16cid:durableId="998775503">
    <w:abstractNumId w:val="13"/>
  </w:num>
  <w:num w:numId="28" w16cid:durableId="1044133377">
    <w:abstractNumId w:val="24"/>
  </w:num>
  <w:num w:numId="29" w16cid:durableId="264308008">
    <w:abstractNumId w:val="41"/>
  </w:num>
  <w:num w:numId="30" w16cid:durableId="794761560">
    <w:abstractNumId w:val="20"/>
  </w:num>
  <w:num w:numId="31" w16cid:durableId="1216039957">
    <w:abstractNumId w:val="35"/>
  </w:num>
  <w:num w:numId="32" w16cid:durableId="989096390">
    <w:abstractNumId w:val="37"/>
  </w:num>
  <w:num w:numId="33" w16cid:durableId="385883778">
    <w:abstractNumId w:val="52"/>
  </w:num>
  <w:num w:numId="34" w16cid:durableId="530068948">
    <w:abstractNumId w:val="51"/>
  </w:num>
  <w:num w:numId="35" w16cid:durableId="1887640963">
    <w:abstractNumId w:val="19"/>
  </w:num>
  <w:num w:numId="36" w16cid:durableId="779690955">
    <w:abstractNumId w:val="60"/>
  </w:num>
  <w:num w:numId="37" w16cid:durableId="1569345714">
    <w:abstractNumId w:val="32"/>
  </w:num>
  <w:num w:numId="38" w16cid:durableId="93021039">
    <w:abstractNumId w:val="56"/>
  </w:num>
  <w:num w:numId="39" w16cid:durableId="965358505">
    <w:abstractNumId w:val="48"/>
  </w:num>
  <w:num w:numId="40" w16cid:durableId="852690792">
    <w:abstractNumId w:val="43"/>
  </w:num>
  <w:num w:numId="41" w16cid:durableId="923760443">
    <w:abstractNumId w:val="11"/>
  </w:num>
  <w:num w:numId="42" w16cid:durableId="944655184">
    <w:abstractNumId w:val="39"/>
  </w:num>
  <w:num w:numId="43" w16cid:durableId="1269894456">
    <w:abstractNumId w:val="54"/>
  </w:num>
  <w:num w:numId="44" w16cid:durableId="1109852595">
    <w:abstractNumId w:val="10"/>
  </w:num>
  <w:num w:numId="45" w16cid:durableId="1188299880">
    <w:abstractNumId w:val="9"/>
  </w:num>
  <w:num w:numId="46" w16cid:durableId="905190776">
    <w:abstractNumId w:val="27"/>
  </w:num>
  <w:num w:numId="47" w16cid:durableId="1984574343">
    <w:abstractNumId w:val="16"/>
  </w:num>
  <w:num w:numId="48" w16cid:durableId="2070883842">
    <w:abstractNumId w:val="31"/>
  </w:num>
  <w:num w:numId="49" w16cid:durableId="2006542912">
    <w:abstractNumId w:val="49"/>
  </w:num>
  <w:num w:numId="50" w16cid:durableId="1404833633">
    <w:abstractNumId w:val="23"/>
  </w:num>
  <w:num w:numId="51" w16cid:durableId="1507132722">
    <w:abstractNumId w:val="59"/>
  </w:num>
  <w:num w:numId="52" w16cid:durableId="1208031949">
    <w:abstractNumId w:val="44"/>
  </w:num>
  <w:num w:numId="53" w16cid:durableId="1010569302">
    <w:abstractNumId w:val="17"/>
  </w:num>
  <w:num w:numId="54" w16cid:durableId="439182297">
    <w:abstractNumId w:val="46"/>
  </w:num>
  <w:num w:numId="55" w16cid:durableId="1733112336">
    <w:abstractNumId w:val="45"/>
  </w:num>
  <w:num w:numId="56" w16cid:durableId="43600057">
    <w:abstractNumId w:val="57"/>
  </w:num>
  <w:num w:numId="57" w16cid:durableId="715088633">
    <w:abstractNumId w:val="38"/>
  </w:num>
  <w:num w:numId="58" w16cid:durableId="1880167091">
    <w:abstractNumId w:val="14"/>
  </w:num>
  <w:num w:numId="59" w16cid:durableId="944657490">
    <w:abstractNumId w:val="40"/>
  </w:num>
  <w:num w:numId="60" w16cid:durableId="1179929652">
    <w:abstractNumId w:val="29"/>
  </w:num>
  <w:num w:numId="61" w16cid:durableId="788934935">
    <w:abstractNumId w:val="5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3128"/>
    <w:rsid w:val="00004C0F"/>
    <w:rsid w:val="00005241"/>
    <w:rsid w:val="0000548A"/>
    <w:rsid w:val="00005BC2"/>
    <w:rsid w:val="00005D3D"/>
    <w:rsid w:val="00005EE6"/>
    <w:rsid w:val="0000609E"/>
    <w:rsid w:val="000064AE"/>
    <w:rsid w:val="00006A61"/>
    <w:rsid w:val="00007BC4"/>
    <w:rsid w:val="00007C6F"/>
    <w:rsid w:val="00007EC1"/>
    <w:rsid w:val="0001068A"/>
    <w:rsid w:val="0001081B"/>
    <w:rsid w:val="00011C88"/>
    <w:rsid w:val="000127AE"/>
    <w:rsid w:val="00012C54"/>
    <w:rsid w:val="000139E2"/>
    <w:rsid w:val="00014CBA"/>
    <w:rsid w:val="00015726"/>
    <w:rsid w:val="00016F62"/>
    <w:rsid w:val="00017172"/>
    <w:rsid w:val="000172A5"/>
    <w:rsid w:val="0002094E"/>
    <w:rsid w:val="000214EA"/>
    <w:rsid w:val="000215EF"/>
    <w:rsid w:val="000225D3"/>
    <w:rsid w:val="00023BCF"/>
    <w:rsid w:val="00023C5B"/>
    <w:rsid w:val="000240C8"/>
    <w:rsid w:val="0002416E"/>
    <w:rsid w:val="00024374"/>
    <w:rsid w:val="000243B5"/>
    <w:rsid w:val="00024554"/>
    <w:rsid w:val="000245B2"/>
    <w:rsid w:val="00025606"/>
    <w:rsid w:val="0002659A"/>
    <w:rsid w:val="00027828"/>
    <w:rsid w:val="00027A13"/>
    <w:rsid w:val="00027C64"/>
    <w:rsid w:val="00027DFE"/>
    <w:rsid w:val="00027ED2"/>
    <w:rsid w:val="000300A1"/>
    <w:rsid w:val="00030635"/>
    <w:rsid w:val="00030BE8"/>
    <w:rsid w:val="00030D08"/>
    <w:rsid w:val="00030E7E"/>
    <w:rsid w:val="0003155A"/>
    <w:rsid w:val="0003268B"/>
    <w:rsid w:val="00032CE7"/>
    <w:rsid w:val="0003445A"/>
    <w:rsid w:val="00034CA1"/>
    <w:rsid w:val="00034CD2"/>
    <w:rsid w:val="00034EE3"/>
    <w:rsid w:val="000358E7"/>
    <w:rsid w:val="00035A33"/>
    <w:rsid w:val="00035B9A"/>
    <w:rsid w:val="00035E03"/>
    <w:rsid w:val="000367E5"/>
    <w:rsid w:val="00036A4F"/>
    <w:rsid w:val="00036C25"/>
    <w:rsid w:val="00037016"/>
    <w:rsid w:val="00037216"/>
    <w:rsid w:val="000374A9"/>
    <w:rsid w:val="0003755D"/>
    <w:rsid w:val="00037608"/>
    <w:rsid w:val="0003772B"/>
    <w:rsid w:val="00037FCE"/>
    <w:rsid w:val="0004022B"/>
    <w:rsid w:val="000405F4"/>
    <w:rsid w:val="00041094"/>
    <w:rsid w:val="00041952"/>
    <w:rsid w:val="000422F8"/>
    <w:rsid w:val="0004231E"/>
    <w:rsid w:val="0004250D"/>
    <w:rsid w:val="000428D0"/>
    <w:rsid w:val="000434BF"/>
    <w:rsid w:val="00043C8E"/>
    <w:rsid w:val="00043FAA"/>
    <w:rsid w:val="00044E78"/>
    <w:rsid w:val="00044FAE"/>
    <w:rsid w:val="0004509A"/>
    <w:rsid w:val="000455D9"/>
    <w:rsid w:val="00045E0B"/>
    <w:rsid w:val="000465A2"/>
    <w:rsid w:val="00046F35"/>
    <w:rsid w:val="0004717A"/>
    <w:rsid w:val="000476CF"/>
    <w:rsid w:val="00047F06"/>
    <w:rsid w:val="000507CD"/>
    <w:rsid w:val="00050B1F"/>
    <w:rsid w:val="00050F91"/>
    <w:rsid w:val="00051AE9"/>
    <w:rsid w:val="00051EC5"/>
    <w:rsid w:val="00052529"/>
    <w:rsid w:val="000528CA"/>
    <w:rsid w:val="00053184"/>
    <w:rsid w:val="0005392C"/>
    <w:rsid w:val="000539A9"/>
    <w:rsid w:val="000542B1"/>
    <w:rsid w:val="0005447E"/>
    <w:rsid w:val="00054984"/>
    <w:rsid w:val="0005568D"/>
    <w:rsid w:val="00055E75"/>
    <w:rsid w:val="000564AA"/>
    <w:rsid w:val="0005663E"/>
    <w:rsid w:val="00056A18"/>
    <w:rsid w:val="000608DD"/>
    <w:rsid w:val="00061228"/>
    <w:rsid w:val="00061DB6"/>
    <w:rsid w:val="000626FD"/>
    <w:rsid w:val="00062995"/>
    <w:rsid w:val="00062B93"/>
    <w:rsid w:val="00062DCC"/>
    <w:rsid w:val="00067FCC"/>
    <w:rsid w:val="000709F3"/>
    <w:rsid w:val="00070C80"/>
    <w:rsid w:val="00072497"/>
    <w:rsid w:val="00072ADF"/>
    <w:rsid w:val="00072CBB"/>
    <w:rsid w:val="00072E05"/>
    <w:rsid w:val="00074EDE"/>
    <w:rsid w:val="00076CCB"/>
    <w:rsid w:val="0008081B"/>
    <w:rsid w:val="00083144"/>
    <w:rsid w:val="0008376F"/>
    <w:rsid w:val="000838F3"/>
    <w:rsid w:val="000843CE"/>
    <w:rsid w:val="00084FA1"/>
    <w:rsid w:val="000852A0"/>
    <w:rsid w:val="00085D0B"/>
    <w:rsid w:val="0008632C"/>
    <w:rsid w:val="00086553"/>
    <w:rsid w:val="000871DA"/>
    <w:rsid w:val="0008723A"/>
    <w:rsid w:val="00087447"/>
    <w:rsid w:val="00090216"/>
    <w:rsid w:val="00090411"/>
    <w:rsid w:val="000923A0"/>
    <w:rsid w:val="00092886"/>
    <w:rsid w:val="0009448D"/>
    <w:rsid w:val="00094A4C"/>
    <w:rsid w:val="00095347"/>
    <w:rsid w:val="00095682"/>
    <w:rsid w:val="00095923"/>
    <w:rsid w:val="00096A26"/>
    <w:rsid w:val="00096B1C"/>
    <w:rsid w:val="00096C5D"/>
    <w:rsid w:val="000979EC"/>
    <w:rsid w:val="000A0034"/>
    <w:rsid w:val="000A004E"/>
    <w:rsid w:val="000A12CF"/>
    <w:rsid w:val="000A13FA"/>
    <w:rsid w:val="000A1C00"/>
    <w:rsid w:val="000A2887"/>
    <w:rsid w:val="000A2E3B"/>
    <w:rsid w:val="000A33FD"/>
    <w:rsid w:val="000A3426"/>
    <w:rsid w:val="000A4619"/>
    <w:rsid w:val="000A48E6"/>
    <w:rsid w:val="000A5547"/>
    <w:rsid w:val="000A5E0C"/>
    <w:rsid w:val="000A6096"/>
    <w:rsid w:val="000A7193"/>
    <w:rsid w:val="000A7487"/>
    <w:rsid w:val="000B139A"/>
    <w:rsid w:val="000B167D"/>
    <w:rsid w:val="000B1BCB"/>
    <w:rsid w:val="000B1ED2"/>
    <w:rsid w:val="000B29E5"/>
    <w:rsid w:val="000B2BBC"/>
    <w:rsid w:val="000B5740"/>
    <w:rsid w:val="000B7380"/>
    <w:rsid w:val="000B76DB"/>
    <w:rsid w:val="000B77B1"/>
    <w:rsid w:val="000C009A"/>
    <w:rsid w:val="000C0BF7"/>
    <w:rsid w:val="000C1255"/>
    <w:rsid w:val="000C1538"/>
    <w:rsid w:val="000C18E4"/>
    <w:rsid w:val="000C24F2"/>
    <w:rsid w:val="000C52EB"/>
    <w:rsid w:val="000C5B23"/>
    <w:rsid w:val="000C678B"/>
    <w:rsid w:val="000C6B16"/>
    <w:rsid w:val="000C764D"/>
    <w:rsid w:val="000C79BE"/>
    <w:rsid w:val="000D07C6"/>
    <w:rsid w:val="000D0837"/>
    <w:rsid w:val="000D1593"/>
    <w:rsid w:val="000D1AF4"/>
    <w:rsid w:val="000D26A2"/>
    <w:rsid w:val="000D29DD"/>
    <w:rsid w:val="000D2E48"/>
    <w:rsid w:val="000D3DE0"/>
    <w:rsid w:val="000D4111"/>
    <w:rsid w:val="000D46B4"/>
    <w:rsid w:val="000D4C17"/>
    <w:rsid w:val="000D62E0"/>
    <w:rsid w:val="000D64E1"/>
    <w:rsid w:val="000D6681"/>
    <w:rsid w:val="000D74DA"/>
    <w:rsid w:val="000D784B"/>
    <w:rsid w:val="000E0078"/>
    <w:rsid w:val="000E16E0"/>
    <w:rsid w:val="000E1D59"/>
    <w:rsid w:val="000E1ECD"/>
    <w:rsid w:val="000E37C8"/>
    <w:rsid w:val="000E3C00"/>
    <w:rsid w:val="000E3DEA"/>
    <w:rsid w:val="000E4DFB"/>
    <w:rsid w:val="000E51C0"/>
    <w:rsid w:val="000E5BEC"/>
    <w:rsid w:val="000E6032"/>
    <w:rsid w:val="000E657C"/>
    <w:rsid w:val="000E6759"/>
    <w:rsid w:val="000E6E44"/>
    <w:rsid w:val="000E744F"/>
    <w:rsid w:val="000E794E"/>
    <w:rsid w:val="000F003D"/>
    <w:rsid w:val="000F0369"/>
    <w:rsid w:val="000F0829"/>
    <w:rsid w:val="000F1FA1"/>
    <w:rsid w:val="000F200F"/>
    <w:rsid w:val="000F2AFE"/>
    <w:rsid w:val="000F4833"/>
    <w:rsid w:val="000F4DC1"/>
    <w:rsid w:val="000F548B"/>
    <w:rsid w:val="000F5D01"/>
    <w:rsid w:val="000F5D14"/>
    <w:rsid w:val="000F6C9F"/>
    <w:rsid w:val="000F6E6E"/>
    <w:rsid w:val="000F6EDB"/>
    <w:rsid w:val="000F7F57"/>
    <w:rsid w:val="00100F70"/>
    <w:rsid w:val="0010102B"/>
    <w:rsid w:val="00101BC7"/>
    <w:rsid w:val="00102DE6"/>
    <w:rsid w:val="001031D5"/>
    <w:rsid w:val="00103C35"/>
    <w:rsid w:val="00105D2B"/>
    <w:rsid w:val="00107478"/>
    <w:rsid w:val="0011079F"/>
    <w:rsid w:val="0011161F"/>
    <w:rsid w:val="00111AFD"/>
    <w:rsid w:val="00111D7F"/>
    <w:rsid w:val="0011209B"/>
    <w:rsid w:val="00113AB6"/>
    <w:rsid w:val="00114CB4"/>
    <w:rsid w:val="001153D5"/>
    <w:rsid w:val="00115969"/>
    <w:rsid w:val="00115D3E"/>
    <w:rsid w:val="001162AB"/>
    <w:rsid w:val="00116B99"/>
    <w:rsid w:val="00116C38"/>
    <w:rsid w:val="00116D3A"/>
    <w:rsid w:val="0012177E"/>
    <w:rsid w:val="001221EC"/>
    <w:rsid w:val="0012251F"/>
    <w:rsid w:val="00122A4A"/>
    <w:rsid w:val="001238B6"/>
    <w:rsid w:val="00123E5B"/>
    <w:rsid w:val="001240C7"/>
    <w:rsid w:val="00125011"/>
    <w:rsid w:val="00125A3C"/>
    <w:rsid w:val="00125DE8"/>
    <w:rsid w:val="001269CD"/>
    <w:rsid w:val="00126D81"/>
    <w:rsid w:val="001274B7"/>
    <w:rsid w:val="00127AAF"/>
    <w:rsid w:val="00131916"/>
    <w:rsid w:val="00132424"/>
    <w:rsid w:val="001332F0"/>
    <w:rsid w:val="00133DCD"/>
    <w:rsid w:val="00133FF7"/>
    <w:rsid w:val="00135294"/>
    <w:rsid w:val="00135BF0"/>
    <w:rsid w:val="00135E66"/>
    <w:rsid w:val="00135F57"/>
    <w:rsid w:val="00140AD5"/>
    <w:rsid w:val="001426AB"/>
    <w:rsid w:val="00143180"/>
    <w:rsid w:val="00143352"/>
    <w:rsid w:val="001433D5"/>
    <w:rsid w:val="0014402D"/>
    <w:rsid w:val="001440DB"/>
    <w:rsid w:val="0014457F"/>
    <w:rsid w:val="0014491C"/>
    <w:rsid w:val="00145317"/>
    <w:rsid w:val="00145B6B"/>
    <w:rsid w:val="00145EE9"/>
    <w:rsid w:val="00146504"/>
    <w:rsid w:val="0014665C"/>
    <w:rsid w:val="00146752"/>
    <w:rsid w:val="001475B9"/>
    <w:rsid w:val="00147EBA"/>
    <w:rsid w:val="00150BC0"/>
    <w:rsid w:val="001526D7"/>
    <w:rsid w:val="001528A4"/>
    <w:rsid w:val="001528C2"/>
    <w:rsid w:val="00153CD4"/>
    <w:rsid w:val="001545A5"/>
    <w:rsid w:val="00154605"/>
    <w:rsid w:val="00154F0A"/>
    <w:rsid w:val="00155BC0"/>
    <w:rsid w:val="00155C19"/>
    <w:rsid w:val="00156CFA"/>
    <w:rsid w:val="001601E2"/>
    <w:rsid w:val="00160AE1"/>
    <w:rsid w:val="00160CC2"/>
    <w:rsid w:val="001614AA"/>
    <w:rsid w:val="001614C3"/>
    <w:rsid w:val="001617EA"/>
    <w:rsid w:val="001620B2"/>
    <w:rsid w:val="001625A2"/>
    <w:rsid w:val="00162ACD"/>
    <w:rsid w:val="00162B9B"/>
    <w:rsid w:val="00163514"/>
    <w:rsid w:val="001636D5"/>
    <w:rsid w:val="001638D4"/>
    <w:rsid w:val="00163F07"/>
    <w:rsid w:val="0016472F"/>
    <w:rsid w:val="00164748"/>
    <w:rsid w:val="00164B10"/>
    <w:rsid w:val="001658A5"/>
    <w:rsid w:val="0016784A"/>
    <w:rsid w:val="001722FE"/>
    <w:rsid w:val="001725C5"/>
    <w:rsid w:val="0017392B"/>
    <w:rsid w:val="0017483D"/>
    <w:rsid w:val="00174951"/>
    <w:rsid w:val="00175649"/>
    <w:rsid w:val="00175F66"/>
    <w:rsid w:val="001770E5"/>
    <w:rsid w:val="001777A4"/>
    <w:rsid w:val="00180FA7"/>
    <w:rsid w:val="001818A0"/>
    <w:rsid w:val="00182D40"/>
    <w:rsid w:val="00183588"/>
    <w:rsid w:val="00183770"/>
    <w:rsid w:val="00183B6F"/>
    <w:rsid w:val="00184205"/>
    <w:rsid w:val="00185DB6"/>
    <w:rsid w:val="00185F33"/>
    <w:rsid w:val="00187DE2"/>
    <w:rsid w:val="00190090"/>
    <w:rsid w:val="0019016B"/>
    <w:rsid w:val="00191D24"/>
    <w:rsid w:val="00192D42"/>
    <w:rsid w:val="001932E1"/>
    <w:rsid w:val="0019487B"/>
    <w:rsid w:val="001948F8"/>
    <w:rsid w:val="001950A6"/>
    <w:rsid w:val="00195862"/>
    <w:rsid w:val="00196ECB"/>
    <w:rsid w:val="00197708"/>
    <w:rsid w:val="001977B1"/>
    <w:rsid w:val="00197C2E"/>
    <w:rsid w:val="001A059C"/>
    <w:rsid w:val="001A18D8"/>
    <w:rsid w:val="001A1ABC"/>
    <w:rsid w:val="001A2BC9"/>
    <w:rsid w:val="001A3BD2"/>
    <w:rsid w:val="001A4307"/>
    <w:rsid w:val="001A43DF"/>
    <w:rsid w:val="001A526B"/>
    <w:rsid w:val="001A5652"/>
    <w:rsid w:val="001A644E"/>
    <w:rsid w:val="001A73AD"/>
    <w:rsid w:val="001B2CAD"/>
    <w:rsid w:val="001B2E60"/>
    <w:rsid w:val="001B31BF"/>
    <w:rsid w:val="001B35C1"/>
    <w:rsid w:val="001B4B25"/>
    <w:rsid w:val="001B5D34"/>
    <w:rsid w:val="001B608A"/>
    <w:rsid w:val="001B7211"/>
    <w:rsid w:val="001B785C"/>
    <w:rsid w:val="001B7FF7"/>
    <w:rsid w:val="001C0937"/>
    <w:rsid w:val="001C0D5A"/>
    <w:rsid w:val="001C0D6F"/>
    <w:rsid w:val="001C1B9C"/>
    <w:rsid w:val="001C24E8"/>
    <w:rsid w:val="001C27C4"/>
    <w:rsid w:val="001C320B"/>
    <w:rsid w:val="001C4D01"/>
    <w:rsid w:val="001C4F09"/>
    <w:rsid w:val="001C6470"/>
    <w:rsid w:val="001C647F"/>
    <w:rsid w:val="001C6E27"/>
    <w:rsid w:val="001C7077"/>
    <w:rsid w:val="001C7E35"/>
    <w:rsid w:val="001D04B3"/>
    <w:rsid w:val="001D1589"/>
    <w:rsid w:val="001D1E55"/>
    <w:rsid w:val="001D24F0"/>
    <w:rsid w:val="001D27FC"/>
    <w:rsid w:val="001D3335"/>
    <w:rsid w:val="001D3423"/>
    <w:rsid w:val="001D3817"/>
    <w:rsid w:val="001D40B1"/>
    <w:rsid w:val="001D5E49"/>
    <w:rsid w:val="001D6730"/>
    <w:rsid w:val="001D762A"/>
    <w:rsid w:val="001E0779"/>
    <w:rsid w:val="001E0F87"/>
    <w:rsid w:val="001E15D0"/>
    <w:rsid w:val="001E1FFB"/>
    <w:rsid w:val="001E2FE1"/>
    <w:rsid w:val="001E3B2D"/>
    <w:rsid w:val="001E3D07"/>
    <w:rsid w:val="001E4C8B"/>
    <w:rsid w:val="001E5064"/>
    <w:rsid w:val="001E5160"/>
    <w:rsid w:val="001E562A"/>
    <w:rsid w:val="001E5B4A"/>
    <w:rsid w:val="001E5C1A"/>
    <w:rsid w:val="001E5E7B"/>
    <w:rsid w:val="001E5FF4"/>
    <w:rsid w:val="001E6052"/>
    <w:rsid w:val="001E632C"/>
    <w:rsid w:val="001E684F"/>
    <w:rsid w:val="001E724F"/>
    <w:rsid w:val="001E7346"/>
    <w:rsid w:val="001E7767"/>
    <w:rsid w:val="001F052B"/>
    <w:rsid w:val="001F1904"/>
    <w:rsid w:val="001F1D0E"/>
    <w:rsid w:val="001F4AF6"/>
    <w:rsid w:val="001F6487"/>
    <w:rsid w:val="001F6F58"/>
    <w:rsid w:val="002004E7"/>
    <w:rsid w:val="00200C28"/>
    <w:rsid w:val="002010A5"/>
    <w:rsid w:val="0020224F"/>
    <w:rsid w:val="002024F5"/>
    <w:rsid w:val="00204981"/>
    <w:rsid w:val="00204BBF"/>
    <w:rsid w:val="00204C08"/>
    <w:rsid w:val="0020563C"/>
    <w:rsid w:val="00205F73"/>
    <w:rsid w:val="00206440"/>
    <w:rsid w:val="00206AA3"/>
    <w:rsid w:val="00207E7F"/>
    <w:rsid w:val="00207F42"/>
    <w:rsid w:val="00210299"/>
    <w:rsid w:val="00210497"/>
    <w:rsid w:val="0021057C"/>
    <w:rsid w:val="0021057D"/>
    <w:rsid w:val="00210C05"/>
    <w:rsid w:val="00211975"/>
    <w:rsid w:val="0021197A"/>
    <w:rsid w:val="00211BAF"/>
    <w:rsid w:val="00211C2C"/>
    <w:rsid w:val="002131DA"/>
    <w:rsid w:val="00215396"/>
    <w:rsid w:val="00216167"/>
    <w:rsid w:val="00216356"/>
    <w:rsid w:val="002164B7"/>
    <w:rsid w:val="002165CF"/>
    <w:rsid w:val="00217623"/>
    <w:rsid w:val="002176DE"/>
    <w:rsid w:val="002177BF"/>
    <w:rsid w:val="00220B18"/>
    <w:rsid w:val="002215A9"/>
    <w:rsid w:val="0022164F"/>
    <w:rsid w:val="0022195E"/>
    <w:rsid w:val="00221A60"/>
    <w:rsid w:val="00221E78"/>
    <w:rsid w:val="002227DB"/>
    <w:rsid w:val="002238D4"/>
    <w:rsid w:val="002246FC"/>
    <w:rsid w:val="0022525F"/>
    <w:rsid w:val="002258DF"/>
    <w:rsid w:val="00226257"/>
    <w:rsid w:val="002267D8"/>
    <w:rsid w:val="00226AC4"/>
    <w:rsid w:val="00226B14"/>
    <w:rsid w:val="00226B29"/>
    <w:rsid w:val="00227011"/>
    <w:rsid w:val="0022711C"/>
    <w:rsid w:val="002273FB"/>
    <w:rsid w:val="002279FF"/>
    <w:rsid w:val="00227D8C"/>
    <w:rsid w:val="00231350"/>
    <w:rsid w:val="00231E4C"/>
    <w:rsid w:val="0023269A"/>
    <w:rsid w:val="00232B02"/>
    <w:rsid w:val="00233509"/>
    <w:rsid w:val="00234890"/>
    <w:rsid w:val="002348A2"/>
    <w:rsid w:val="0023597B"/>
    <w:rsid w:val="00235B36"/>
    <w:rsid w:val="0023649F"/>
    <w:rsid w:val="00237280"/>
    <w:rsid w:val="0023751A"/>
    <w:rsid w:val="00237EE0"/>
    <w:rsid w:val="00240430"/>
    <w:rsid w:val="0024209A"/>
    <w:rsid w:val="00242358"/>
    <w:rsid w:val="002435A5"/>
    <w:rsid w:val="00243997"/>
    <w:rsid w:val="00243FB4"/>
    <w:rsid w:val="0024480A"/>
    <w:rsid w:val="00244B69"/>
    <w:rsid w:val="00244F17"/>
    <w:rsid w:val="00245724"/>
    <w:rsid w:val="0024583A"/>
    <w:rsid w:val="002460D3"/>
    <w:rsid w:val="002466E1"/>
    <w:rsid w:val="002474C4"/>
    <w:rsid w:val="002477E6"/>
    <w:rsid w:val="00247903"/>
    <w:rsid w:val="0025062D"/>
    <w:rsid w:val="00250965"/>
    <w:rsid w:val="0025162D"/>
    <w:rsid w:val="00252FD4"/>
    <w:rsid w:val="0025526A"/>
    <w:rsid w:val="00256BDE"/>
    <w:rsid w:val="0025799E"/>
    <w:rsid w:val="002603F6"/>
    <w:rsid w:val="0026066E"/>
    <w:rsid w:val="002608EB"/>
    <w:rsid w:val="00261C60"/>
    <w:rsid w:val="002632CF"/>
    <w:rsid w:val="00263772"/>
    <w:rsid w:val="0026496E"/>
    <w:rsid w:val="00264B18"/>
    <w:rsid w:val="00265EDA"/>
    <w:rsid w:val="002662C9"/>
    <w:rsid w:val="002670CD"/>
    <w:rsid w:val="00267FC7"/>
    <w:rsid w:val="0027002E"/>
    <w:rsid w:val="00272C18"/>
    <w:rsid w:val="00272C60"/>
    <w:rsid w:val="002740A5"/>
    <w:rsid w:val="00274DF8"/>
    <w:rsid w:val="00275F1B"/>
    <w:rsid w:val="00276E0D"/>
    <w:rsid w:val="002772C2"/>
    <w:rsid w:val="002803E8"/>
    <w:rsid w:val="0028055E"/>
    <w:rsid w:val="00280AD0"/>
    <w:rsid w:val="00280C86"/>
    <w:rsid w:val="00280EE0"/>
    <w:rsid w:val="0028188D"/>
    <w:rsid w:val="00281E7D"/>
    <w:rsid w:val="002822F5"/>
    <w:rsid w:val="002826EF"/>
    <w:rsid w:val="00282B6A"/>
    <w:rsid w:val="00284A61"/>
    <w:rsid w:val="0028522D"/>
    <w:rsid w:val="00285AF3"/>
    <w:rsid w:val="00285D61"/>
    <w:rsid w:val="002868FE"/>
    <w:rsid w:val="002874CD"/>
    <w:rsid w:val="002876A4"/>
    <w:rsid w:val="00287A42"/>
    <w:rsid w:val="00287C41"/>
    <w:rsid w:val="00287CE0"/>
    <w:rsid w:val="00290239"/>
    <w:rsid w:val="002905BE"/>
    <w:rsid w:val="00290978"/>
    <w:rsid w:val="0029127C"/>
    <w:rsid w:val="00293AC9"/>
    <w:rsid w:val="00293B8F"/>
    <w:rsid w:val="00293C40"/>
    <w:rsid w:val="00293F2E"/>
    <w:rsid w:val="00294405"/>
    <w:rsid w:val="002949C8"/>
    <w:rsid w:val="002957B9"/>
    <w:rsid w:val="00295CDC"/>
    <w:rsid w:val="002975F8"/>
    <w:rsid w:val="002A04BB"/>
    <w:rsid w:val="002A0607"/>
    <w:rsid w:val="002A1314"/>
    <w:rsid w:val="002A2C1A"/>
    <w:rsid w:val="002A2D2B"/>
    <w:rsid w:val="002A2E50"/>
    <w:rsid w:val="002A32B0"/>
    <w:rsid w:val="002A44BA"/>
    <w:rsid w:val="002A4D9B"/>
    <w:rsid w:val="002A4F2C"/>
    <w:rsid w:val="002A4F6D"/>
    <w:rsid w:val="002A5E35"/>
    <w:rsid w:val="002A63D0"/>
    <w:rsid w:val="002A699A"/>
    <w:rsid w:val="002A7D31"/>
    <w:rsid w:val="002A7D33"/>
    <w:rsid w:val="002B050D"/>
    <w:rsid w:val="002B0932"/>
    <w:rsid w:val="002B189A"/>
    <w:rsid w:val="002B1B05"/>
    <w:rsid w:val="002B2517"/>
    <w:rsid w:val="002B4799"/>
    <w:rsid w:val="002B4E21"/>
    <w:rsid w:val="002B5AE6"/>
    <w:rsid w:val="002B71B2"/>
    <w:rsid w:val="002B7640"/>
    <w:rsid w:val="002B7A04"/>
    <w:rsid w:val="002BF984"/>
    <w:rsid w:val="002C0BFB"/>
    <w:rsid w:val="002C1018"/>
    <w:rsid w:val="002C22FA"/>
    <w:rsid w:val="002C27C0"/>
    <w:rsid w:val="002C2B01"/>
    <w:rsid w:val="002C2C34"/>
    <w:rsid w:val="002C3818"/>
    <w:rsid w:val="002C4416"/>
    <w:rsid w:val="002C5864"/>
    <w:rsid w:val="002C649B"/>
    <w:rsid w:val="002C6D65"/>
    <w:rsid w:val="002C7E55"/>
    <w:rsid w:val="002D084C"/>
    <w:rsid w:val="002D1856"/>
    <w:rsid w:val="002D1FDB"/>
    <w:rsid w:val="002D3400"/>
    <w:rsid w:val="002D3F6A"/>
    <w:rsid w:val="002D4339"/>
    <w:rsid w:val="002D4E5F"/>
    <w:rsid w:val="002D56D5"/>
    <w:rsid w:val="002D6AA5"/>
    <w:rsid w:val="002D6BEA"/>
    <w:rsid w:val="002D7474"/>
    <w:rsid w:val="002E0049"/>
    <w:rsid w:val="002E1E49"/>
    <w:rsid w:val="002E200E"/>
    <w:rsid w:val="002E2196"/>
    <w:rsid w:val="002E2219"/>
    <w:rsid w:val="002E4073"/>
    <w:rsid w:val="002E466D"/>
    <w:rsid w:val="002E4DE6"/>
    <w:rsid w:val="002E5131"/>
    <w:rsid w:val="002E52BC"/>
    <w:rsid w:val="002E724E"/>
    <w:rsid w:val="002E759D"/>
    <w:rsid w:val="002F08F2"/>
    <w:rsid w:val="002F09B3"/>
    <w:rsid w:val="002F0EFB"/>
    <w:rsid w:val="002F25AC"/>
    <w:rsid w:val="002F2E2A"/>
    <w:rsid w:val="002F369D"/>
    <w:rsid w:val="002F3797"/>
    <w:rsid w:val="002F3EA0"/>
    <w:rsid w:val="002F3F2A"/>
    <w:rsid w:val="002F6097"/>
    <w:rsid w:val="002F6592"/>
    <w:rsid w:val="002F723E"/>
    <w:rsid w:val="002F7749"/>
    <w:rsid w:val="00300B04"/>
    <w:rsid w:val="00301080"/>
    <w:rsid w:val="00301406"/>
    <w:rsid w:val="00301892"/>
    <w:rsid w:val="0030223C"/>
    <w:rsid w:val="00302522"/>
    <w:rsid w:val="003026B1"/>
    <w:rsid w:val="00302995"/>
    <w:rsid w:val="00303230"/>
    <w:rsid w:val="003034F6"/>
    <w:rsid w:val="0030475A"/>
    <w:rsid w:val="0030477C"/>
    <w:rsid w:val="00304C9C"/>
    <w:rsid w:val="00304DAE"/>
    <w:rsid w:val="00304DE6"/>
    <w:rsid w:val="00305BA0"/>
    <w:rsid w:val="00305D37"/>
    <w:rsid w:val="00306EDF"/>
    <w:rsid w:val="003073C7"/>
    <w:rsid w:val="00310113"/>
    <w:rsid w:val="00310A1C"/>
    <w:rsid w:val="00311C50"/>
    <w:rsid w:val="0031249F"/>
    <w:rsid w:val="00312597"/>
    <w:rsid w:val="00312CFA"/>
    <w:rsid w:val="00313B92"/>
    <w:rsid w:val="00313D3C"/>
    <w:rsid w:val="0031571C"/>
    <w:rsid w:val="003157DF"/>
    <w:rsid w:val="003164EE"/>
    <w:rsid w:val="003169E9"/>
    <w:rsid w:val="00316A30"/>
    <w:rsid w:val="00316CDC"/>
    <w:rsid w:val="00317AA9"/>
    <w:rsid w:val="00317C51"/>
    <w:rsid w:val="0032006B"/>
    <w:rsid w:val="00320C86"/>
    <w:rsid w:val="0032132A"/>
    <w:rsid w:val="00321559"/>
    <w:rsid w:val="0032192F"/>
    <w:rsid w:val="003227F1"/>
    <w:rsid w:val="00322985"/>
    <w:rsid w:val="003256AD"/>
    <w:rsid w:val="003256D7"/>
    <w:rsid w:val="00325C50"/>
    <w:rsid w:val="00326369"/>
    <w:rsid w:val="00326623"/>
    <w:rsid w:val="00326B30"/>
    <w:rsid w:val="00327B67"/>
    <w:rsid w:val="00327F19"/>
    <w:rsid w:val="00331D96"/>
    <w:rsid w:val="00332827"/>
    <w:rsid w:val="003329CF"/>
    <w:rsid w:val="003332AC"/>
    <w:rsid w:val="00333848"/>
    <w:rsid w:val="0033408E"/>
    <w:rsid w:val="00334915"/>
    <w:rsid w:val="00336953"/>
    <w:rsid w:val="00337217"/>
    <w:rsid w:val="00340395"/>
    <w:rsid w:val="00340B63"/>
    <w:rsid w:val="00341964"/>
    <w:rsid w:val="00341A0F"/>
    <w:rsid w:val="00342055"/>
    <w:rsid w:val="0034496F"/>
    <w:rsid w:val="00344FF2"/>
    <w:rsid w:val="00345970"/>
    <w:rsid w:val="00345F1E"/>
    <w:rsid w:val="003460CE"/>
    <w:rsid w:val="00347561"/>
    <w:rsid w:val="00347AB6"/>
    <w:rsid w:val="00347EB4"/>
    <w:rsid w:val="0035014D"/>
    <w:rsid w:val="00350E03"/>
    <w:rsid w:val="003512F9"/>
    <w:rsid w:val="00351430"/>
    <w:rsid w:val="003514BE"/>
    <w:rsid w:val="00351B3F"/>
    <w:rsid w:val="00351C30"/>
    <w:rsid w:val="00351F6A"/>
    <w:rsid w:val="003526E7"/>
    <w:rsid w:val="00353391"/>
    <w:rsid w:val="00353A02"/>
    <w:rsid w:val="00354145"/>
    <w:rsid w:val="00354AE4"/>
    <w:rsid w:val="00354FDD"/>
    <w:rsid w:val="00355622"/>
    <w:rsid w:val="00355A35"/>
    <w:rsid w:val="00355E5A"/>
    <w:rsid w:val="00356F42"/>
    <w:rsid w:val="00357363"/>
    <w:rsid w:val="00357B35"/>
    <w:rsid w:val="00357F4F"/>
    <w:rsid w:val="0036192A"/>
    <w:rsid w:val="00361DF1"/>
    <w:rsid w:val="00361F53"/>
    <w:rsid w:val="00362B0D"/>
    <w:rsid w:val="00362D57"/>
    <w:rsid w:val="00363674"/>
    <w:rsid w:val="00363B58"/>
    <w:rsid w:val="00364037"/>
    <w:rsid w:val="0036511E"/>
    <w:rsid w:val="00365455"/>
    <w:rsid w:val="003656C6"/>
    <w:rsid w:val="00365E7F"/>
    <w:rsid w:val="00366593"/>
    <w:rsid w:val="003667B6"/>
    <w:rsid w:val="00366DFE"/>
    <w:rsid w:val="00367257"/>
    <w:rsid w:val="00367B71"/>
    <w:rsid w:val="00367EF2"/>
    <w:rsid w:val="00371BE4"/>
    <w:rsid w:val="00372707"/>
    <w:rsid w:val="00372C76"/>
    <w:rsid w:val="00375A49"/>
    <w:rsid w:val="00376761"/>
    <w:rsid w:val="003819E6"/>
    <w:rsid w:val="00381DB4"/>
    <w:rsid w:val="003821CD"/>
    <w:rsid w:val="0038229F"/>
    <w:rsid w:val="003827A2"/>
    <w:rsid w:val="0038307D"/>
    <w:rsid w:val="003830E0"/>
    <w:rsid w:val="00384572"/>
    <w:rsid w:val="00385141"/>
    <w:rsid w:val="0039011B"/>
    <w:rsid w:val="003901EC"/>
    <w:rsid w:val="00390415"/>
    <w:rsid w:val="003906B4"/>
    <w:rsid w:val="00390FB2"/>
    <w:rsid w:val="0039105F"/>
    <w:rsid w:val="003913D1"/>
    <w:rsid w:val="00391D52"/>
    <w:rsid w:val="00392283"/>
    <w:rsid w:val="0039254B"/>
    <w:rsid w:val="00392B2E"/>
    <w:rsid w:val="0039319A"/>
    <w:rsid w:val="00394133"/>
    <w:rsid w:val="003950EB"/>
    <w:rsid w:val="00395602"/>
    <w:rsid w:val="00397208"/>
    <w:rsid w:val="00397BA7"/>
    <w:rsid w:val="00397F5B"/>
    <w:rsid w:val="003A056F"/>
    <w:rsid w:val="003A05AA"/>
    <w:rsid w:val="003A09FE"/>
    <w:rsid w:val="003A0AC9"/>
    <w:rsid w:val="003A0B00"/>
    <w:rsid w:val="003A0BD7"/>
    <w:rsid w:val="003A0CD3"/>
    <w:rsid w:val="003A102D"/>
    <w:rsid w:val="003A2767"/>
    <w:rsid w:val="003A3885"/>
    <w:rsid w:val="003A3FA5"/>
    <w:rsid w:val="003A40BD"/>
    <w:rsid w:val="003A46D6"/>
    <w:rsid w:val="003A4D10"/>
    <w:rsid w:val="003A56EC"/>
    <w:rsid w:val="003A68F4"/>
    <w:rsid w:val="003A6B7C"/>
    <w:rsid w:val="003A7702"/>
    <w:rsid w:val="003A7A50"/>
    <w:rsid w:val="003A7B7E"/>
    <w:rsid w:val="003B00FE"/>
    <w:rsid w:val="003B1014"/>
    <w:rsid w:val="003B2144"/>
    <w:rsid w:val="003B25DF"/>
    <w:rsid w:val="003B326F"/>
    <w:rsid w:val="003B3374"/>
    <w:rsid w:val="003B4720"/>
    <w:rsid w:val="003B4CBE"/>
    <w:rsid w:val="003B4CD0"/>
    <w:rsid w:val="003B4E09"/>
    <w:rsid w:val="003B5795"/>
    <w:rsid w:val="003B5BA5"/>
    <w:rsid w:val="003B6773"/>
    <w:rsid w:val="003B7207"/>
    <w:rsid w:val="003B7815"/>
    <w:rsid w:val="003B7E55"/>
    <w:rsid w:val="003C1FA6"/>
    <w:rsid w:val="003C3E98"/>
    <w:rsid w:val="003C4FD6"/>
    <w:rsid w:val="003C5C7D"/>
    <w:rsid w:val="003C729B"/>
    <w:rsid w:val="003D0D07"/>
    <w:rsid w:val="003D0F03"/>
    <w:rsid w:val="003D205C"/>
    <w:rsid w:val="003D3925"/>
    <w:rsid w:val="003D3BC5"/>
    <w:rsid w:val="003D469E"/>
    <w:rsid w:val="003D4AE8"/>
    <w:rsid w:val="003D4E8C"/>
    <w:rsid w:val="003D5669"/>
    <w:rsid w:val="003D59D2"/>
    <w:rsid w:val="003D6022"/>
    <w:rsid w:val="003D6C1B"/>
    <w:rsid w:val="003D74BC"/>
    <w:rsid w:val="003E0C11"/>
    <w:rsid w:val="003E10E2"/>
    <w:rsid w:val="003E3A73"/>
    <w:rsid w:val="003E3FFE"/>
    <w:rsid w:val="003E4DD4"/>
    <w:rsid w:val="003E4F1F"/>
    <w:rsid w:val="003E52B5"/>
    <w:rsid w:val="003E52DF"/>
    <w:rsid w:val="003E5592"/>
    <w:rsid w:val="003E6784"/>
    <w:rsid w:val="003E7365"/>
    <w:rsid w:val="003E74EF"/>
    <w:rsid w:val="003E7D46"/>
    <w:rsid w:val="003F0523"/>
    <w:rsid w:val="003F0DC5"/>
    <w:rsid w:val="003F11A2"/>
    <w:rsid w:val="003F12C5"/>
    <w:rsid w:val="003F191C"/>
    <w:rsid w:val="003F2072"/>
    <w:rsid w:val="003F220C"/>
    <w:rsid w:val="003F2818"/>
    <w:rsid w:val="003F28CE"/>
    <w:rsid w:val="003F2FED"/>
    <w:rsid w:val="003F36C9"/>
    <w:rsid w:val="003F49CE"/>
    <w:rsid w:val="003F4A5C"/>
    <w:rsid w:val="003F51FB"/>
    <w:rsid w:val="003F5224"/>
    <w:rsid w:val="003F63FF"/>
    <w:rsid w:val="003F6FD7"/>
    <w:rsid w:val="003F74F7"/>
    <w:rsid w:val="00400553"/>
    <w:rsid w:val="0040069A"/>
    <w:rsid w:val="00401840"/>
    <w:rsid w:val="004021D0"/>
    <w:rsid w:val="004025BC"/>
    <w:rsid w:val="00404ACC"/>
    <w:rsid w:val="00404AD4"/>
    <w:rsid w:val="00404D3C"/>
    <w:rsid w:val="004056CB"/>
    <w:rsid w:val="004062F3"/>
    <w:rsid w:val="00406FDE"/>
    <w:rsid w:val="004116FA"/>
    <w:rsid w:val="00411BD6"/>
    <w:rsid w:val="00411F5A"/>
    <w:rsid w:val="00412574"/>
    <w:rsid w:val="00412A1B"/>
    <w:rsid w:val="00412B59"/>
    <w:rsid w:val="00413810"/>
    <w:rsid w:val="00414322"/>
    <w:rsid w:val="00414971"/>
    <w:rsid w:val="00415582"/>
    <w:rsid w:val="004156F0"/>
    <w:rsid w:val="00416406"/>
    <w:rsid w:val="004178A3"/>
    <w:rsid w:val="00417AE3"/>
    <w:rsid w:val="004215C5"/>
    <w:rsid w:val="004233A3"/>
    <w:rsid w:val="00423A90"/>
    <w:rsid w:val="00423D9A"/>
    <w:rsid w:val="004241D4"/>
    <w:rsid w:val="004246FA"/>
    <w:rsid w:val="00424726"/>
    <w:rsid w:val="00425D7E"/>
    <w:rsid w:val="00426992"/>
    <w:rsid w:val="004272C3"/>
    <w:rsid w:val="0042741A"/>
    <w:rsid w:val="00427FFC"/>
    <w:rsid w:val="00430DFC"/>
    <w:rsid w:val="00431188"/>
    <w:rsid w:val="004319FA"/>
    <w:rsid w:val="004322BC"/>
    <w:rsid w:val="00433150"/>
    <w:rsid w:val="00433CB2"/>
    <w:rsid w:val="00433F8A"/>
    <w:rsid w:val="00434090"/>
    <w:rsid w:val="004351C2"/>
    <w:rsid w:val="00437CF1"/>
    <w:rsid w:val="00440020"/>
    <w:rsid w:val="00440B98"/>
    <w:rsid w:val="004410FE"/>
    <w:rsid w:val="004417F0"/>
    <w:rsid w:val="00441B16"/>
    <w:rsid w:val="00442FD6"/>
    <w:rsid w:val="00443BB3"/>
    <w:rsid w:val="00444720"/>
    <w:rsid w:val="00444E08"/>
    <w:rsid w:val="004468AB"/>
    <w:rsid w:val="00446C3B"/>
    <w:rsid w:val="004471FB"/>
    <w:rsid w:val="004476B4"/>
    <w:rsid w:val="00450660"/>
    <w:rsid w:val="00450792"/>
    <w:rsid w:val="00450C6C"/>
    <w:rsid w:val="004519EA"/>
    <w:rsid w:val="00453012"/>
    <w:rsid w:val="0045308D"/>
    <w:rsid w:val="00453BB7"/>
    <w:rsid w:val="0045428A"/>
    <w:rsid w:val="0045483B"/>
    <w:rsid w:val="00455888"/>
    <w:rsid w:val="0045645C"/>
    <w:rsid w:val="0045676D"/>
    <w:rsid w:val="00457156"/>
    <w:rsid w:val="00457CC3"/>
    <w:rsid w:val="00457E99"/>
    <w:rsid w:val="00460541"/>
    <w:rsid w:val="00462106"/>
    <w:rsid w:val="00462224"/>
    <w:rsid w:val="00462A1F"/>
    <w:rsid w:val="00462E5F"/>
    <w:rsid w:val="00462E98"/>
    <w:rsid w:val="00463387"/>
    <w:rsid w:val="004653CC"/>
    <w:rsid w:val="00470589"/>
    <w:rsid w:val="00470928"/>
    <w:rsid w:val="0047168C"/>
    <w:rsid w:val="00471EF9"/>
    <w:rsid w:val="00473017"/>
    <w:rsid w:val="00473BB1"/>
    <w:rsid w:val="0047427C"/>
    <w:rsid w:val="00474516"/>
    <w:rsid w:val="00475E8B"/>
    <w:rsid w:val="004764A5"/>
    <w:rsid w:val="00477542"/>
    <w:rsid w:val="00477A2A"/>
    <w:rsid w:val="0048121C"/>
    <w:rsid w:val="0048138A"/>
    <w:rsid w:val="0048202B"/>
    <w:rsid w:val="0048220A"/>
    <w:rsid w:val="00482CAF"/>
    <w:rsid w:val="004835CD"/>
    <w:rsid w:val="00483835"/>
    <w:rsid w:val="00485A57"/>
    <w:rsid w:val="00485C2D"/>
    <w:rsid w:val="00485DA4"/>
    <w:rsid w:val="004864D3"/>
    <w:rsid w:val="004866EB"/>
    <w:rsid w:val="004878EB"/>
    <w:rsid w:val="0048790A"/>
    <w:rsid w:val="004905AA"/>
    <w:rsid w:val="00491651"/>
    <w:rsid w:val="00491F55"/>
    <w:rsid w:val="004925A8"/>
    <w:rsid w:val="00492613"/>
    <w:rsid w:val="00492DDE"/>
    <w:rsid w:val="004936A6"/>
    <w:rsid w:val="00493ED5"/>
    <w:rsid w:val="0049417B"/>
    <w:rsid w:val="00494476"/>
    <w:rsid w:val="004952ED"/>
    <w:rsid w:val="004954E3"/>
    <w:rsid w:val="004954FD"/>
    <w:rsid w:val="004974A9"/>
    <w:rsid w:val="0049767E"/>
    <w:rsid w:val="004A01E5"/>
    <w:rsid w:val="004A14F4"/>
    <w:rsid w:val="004A160F"/>
    <w:rsid w:val="004A1677"/>
    <w:rsid w:val="004A26D0"/>
    <w:rsid w:val="004A480C"/>
    <w:rsid w:val="004A5691"/>
    <w:rsid w:val="004A595A"/>
    <w:rsid w:val="004A5BD8"/>
    <w:rsid w:val="004A5E93"/>
    <w:rsid w:val="004A655F"/>
    <w:rsid w:val="004A6C56"/>
    <w:rsid w:val="004A742B"/>
    <w:rsid w:val="004A75A8"/>
    <w:rsid w:val="004B14EE"/>
    <w:rsid w:val="004B23FC"/>
    <w:rsid w:val="004B3AC5"/>
    <w:rsid w:val="004B3C1D"/>
    <w:rsid w:val="004B5DCA"/>
    <w:rsid w:val="004B794D"/>
    <w:rsid w:val="004C0910"/>
    <w:rsid w:val="004C1781"/>
    <w:rsid w:val="004C1888"/>
    <w:rsid w:val="004C198A"/>
    <w:rsid w:val="004C1E7A"/>
    <w:rsid w:val="004C3242"/>
    <w:rsid w:val="004C3722"/>
    <w:rsid w:val="004C595E"/>
    <w:rsid w:val="004C5A6C"/>
    <w:rsid w:val="004C5FA7"/>
    <w:rsid w:val="004C6EC1"/>
    <w:rsid w:val="004C6F87"/>
    <w:rsid w:val="004D07BA"/>
    <w:rsid w:val="004D0B10"/>
    <w:rsid w:val="004D0B97"/>
    <w:rsid w:val="004D0C21"/>
    <w:rsid w:val="004D0F47"/>
    <w:rsid w:val="004D24B9"/>
    <w:rsid w:val="004D26A8"/>
    <w:rsid w:val="004D2980"/>
    <w:rsid w:val="004D2B9D"/>
    <w:rsid w:val="004D344E"/>
    <w:rsid w:val="004D3F08"/>
    <w:rsid w:val="004D4C70"/>
    <w:rsid w:val="004D4FB5"/>
    <w:rsid w:val="004D5A8A"/>
    <w:rsid w:val="004D5D20"/>
    <w:rsid w:val="004D6478"/>
    <w:rsid w:val="004D71A5"/>
    <w:rsid w:val="004E099B"/>
    <w:rsid w:val="004E0C7E"/>
    <w:rsid w:val="004E2FCE"/>
    <w:rsid w:val="004E3AE2"/>
    <w:rsid w:val="004E4386"/>
    <w:rsid w:val="004E5AC1"/>
    <w:rsid w:val="004E6F93"/>
    <w:rsid w:val="004E7283"/>
    <w:rsid w:val="004E743D"/>
    <w:rsid w:val="004E75E9"/>
    <w:rsid w:val="004F0C35"/>
    <w:rsid w:val="004F0F99"/>
    <w:rsid w:val="004F1531"/>
    <w:rsid w:val="004F1620"/>
    <w:rsid w:val="004F1AD7"/>
    <w:rsid w:val="004F2088"/>
    <w:rsid w:val="004F216A"/>
    <w:rsid w:val="004F2ADE"/>
    <w:rsid w:val="004F2BB7"/>
    <w:rsid w:val="004F2CCC"/>
    <w:rsid w:val="004F2D11"/>
    <w:rsid w:val="004F37C8"/>
    <w:rsid w:val="004F39C7"/>
    <w:rsid w:val="004F53BC"/>
    <w:rsid w:val="004F5551"/>
    <w:rsid w:val="004F555D"/>
    <w:rsid w:val="004F6DD5"/>
    <w:rsid w:val="004F6E07"/>
    <w:rsid w:val="004F77D6"/>
    <w:rsid w:val="004F7D0C"/>
    <w:rsid w:val="004F7D89"/>
    <w:rsid w:val="0050000D"/>
    <w:rsid w:val="0050210F"/>
    <w:rsid w:val="00502543"/>
    <w:rsid w:val="0050266F"/>
    <w:rsid w:val="00502A0F"/>
    <w:rsid w:val="00503AF5"/>
    <w:rsid w:val="00503F83"/>
    <w:rsid w:val="00504BEA"/>
    <w:rsid w:val="00505E22"/>
    <w:rsid w:val="00506C6A"/>
    <w:rsid w:val="005071B6"/>
    <w:rsid w:val="005079D4"/>
    <w:rsid w:val="0051015A"/>
    <w:rsid w:val="005105C5"/>
    <w:rsid w:val="00510839"/>
    <w:rsid w:val="005119B2"/>
    <w:rsid w:val="005127EA"/>
    <w:rsid w:val="005138F1"/>
    <w:rsid w:val="00513904"/>
    <w:rsid w:val="0051472C"/>
    <w:rsid w:val="005151D1"/>
    <w:rsid w:val="00515EEF"/>
    <w:rsid w:val="005167E8"/>
    <w:rsid w:val="00516C3A"/>
    <w:rsid w:val="00516FC4"/>
    <w:rsid w:val="0051784D"/>
    <w:rsid w:val="00517861"/>
    <w:rsid w:val="00517D69"/>
    <w:rsid w:val="00520533"/>
    <w:rsid w:val="00520C85"/>
    <w:rsid w:val="005219F9"/>
    <w:rsid w:val="005233A9"/>
    <w:rsid w:val="00523D17"/>
    <w:rsid w:val="00524EDE"/>
    <w:rsid w:val="00525F79"/>
    <w:rsid w:val="0052665B"/>
    <w:rsid w:val="00526C92"/>
    <w:rsid w:val="00526FF4"/>
    <w:rsid w:val="0053031C"/>
    <w:rsid w:val="005312DB"/>
    <w:rsid w:val="0053145C"/>
    <w:rsid w:val="00533AAA"/>
    <w:rsid w:val="0053460F"/>
    <w:rsid w:val="00534C4A"/>
    <w:rsid w:val="00535370"/>
    <w:rsid w:val="005353D2"/>
    <w:rsid w:val="00535CD4"/>
    <w:rsid w:val="0053601E"/>
    <w:rsid w:val="00536A3E"/>
    <w:rsid w:val="00536FE0"/>
    <w:rsid w:val="00540DFF"/>
    <w:rsid w:val="00541686"/>
    <w:rsid w:val="0054242C"/>
    <w:rsid w:val="005429B7"/>
    <w:rsid w:val="00542B80"/>
    <w:rsid w:val="00543F3E"/>
    <w:rsid w:val="00544BD1"/>
    <w:rsid w:val="00544F76"/>
    <w:rsid w:val="00546DD3"/>
    <w:rsid w:val="0054737F"/>
    <w:rsid w:val="005473F7"/>
    <w:rsid w:val="00547C42"/>
    <w:rsid w:val="00550328"/>
    <w:rsid w:val="00550870"/>
    <w:rsid w:val="0055175F"/>
    <w:rsid w:val="00551EEC"/>
    <w:rsid w:val="005524F2"/>
    <w:rsid w:val="0055280A"/>
    <w:rsid w:val="00553468"/>
    <w:rsid w:val="0055371F"/>
    <w:rsid w:val="00553C65"/>
    <w:rsid w:val="00553D60"/>
    <w:rsid w:val="00553EFD"/>
    <w:rsid w:val="0055520B"/>
    <w:rsid w:val="00555AD2"/>
    <w:rsid w:val="005563DF"/>
    <w:rsid w:val="00557013"/>
    <w:rsid w:val="00557B97"/>
    <w:rsid w:val="00561C83"/>
    <w:rsid w:val="0056254F"/>
    <w:rsid w:val="005629FA"/>
    <w:rsid w:val="00562EB9"/>
    <w:rsid w:val="00563910"/>
    <w:rsid w:val="00563D6E"/>
    <w:rsid w:val="00563EE6"/>
    <w:rsid w:val="00564D0A"/>
    <w:rsid w:val="005653F8"/>
    <w:rsid w:val="0056547C"/>
    <w:rsid w:val="0056579A"/>
    <w:rsid w:val="00565F55"/>
    <w:rsid w:val="00566037"/>
    <w:rsid w:val="00566106"/>
    <w:rsid w:val="005661B7"/>
    <w:rsid w:val="0056668C"/>
    <w:rsid w:val="0056764D"/>
    <w:rsid w:val="00567A60"/>
    <w:rsid w:val="00567EF3"/>
    <w:rsid w:val="005709F7"/>
    <w:rsid w:val="005717F3"/>
    <w:rsid w:val="0057219D"/>
    <w:rsid w:val="00572767"/>
    <w:rsid w:val="005729E9"/>
    <w:rsid w:val="00573541"/>
    <w:rsid w:val="00573642"/>
    <w:rsid w:val="00574496"/>
    <w:rsid w:val="00575E78"/>
    <w:rsid w:val="00576148"/>
    <w:rsid w:val="00576186"/>
    <w:rsid w:val="0057681F"/>
    <w:rsid w:val="00577B53"/>
    <w:rsid w:val="00580753"/>
    <w:rsid w:val="00580956"/>
    <w:rsid w:val="005810C8"/>
    <w:rsid w:val="00581160"/>
    <w:rsid w:val="00581591"/>
    <w:rsid w:val="00581A8A"/>
    <w:rsid w:val="00581C0E"/>
    <w:rsid w:val="0058223D"/>
    <w:rsid w:val="00582E67"/>
    <w:rsid w:val="005839A9"/>
    <w:rsid w:val="005841CA"/>
    <w:rsid w:val="0058585B"/>
    <w:rsid w:val="00585CAB"/>
    <w:rsid w:val="005867A9"/>
    <w:rsid w:val="00587823"/>
    <w:rsid w:val="00587873"/>
    <w:rsid w:val="00590852"/>
    <w:rsid w:val="005939D1"/>
    <w:rsid w:val="00595036"/>
    <w:rsid w:val="00595333"/>
    <w:rsid w:val="00595924"/>
    <w:rsid w:val="005961BB"/>
    <w:rsid w:val="0059635A"/>
    <w:rsid w:val="0059644F"/>
    <w:rsid w:val="00596702"/>
    <w:rsid w:val="00597214"/>
    <w:rsid w:val="0059780F"/>
    <w:rsid w:val="00597A1C"/>
    <w:rsid w:val="005A1003"/>
    <w:rsid w:val="005A1208"/>
    <w:rsid w:val="005A2D5A"/>
    <w:rsid w:val="005A2D63"/>
    <w:rsid w:val="005A3780"/>
    <w:rsid w:val="005A39E9"/>
    <w:rsid w:val="005A5E88"/>
    <w:rsid w:val="005A6AF2"/>
    <w:rsid w:val="005A7178"/>
    <w:rsid w:val="005A74D3"/>
    <w:rsid w:val="005A7D96"/>
    <w:rsid w:val="005B031B"/>
    <w:rsid w:val="005B0459"/>
    <w:rsid w:val="005B07BA"/>
    <w:rsid w:val="005B0CD0"/>
    <w:rsid w:val="005B158C"/>
    <w:rsid w:val="005B2ACB"/>
    <w:rsid w:val="005B3A63"/>
    <w:rsid w:val="005B3BEE"/>
    <w:rsid w:val="005B3E9C"/>
    <w:rsid w:val="005B4345"/>
    <w:rsid w:val="005B5880"/>
    <w:rsid w:val="005B5B6F"/>
    <w:rsid w:val="005B7384"/>
    <w:rsid w:val="005B76FE"/>
    <w:rsid w:val="005C0A48"/>
    <w:rsid w:val="005C1627"/>
    <w:rsid w:val="005C16F6"/>
    <w:rsid w:val="005C1BAE"/>
    <w:rsid w:val="005C2336"/>
    <w:rsid w:val="005C2366"/>
    <w:rsid w:val="005C2668"/>
    <w:rsid w:val="005C271D"/>
    <w:rsid w:val="005C289E"/>
    <w:rsid w:val="005C2AC7"/>
    <w:rsid w:val="005C39EB"/>
    <w:rsid w:val="005C39EE"/>
    <w:rsid w:val="005C4005"/>
    <w:rsid w:val="005C4361"/>
    <w:rsid w:val="005C44EF"/>
    <w:rsid w:val="005C47D1"/>
    <w:rsid w:val="005C5404"/>
    <w:rsid w:val="005C5A41"/>
    <w:rsid w:val="005C629B"/>
    <w:rsid w:val="005C636A"/>
    <w:rsid w:val="005C64AD"/>
    <w:rsid w:val="005C6A66"/>
    <w:rsid w:val="005C6C38"/>
    <w:rsid w:val="005C719A"/>
    <w:rsid w:val="005D00E4"/>
    <w:rsid w:val="005D0405"/>
    <w:rsid w:val="005D19A3"/>
    <w:rsid w:val="005D2001"/>
    <w:rsid w:val="005D24B4"/>
    <w:rsid w:val="005D33BB"/>
    <w:rsid w:val="005D343A"/>
    <w:rsid w:val="005D3E29"/>
    <w:rsid w:val="005D4227"/>
    <w:rsid w:val="005D4783"/>
    <w:rsid w:val="005D481C"/>
    <w:rsid w:val="005D4AF8"/>
    <w:rsid w:val="005D528C"/>
    <w:rsid w:val="005D644C"/>
    <w:rsid w:val="005D6C62"/>
    <w:rsid w:val="005E1378"/>
    <w:rsid w:val="005E188C"/>
    <w:rsid w:val="005E1F9D"/>
    <w:rsid w:val="005E251D"/>
    <w:rsid w:val="005E26F8"/>
    <w:rsid w:val="005E285F"/>
    <w:rsid w:val="005E2F72"/>
    <w:rsid w:val="005E2FB6"/>
    <w:rsid w:val="005E4B4F"/>
    <w:rsid w:val="005E5001"/>
    <w:rsid w:val="005E5508"/>
    <w:rsid w:val="005E5621"/>
    <w:rsid w:val="005E59C1"/>
    <w:rsid w:val="005E5CA2"/>
    <w:rsid w:val="005E663B"/>
    <w:rsid w:val="005E68DB"/>
    <w:rsid w:val="005E722C"/>
    <w:rsid w:val="005E7BE1"/>
    <w:rsid w:val="005F0FF2"/>
    <w:rsid w:val="005F181A"/>
    <w:rsid w:val="005F2E91"/>
    <w:rsid w:val="005F3118"/>
    <w:rsid w:val="005F3709"/>
    <w:rsid w:val="005F5E09"/>
    <w:rsid w:val="005F645C"/>
    <w:rsid w:val="005F65F5"/>
    <w:rsid w:val="005F6C74"/>
    <w:rsid w:val="005F726F"/>
    <w:rsid w:val="005F729F"/>
    <w:rsid w:val="006011DD"/>
    <w:rsid w:val="0060182D"/>
    <w:rsid w:val="00602096"/>
    <w:rsid w:val="00602445"/>
    <w:rsid w:val="006028F4"/>
    <w:rsid w:val="00604780"/>
    <w:rsid w:val="0060518F"/>
    <w:rsid w:val="00605FD1"/>
    <w:rsid w:val="006060AC"/>
    <w:rsid w:val="0061039D"/>
    <w:rsid w:val="0061093C"/>
    <w:rsid w:val="00610F2B"/>
    <w:rsid w:val="00610FF8"/>
    <w:rsid w:val="0061111E"/>
    <w:rsid w:val="006124AD"/>
    <w:rsid w:val="006129D1"/>
    <w:rsid w:val="00613C0C"/>
    <w:rsid w:val="00613C5C"/>
    <w:rsid w:val="00613F38"/>
    <w:rsid w:val="00614368"/>
    <w:rsid w:val="0061443B"/>
    <w:rsid w:val="00614C41"/>
    <w:rsid w:val="00614E28"/>
    <w:rsid w:val="00615199"/>
    <w:rsid w:val="006151E3"/>
    <w:rsid w:val="0061548F"/>
    <w:rsid w:val="00615AFC"/>
    <w:rsid w:val="00616993"/>
    <w:rsid w:val="006171CA"/>
    <w:rsid w:val="00620759"/>
    <w:rsid w:val="00620B57"/>
    <w:rsid w:val="00620DCA"/>
    <w:rsid w:val="00620F42"/>
    <w:rsid w:val="00621771"/>
    <w:rsid w:val="0062180C"/>
    <w:rsid w:val="006223DB"/>
    <w:rsid w:val="00622475"/>
    <w:rsid w:val="006228A4"/>
    <w:rsid w:val="0062301F"/>
    <w:rsid w:val="006232AA"/>
    <w:rsid w:val="00623532"/>
    <w:rsid w:val="0062405B"/>
    <w:rsid w:val="00624234"/>
    <w:rsid w:val="006242B0"/>
    <w:rsid w:val="00624744"/>
    <w:rsid w:val="00625011"/>
    <w:rsid w:val="006256E1"/>
    <w:rsid w:val="00625D47"/>
    <w:rsid w:val="00625D83"/>
    <w:rsid w:val="006270EF"/>
    <w:rsid w:val="00627100"/>
    <w:rsid w:val="00627CF6"/>
    <w:rsid w:val="00630433"/>
    <w:rsid w:val="00630A21"/>
    <w:rsid w:val="00630B2D"/>
    <w:rsid w:val="00630E40"/>
    <w:rsid w:val="00630E58"/>
    <w:rsid w:val="00631472"/>
    <w:rsid w:val="00631BD2"/>
    <w:rsid w:val="0063241D"/>
    <w:rsid w:val="006326D7"/>
    <w:rsid w:val="00632740"/>
    <w:rsid w:val="00633176"/>
    <w:rsid w:val="006331A6"/>
    <w:rsid w:val="00633529"/>
    <w:rsid w:val="006336A9"/>
    <w:rsid w:val="006336C8"/>
    <w:rsid w:val="006336C9"/>
    <w:rsid w:val="00633C0A"/>
    <w:rsid w:val="00633F3C"/>
    <w:rsid w:val="0063416B"/>
    <w:rsid w:val="0063487A"/>
    <w:rsid w:val="00634C1B"/>
    <w:rsid w:val="006351A5"/>
    <w:rsid w:val="006358B1"/>
    <w:rsid w:val="00635BF9"/>
    <w:rsid w:val="0063615C"/>
    <w:rsid w:val="00637A1C"/>
    <w:rsid w:val="00637F1D"/>
    <w:rsid w:val="006415FC"/>
    <w:rsid w:val="00641C2B"/>
    <w:rsid w:val="00642E4A"/>
    <w:rsid w:val="00642EE1"/>
    <w:rsid w:val="006438E5"/>
    <w:rsid w:val="00643CB7"/>
    <w:rsid w:val="006441BB"/>
    <w:rsid w:val="00644F69"/>
    <w:rsid w:val="006459CA"/>
    <w:rsid w:val="00645D06"/>
    <w:rsid w:val="0064704D"/>
    <w:rsid w:val="006526EB"/>
    <w:rsid w:val="00652F4C"/>
    <w:rsid w:val="00654C52"/>
    <w:rsid w:val="006559BD"/>
    <w:rsid w:val="006561C4"/>
    <w:rsid w:val="006568FD"/>
    <w:rsid w:val="0065724A"/>
    <w:rsid w:val="00661741"/>
    <w:rsid w:val="00661782"/>
    <w:rsid w:val="0066189C"/>
    <w:rsid w:val="006624F6"/>
    <w:rsid w:val="00663431"/>
    <w:rsid w:val="00663DFE"/>
    <w:rsid w:val="00664219"/>
    <w:rsid w:val="006645A8"/>
    <w:rsid w:val="0066559A"/>
    <w:rsid w:val="0066611C"/>
    <w:rsid w:val="006662FE"/>
    <w:rsid w:val="00667062"/>
    <w:rsid w:val="00670097"/>
    <w:rsid w:val="006709E1"/>
    <w:rsid w:val="0067201B"/>
    <w:rsid w:val="006725AA"/>
    <w:rsid w:val="006729A8"/>
    <w:rsid w:val="006743A2"/>
    <w:rsid w:val="00674430"/>
    <w:rsid w:val="00675667"/>
    <w:rsid w:val="00675D45"/>
    <w:rsid w:val="0067696C"/>
    <w:rsid w:val="00676B38"/>
    <w:rsid w:val="00676BEE"/>
    <w:rsid w:val="00676C58"/>
    <w:rsid w:val="00677184"/>
    <w:rsid w:val="00681526"/>
    <w:rsid w:val="00681763"/>
    <w:rsid w:val="00683CA2"/>
    <w:rsid w:val="00683F67"/>
    <w:rsid w:val="0068739A"/>
    <w:rsid w:val="006875E6"/>
    <w:rsid w:val="006879AF"/>
    <w:rsid w:val="00687E3F"/>
    <w:rsid w:val="00690BF4"/>
    <w:rsid w:val="0069106C"/>
    <w:rsid w:val="0069159E"/>
    <w:rsid w:val="006929CD"/>
    <w:rsid w:val="006937A8"/>
    <w:rsid w:val="0069406F"/>
    <w:rsid w:val="00694205"/>
    <w:rsid w:val="00694748"/>
    <w:rsid w:val="00694FAF"/>
    <w:rsid w:val="00696029"/>
    <w:rsid w:val="006963B9"/>
    <w:rsid w:val="00696DA7"/>
    <w:rsid w:val="00697754"/>
    <w:rsid w:val="006A1938"/>
    <w:rsid w:val="006A1A77"/>
    <w:rsid w:val="006A2381"/>
    <w:rsid w:val="006A2F32"/>
    <w:rsid w:val="006A3055"/>
    <w:rsid w:val="006A4AE9"/>
    <w:rsid w:val="006A4EC2"/>
    <w:rsid w:val="006A6287"/>
    <w:rsid w:val="006A647E"/>
    <w:rsid w:val="006A6C86"/>
    <w:rsid w:val="006A70E5"/>
    <w:rsid w:val="006A719E"/>
    <w:rsid w:val="006A7906"/>
    <w:rsid w:val="006B0FC5"/>
    <w:rsid w:val="006B1585"/>
    <w:rsid w:val="006B16BF"/>
    <w:rsid w:val="006B19DE"/>
    <w:rsid w:val="006B1F87"/>
    <w:rsid w:val="006B33E4"/>
    <w:rsid w:val="006B3ACE"/>
    <w:rsid w:val="006B3D90"/>
    <w:rsid w:val="006B4639"/>
    <w:rsid w:val="006B4757"/>
    <w:rsid w:val="006B4D27"/>
    <w:rsid w:val="006B5821"/>
    <w:rsid w:val="006B6261"/>
    <w:rsid w:val="006B6A68"/>
    <w:rsid w:val="006B7363"/>
    <w:rsid w:val="006C01FE"/>
    <w:rsid w:val="006C0E33"/>
    <w:rsid w:val="006C2688"/>
    <w:rsid w:val="006C2D77"/>
    <w:rsid w:val="006C3441"/>
    <w:rsid w:val="006C4168"/>
    <w:rsid w:val="006C482C"/>
    <w:rsid w:val="006C4AD1"/>
    <w:rsid w:val="006C53EB"/>
    <w:rsid w:val="006C5935"/>
    <w:rsid w:val="006C66CD"/>
    <w:rsid w:val="006C6E2A"/>
    <w:rsid w:val="006C76F6"/>
    <w:rsid w:val="006D1319"/>
    <w:rsid w:val="006D16EE"/>
    <w:rsid w:val="006D2BB3"/>
    <w:rsid w:val="006D3544"/>
    <w:rsid w:val="006D454C"/>
    <w:rsid w:val="006D484E"/>
    <w:rsid w:val="006D4C98"/>
    <w:rsid w:val="006D515F"/>
    <w:rsid w:val="006D53C4"/>
    <w:rsid w:val="006D591B"/>
    <w:rsid w:val="006D6C47"/>
    <w:rsid w:val="006D6D5E"/>
    <w:rsid w:val="006E077F"/>
    <w:rsid w:val="006E0792"/>
    <w:rsid w:val="006E0C6F"/>
    <w:rsid w:val="006E0F53"/>
    <w:rsid w:val="006E122D"/>
    <w:rsid w:val="006E324D"/>
    <w:rsid w:val="006E37AA"/>
    <w:rsid w:val="006E3E94"/>
    <w:rsid w:val="006E4D8C"/>
    <w:rsid w:val="006E58C6"/>
    <w:rsid w:val="006E5980"/>
    <w:rsid w:val="006E5DAE"/>
    <w:rsid w:val="006E6FF9"/>
    <w:rsid w:val="006E7032"/>
    <w:rsid w:val="006E7E19"/>
    <w:rsid w:val="006F03F9"/>
    <w:rsid w:val="006F19AA"/>
    <w:rsid w:val="006F287C"/>
    <w:rsid w:val="006F36AA"/>
    <w:rsid w:val="006F3832"/>
    <w:rsid w:val="006F38A1"/>
    <w:rsid w:val="006F39DC"/>
    <w:rsid w:val="006F43CF"/>
    <w:rsid w:val="006F4A3E"/>
    <w:rsid w:val="006F5332"/>
    <w:rsid w:val="006F583A"/>
    <w:rsid w:val="006F5DF2"/>
    <w:rsid w:val="006F65E0"/>
    <w:rsid w:val="006F6AE7"/>
    <w:rsid w:val="00700B4B"/>
    <w:rsid w:val="0070231F"/>
    <w:rsid w:val="00702522"/>
    <w:rsid w:val="007026CE"/>
    <w:rsid w:val="007035CD"/>
    <w:rsid w:val="0070363F"/>
    <w:rsid w:val="00704B12"/>
    <w:rsid w:val="00704F28"/>
    <w:rsid w:val="007054BD"/>
    <w:rsid w:val="007056D0"/>
    <w:rsid w:val="00707559"/>
    <w:rsid w:val="00707DAF"/>
    <w:rsid w:val="00707ED6"/>
    <w:rsid w:val="0071019B"/>
    <w:rsid w:val="00710859"/>
    <w:rsid w:val="007125BF"/>
    <w:rsid w:val="007147AA"/>
    <w:rsid w:val="00714CD5"/>
    <w:rsid w:val="007152A2"/>
    <w:rsid w:val="007156BC"/>
    <w:rsid w:val="0071602E"/>
    <w:rsid w:val="00720445"/>
    <w:rsid w:val="00720B17"/>
    <w:rsid w:val="00722E33"/>
    <w:rsid w:val="00724677"/>
    <w:rsid w:val="00725440"/>
    <w:rsid w:val="0072595F"/>
    <w:rsid w:val="007260B7"/>
    <w:rsid w:val="00726686"/>
    <w:rsid w:val="00726958"/>
    <w:rsid w:val="00726FAA"/>
    <w:rsid w:val="00727756"/>
    <w:rsid w:val="00727887"/>
    <w:rsid w:val="00727E97"/>
    <w:rsid w:val="00730EC2"/>
    <w:rsid w:val="00732D75"/>
    <w:rsid w:val="007349F2"/>
    <w:rsid w:val="0073546E"/>
    <w:rsid w:val="0073625F"/>
    <w:rsid w:val="00736271"/>
    <w:rsid w:val="00736CBA"/>
    <w:rsid w:val="00736D07"/>
    <w:rsid w:val="0073721A"/>
    <w:rsid w:val="007415E7"/>
    <w:rsid w:val="00741840"/>
    <w:rsid w:val="00741B21"/>
    <w:rsid w:val="00742276"/>
    <w:rsid w:val="0074303D"/>
    <w:rsid w:val="0074395E"/>
    <w:rsid w:val="00744F34"/>
    <w:rsid w:val="0074579A"/>
    <w:rsid w:val="007457A8"/>
    <w:rsid w:val="00745FC5"/>
    <w:rsid w:val="00746802"/>
    <w:rsid w:val="00747F85"/>
    <w:rsid w:val="0074BE61"/>
    <w:rsid w:val="007502E5"/>
    <w:rsid w:val="00750444"/>
    <w:rsid w:val="00750620"/>
    <w:rsid w:val="00750FEA"/>
    <w:rsid w:val="0075179A"/>
    <w:rsid w:val="00752434"/>
    <w:rsid w:val="00752A24"/>
    <w:rsid w:val="0075346A"/>
    <w:rsid w:val="007537B7"/>
    <w:rsid w:val="00753D91"/>
    <w:rsid w:val="00755396"/>
    <w:rsid w:val="00756B9F"/>
    <w:rsid w:val="0075737A"/>
    <w:rsid w:val="00760436"/>
    <w:rsid w:val="00760460"/>
    <w:rsid w:val="00760718"/>
    <w:rsid w:val="0076195C"/>
    <w:rsid w:val="00761D7D"/>
    <w:rsid w:val="007621C5"/>
    <w:rsid w:val="00762BF3"/>
    <w:rsid w:val="00762E22"/>
    <w:rsid w:val="00763174"/>
    <w:rsid w:val="0076318F"/>
    <w:rsid w:val="00763CC6"/>
    <w:rsid w:val="00763EE2"/>
    <w:rsid w:val="00764075"/>
    <w:rsid w:val="00764A6B"/>
    <w:rsid w:val="00765B95"/>
    <w:rsid w:val="007667BF"/>
    <w:rsid w:val="00766A27"/>
    <w:rsid w:val="00766D9B"/>
    <w:rsid w:val="00767147"/>
    <w:rsid w:val="00767F4B"/>
    <w:rsid w:val="007704F2"/>
    <w:rsid w:val="007726B5"/>
    <w:rsid w:val="007726DC"/>
    <w:rsid w:val="007727F7"/>
    <w:rsid w:val="007739F1"/>
    <w:rsid w:val="00774C98"/>
    <w:rsid w:val="00775463"/>
    <w:rsid w:val="00775CB8"/>
    <w:rsid w:val="0077601C"/>
    <w:rsid w:val="007764B7"/>
    <w:rsid w:val="00776CA2"/>
    <w:rsid w:val="007807BD"/>
    <w:rsid w:val="00781E24"/>
    <w:rsid w:val="0078317C"/>
    <w:rsid w:val="007837B7"/>
    <w:rsid w:val="00783CC7"/>
    <w:rsid w:val="00783DDA"/>
    <w:rsid w:val="007843AC"/>
    <w:rsid w:val="007864DF"/>
    <w:rsid w:val="00786AB0"/>
    <w:rsid w:val="0078760A"/>
    <w:rsid w:val="00791DD6"/>
    <w:rsid w:val="00792739"/>
    <w:rsid w:val="007930C4"/>
    <w:rsid w:val="00793534"/>
    <w:rsid w:val="007935CB"/>
    <w:rsid w:val="0079392B"/>
    <w:rsid w:val="007939AA"/>
    <w:rsid w:val="00794426"/>
    <w:rsid w:val="00794E10"/>
    <w:rsid w:val="00795485"/>
    <w:rsid w:val="00795975"/>
    <w:rsid w:val="007A00AB"/>
    <w:rsid w:val="007A1204"/>
    <w:rsid w:val="007A195F"/>
    <w:rsid w:val="007A21B3"/>
    <w:rsid w:val="007A21C4"/>
    <w:rsid w:val="007A2496"/>
    <w:rsid w:val="007A3892"/>
    <w:rsid w:val="007A4919"/>
    <w:rsid w:val="007A4A93"/>
    <w:rsid w:val="007A58D0"/>
    <w:rsid w:val="007A5FA0"/>
    <w:rsid w:val="007A6088"/>
    <w:rsid w:val="007A62E4"/>
    <w:rsid w:val="007A77B5"/>
    <w:rsid w:val="007B07C0"/>
    <w:rsid w:val="007B07F9"/>
    <w:rsid w:val="007B09DB"/>
    <w:rsid w:val="007B1221"/>
    <w:rsid w:val="007B139F"/>
    <w:rsid w:val="007B1ED1"/>
    <w:rsid w:val="007B2C2C"/>
    <w:rsid w:val="007B3756"/>
    <w:rsid w:val="007B3898"/>
    <w:rsid w:val="007B4ABF"/>
    <w:rsid w:val="007B4B90"/>
    <w:rsid w:val="007B6BBD"/>
    <w:rsid w:val="007B7A6F"/>
    <w:rsid w:val="007B7C83"/>
    <w:rsid w:val="007C0531"/>
    <w:rsid w:val="007C05EF"/>
    <w:rsid w:val="007C05F7"/>
    <w:rsid w:val="007C1BD3"/>
    <w:rsid w:val="007C28C2"/>
    <w:rsid w:val="007C2BA7"/>
    <w:rsid w:val="007C3168"/>
    <w:rsid w:val="007C3AEA"/>
    <w:rsid w:val="007C3DEE"/>
    <w:rsid w:val="007C4F39"/>
    <w:rsid w:val="007C6B57"/>
    <w:rsid w:val="007C6D7E"/>
    <w:rsid w:val="007C6E98"/>
    <w:rsid w:val="007C7944"/>
    <w:rsid w:val="007C7EED"/>
    <w:rsid w:val="007D0CC9"/>
    <w:rsid w:val="007D1209"/>
    <w:rsid w:val="007D2112"/>
    <w:rsid w:val="007D23D7"/>
    <w:rsid w:val="007D2CE3"/>
    <w:rsid w:val="007D30D9"/>
    <w:rsid w:val="007D3152"/>
    <w:rsid w:val="007D3B8E"/>
    <w:rsid w:val="007D44BC"/>
    <w:rsid w:val="007D4B0B"/>
    <w:rsid w:val="007D59DB"/>
    <w:rsid w:val="007D70E0"/>
    <w:rsid w:val="007E03A0"/>
    <w:rsid w:val="007E0683"/>
    <w:rsid w:val="007E1DEB"/>
    <w:rsid w:val="007E1FDA"/>
    <w:rsid w:val="007E2854"/>
    <w:rsid w:val="007E400C"/>
    <w:rsid w:val="007E4123"/>
    <w:rsid w:val="007E42DA"/>
    <w:rsid w:val="007E5448"/>
    <w:rsid w:val="007E6800"/>
    <w:rsid w:val="007E6C4D"/>
    <w:rsid w:val="007E7268"/>
    <w:rsid w:val="007E73E9"/>
    <w:rsid w:val="007E7880"/>
    <w:rsid w:val="007E7947"/>
    <w:rsid w:val="007F0280"/>
    <w:rsid w:val="007F1B4F"/>
    <w:rsid w:val="007F2BC0"/>
    <w:rsid w:val="007F3410"/>
    <w:rsid w:val="007F4541"/>
    <w:rsid w:val="007F567A"/>
    <w:rsid w:val="007F6F2D"/>
    <w:rsid w:val="007F7031"/>
    <w:rsid w:val="007F7A8C"/>
    <w:rsid w:val="00800366"/>
    <w:rsid w:val="00801569"/>
    <w:rsid w:val="00803531"/>
    <w:rsid w:val="00804086"/>
    <w:rsid w:val="00805018"/>
    <w:rsid w:val="00805647"/>
    <w:rsid w:val="0080638F"/>
    <w:rsid w:val="00806CFE"/>
    <w:rsid w:val="00807032"/>
    <w:rsid w:val="00807374"/>
    <w:rsid w:val="00807646"/>
    <w:rsid w:val="0081108E"/>
    <w:rsid w:val="00811811"/>
    <w:rsid w:val="00812316"/>
    <w:rsid w:val="0081296D"/>
    <w:rsid w:val="00813699"/>
    <w:rsid w:val="008143A6"/>
    <w:rsid w:val="00814E69"/>
    <w:rsid w:val="008178DD"/>
    <w:rsid w:val="00817A62"/>
    <w:rsid w:val="00821B65"/>
    <w:rsid w:val="00821C60"/>
    <w:rsid w:val="00821FDA"/>
    <w:rsid w:val="00822493"/>
    <w:rsid w:val="00823252"/>
    <w:rsid w:val="00823B7C"/>
    <w:rsid w:val="00823EEC"/>
    <w:rsid w:val="008243E5"/>
    <w:rsid w:val="00824662"/>
    <w:rsid w:val="0082487F"/>
    <w:rsid w:val="0082599F"/>
    <w:rsid w:val="00826A08"/>
    <w:rsid w:val="00826B70"/>
    <w:rsid w:val="00826B86"/>
    <w:rsid w:val="008275AC"/>
    <w:rsid w:val="008278E6"/>
    <w:rsid w:val="008307D2"/>
    <w:rsid w:val="008314D7"/>
    <w:rsid w:val="00832385"/>
    <w:rsid w:val="00833E9A"/>
    <w:rsid w:val="00835381"/>
    <w:rsid w:val="00835764"/>
    <w:rsid w:val="00835CC6"/>
    <w:rsid w:val="00835F0B"/>
    <w:rsid w:val="0083618A"/>
    <w:rsid w:val="0083702B"/>
    <w:rsid w:val="00837188"/>
    <w:rsid w:val="0083767D"/>
    <w:rsid w:val="00837F6D"/>
    <w:rsid w:val="00837F8E"/>
    <w:rsid w:val="00842196"/>
    <w:rsid w:val="00842432"/>
    <w:rsid w:val="00843B37"/>
    <w:rsid w:val="00843FA7"/>
    <w:rsid w:val="00844F2F"/>
    <w:rsid w:val="00846E2C"/>
    <w:rsid w:val="00847997"/>
    <w:rsid w:val="00847AE7"/>
    <w:rsid w:val="00847B86"/>
    <w:rsid w:val="00850D26"/>
    <w:rsid w:val="00851107"/>
    <w:rsid w:val="008513C5"/>
    <w:rsid w:val="00852599"/>
    <w:rsid w:val="008529FC"/>
    <w:rsid w:val="00852D7A"/>
    <w:rsid w:val="00853854"/>
    <w:rsid w:val="008547DA"/>
    <w:rsid w:val="00854F4A"/>
    <w:rsid w:val="0085724D"/>
    <w:rsid w:val="008601B2"/>
    <w:rsid w:val="008604AB"/>
    <w:rsid w:val="00860785"/>
    <w:rsid w:val="00861CE0"/>
    <w:rsid w:val="008629E1"/>
    <w:rsid w:val="00862C4E"/>
    <w:rsid w:val="00862D44"/>
    <w:rsid w:val="00862FF6"/>
    <w:rsid w:val="00863B19"/>
    <w:rsid w:val="00865455"/>
    <w:rsid w:val="00865589"/>
    <w:rsid w:val="0086679B"/>
    <w:rsid w:val="00866A7A"/>
    <w:rsid w:val="008673C0"/>
    <w:rsid w:val="00867B90"/>
    <w:rsid w:val="00867D31"/>
    <w:rsid w:val="00870061"/>
    <w:rsid w:val="00870A9A"/>
    <w:rsid w:val="00872BCF"/>
    <w:rsid w:val="008731A3"/>
    <w:rsid w:val="0087355A"/>
    <w:rsid w:val="0087378E"/>
    <w:rsid w:val="00874264"/>
    <w:rsid w:val="00874E78"/>
    <w:rsid w:val="00875445"/>
    <w:rsid w:val="0087592C"/>
    <w:rsid w:val="00875C22"/>
    <w:rsid w:val="00875F23"/>
    <w:rsid w:val="008760EE"/>
    <w:rsid w:val="008762A6"/>
    <w:rsid w:val="008773D7"/>
    <w:rsid w:val="00880E4F"/>
    <w:rsid w:val="008817D9"/>
    <w:rsid w:val="008835B1"/>
    <w:rsid w:val="008841E3"/>
    <w:rsid w:val="0088502E"/>
    <w:rsid w:val="00885137"/>
    <w:rsid w:val="00885A19"/>
    <w:rsid w:val="00885F69"/>
    <w:rsid w:val="00886802"/>
    <w:rsid w:val="00887819"/>
    <w:rsid w:val="00887AA6"/>
    <w:rsid w:val="00890843"/>
    <w:rsid w:val="00890B0E"/>
    <w:rsid w:val="00890D78"/>
    <w:rsid w:val="008914FA"/>
    <w:rsid w:val="00891F2B"/>
    <w:rsid w:val="0089329A"/>
    <w:rsid w:val="00893451"/>
    <w:rsid w:val="00893A61"/>
    <w:rsid w:val="00894CE4"/>
    <w:rsid w:val="00894DE3"/>
    <w:rsid w:val="00895870"/>
    <w:rsid w:val="00895B37"/>
    <w:rsid w:val="008965E0"/>
    <w:rsid w:val="008975F5"/>
    <w:rsid w:val="00897E07"/>
    <w:rsid w:val="008A0A92"/>
    <w:rsid w:val="008A0A96"/>
    <w:rsid w:val="008A0F77"/>
    <w:rsid w:val="008A10FB"/>
    <w:rsid w:val="008A1AB7"/>
    <w:rsid w:val="008A1E52"/>
    <w:rsid w:val="008A2847"/>
    <w:rsid w:val="008A37AD"/>
    <w:rsid w:val="008A3880"/>
    <w:rsid w:val="008A52CA"/>
    <w:rsid w:val="008A53E2"/>
    <w:rsid w:val="008A7628"/>
    <w:rsid w:val="008A78EA"/>
    <w:rsid w:val="008B01E5"/>
    <w:rsid w:val="008B049B"/>
    <w:rsid w:val="008B061E"/>
    <w:rsid w:val="008B0735"/>
    <w:rsid w:val="008B098E"/>
    <w:rsid w:val="008B1FB9"/>
    <w:rsid w:val="008B26FC"/>
    <w:rsid w:val="008B5495"/>
    <w:rsid w:val="008B657E"/>
    <w:rsid w:val="008B7F6D"/>
    <w:rsid w:val="008C0AF3"/>
    <w:rsid w:val="008C152F"/>
    <w:rsid w:val="008C276A"/>
    <w:rsid w:val="008C289D"/>
    <w:rsid w:val="008C31DB"/>
    <w:rsid w:val="008C4771"/>
    <w:rsid w:val="008C52B5"/>
    <w:rsid w:val="008C5D19"/>
    <w:rsid w:val="008C60C2"/>
    <w:rsid w:val="008C614F"/>
    <w:rsid w:val="008C6270"/>
    <w:rsid w:val="008C656B"/>
    <w:rsid w:val="008C730E"/>
    <w:rsid w:val="008C7E6C"/>
    <w:rsid w:val="008D02BB"/>
    <w:rsid w:val="008D1A70"/>
    <w:rsid w:val="008D211D"/>
    <w:rsid w:val="008D29BC"/>
    <w:rsid w:val="008D3C3B"/>
    <w:rsid w:val="008D5436"/>
    <w:rsid w:val="008D54D1"/>
    <w:rsid w:val="008D575C"/>
    <w:rsid w:val="008D583C"/>
    <w:rsid w:val="008D5944"/>
    <w:rsid w:val="008D6AFD"/>
    <w:rsid w:val="008D72A4"/>
    <w:rsid w:val="008E0311"/>
    <w:rsid w:val="008E142E"/>
    <w:rsid w:val="008E21AF"/>
    <w:rsid w:val="008E38EB"/>
    <w:rsid w:val="008E588E"/>
    <w:rsid w:val="008E6711"/>
    <w:rsid w:val="008E6F1C"/>
    <w:rsid w:val="008F06B9"/>
    <w:rsid w:val="008F0AD7"/>
    <w:rsid w:val="008F0E86"/>
    <w:rsid w:val="008F1601"/>
    <w:rsid w:val="008F1852"/>
    <w:rsid w:val="008F1F03"/>
    <w:rsid w:val="008F2484"/>
    <w:rsid w:val="008F250E"/>
    <w:rsid w:val="008F3F23"/>
    <w:rsid w:val="008F3F8F"/>
    <w:rsid w:val="008F41BF"/>
    <w:rsid w:val="008F4488"/>
    <w:rsid w:val="008F72EB"/>
    <w:rsid w:val="008F739D"/>
    <w:rsid w:val="008F790B"/>
    <w:rsid w:val="00901AE7"/>
    <w:rsid w:val="00904070"/>
    <w:rsid w:val="0090435F"/>
    <w:rsid w:val="009047BE"/>
    <w:rsid w:val="00905447"/>
    <w:rsid w:val="00905948"/>
    <w:rsid w:val="00906482"/>
    <w:rsid w:val="00906D10"/>
    <w:rsid w:val="00906E66"/>
    <w:rsid w:val="00906FD7"/>
    <w:rsid w:val="0090761E"/>
    <w:rsid w:val="009107F1"/>
    <w:rsid w:val="00911039"/>
    <w:rsid w:val="009111E2"/>
    <w:rsid w:val="00913329"/>
    <w:rsid w:val="009133AB"/>
    <w:rsid w:val="0091389C"/>
    <w:rsid w:val="0091437E"/>
    <w:rsid w:val="00916E78"/>
    <w:rsid w:val="0092066D"/>
    <w:rsid w:val="00920763"/>
    <w:rsid w:val="00920EFB"/>
    <w:rsid w:val="0092144D"/>
    <w:rsid w:val="00921766"/>
    <w:rsid w:val="00921CEE"/>
    <w:rsid w:val="00922E54"/>
    <w:rsid w:val="00922E58"/>
    <w:rsid w:val="009230B8"/>
    <w:rsid w:val="00923BDC"/>
    <w:rsid w:val="00924B62"/>
    <w:rsid w:val="00925228"/>
    <w:rsid w:val="009253B7"/>
    <w:rsid w:val="00925D24"/>
    <w:rsid w:val="00925E9A"/>
    <w:rsid w:val="00925F94"/>
    <w:rsid w:val="00926167"/>
    <w:rsid w:val="00927A54"/>
    <w:rsid w:val="00927E77"/>
    <w:rsid w:val="009301F4"/>
    <w:rsid w:val="009304DE"/>
    <w:rsid w:val="00930B09"/>
    <w:rsid w:val="00931AA2"/>
    <w:rsid w:val="00932258"/>
    <w:rsid w:val="00932854"/>
    <w:rsid w:val="00933450"/>
    <w:rsid w:val="00935477"/>
    <w:rsid w:val="00936018"/>
    <w:rsid w:val="009369AE"/>
    <w:rsid w:val="00936CE1"/>
    <w:rsid w:val="00937908"/>
    <w:rsid w:val="00940DC0"/>
    <w:rsid w:val="00940FDD"/>
    <w:rsid w:val="00941290"/>
    <w:rsid w:val="009419A5"/>
    <w:rsid w:val="00941C67"/>
    <w:rsid w:val="00941CC4"/>
    <w:rsid w:val="00942488"/>
    <w:rsid w:val="00943203"/>
    <w:rsid w:val="00943851"/>
    <w:rsid w:val="00943B9F"/>
    <w:rsid w:val="00943EE3"/>
    <w:rsid w:val="0094522D"/>
    <w:rsid w:val="0094731F"/>
    <w:rsid w:val="00950544"/>
    <w:rsid w:val="00951271"/>
    <w:rsid w:val="00951E3C"/>
    <w:rsid w:val="0095359C"/>
    <w:rsid w:val="0095538D"/>
    <w:rsid w:val="00956400"/>
    <w:rsid w:val="00956F88"/>
    <w:rsid w:val="00957DCB"/>
    <w:rsid w:val="00960A88"/>
    <w:rsid w:val="009612DE"/>
    <w:rsid w:val="00962AC0"/>
    <w:rsid w:val="00963FEF"/>
    <w:rsid w:val="0096625C"/>
    <w:rsid w:val="00967890"/>
    <w:rsid w:val="0097078C"/>
    <w:rsid w:val="00970DCA"/>
    <w:rsid w:val="00971C65"/>
    <w:rsid w:val="00972342"/>
    <w:rsid w:val="0097369A"/>
    <w:rsid w:val="00973A46"/>
    <w:rsid w:val="00973BE1"/>
    <w:rsid w:val="009752D2"/>
    <w:rsid w:val="00975C19"/>
    <w:rsid w:val="00976BA9"/>
    <w:rsid w:val="0097784C"/>
    <w:rsid w:val="00980577"/>
    <w:rsid w:val="00982F6F"/>
    <w:rsid w:val="009832D1"/>
    <w:rsid w:val="009843E8"/>
    <w:rsid w:val="00986053"/>
    <w:rsid w:val="009866CA"/>
    <w:rsid w:val="00987DA1"/>
    <w:rsid w:val="00987E64"/>
    <w:rsid w:val="00987FF3"/>
    <w:rsid w:val="00990D3E"/>
    <w:rsid w:val="00991472"/>
    <w:rsid w:val="00991E0B"/>
    <w:rsid w:val="00992A8D"/>
    <w:rsid w:val="00994491"/>
    <w:rsid w:val="00994725"/>
    <w:rsid w:val="0099542E"/>
    <w:rsid w:val="00997E06"/>
    <w:rsid w:val="009A0395"/>
    <w:rsid w:val="009A0783"/>
    <w:rsid w:val="009A078F"/>
    <w:rsid w:val="009A0B17"/>
    <w:rsid w:val="009A14CF"/>
    <w:rsid w:val="009A246B"/>
    <w:rsid w:val="009A26DD"/>
    <w:rsid w:val="009A29EE"/>
    <w:rsid w:val="009A303B"/>
    <w:rsid w:val="009A30AE"/>
    <w:rsid w:val="009A3BF6"/>
    <w:rsid w:val="009A3DA8"/>
    <w:rsid w:val="009A3DD1"/>
    <w:rsid w:val="009A4434"/>
    <w:rsid w:val="009A4D67"/>
    <w:rsid w:val="009A66F3"/>
    <w:rsid w:val="009B02C7"/>
    <w:rsid w:val="009B0890"/>
    <w:rsid w:val="009B0C22"/>
    <w:rsid w:val="009B10AC"/>
    <w:rsid w:val="009B1CE3"/>
    <w:rsid w:val="009B28AB"/>
    <w:rsid w:val="009B2B84"/>
    <w:rsid w:val="009B3195"/>
    <w:rsid w:val="009B3743"/>
    <w:rsid w:val="009B43FE"/>
    <w:rsid w:val="009B44B8"/>
    <w:rsid w:val="009B4B18"/>
    <w:rsid w:val="009B52D7"/>
    <w:rsid w:val="009B5B3D"/>
    <w:rsid w:val="009B6A71"/>
    <w:rsid w:val="009B6F97"/>
    <w:rsid w:val="009B71B8"/>
    <w:rsid w:val="009B7BF4"/>
    <w:rsid w:val="009C0785"/>
    <w:rsid w:val="009C1086"/>
    <w:rsid w:val="009C16B6"/>
    <w:rsid w:val="009C5036"/>
    <w:rsid w:val="009C7030"/>
    <w:rsid w:val="009C7155"/>
    <w:rsid w:val="009C76B2"/>
    <w:rsid w:val="009C7956"/>
    <w:rsid w:val="009D0574"/>
    <w:rsid w:val="009D0D37"/>
    <w:rsid w:val="009D12B9"/>
    <w:rsid w:val="009D1D01"/>
    <w:rsid w:val="009D35FD"/>
    <w:rsid w:val="009D3B7B"/>
    <w:rsid w:val="009D4647"/>
    <w:rsid w:val="009D5363"/>
    <w:rsid w:val="009D6F64"/>
    <w:rsid w:val="009D7627"/>
    <w:rsid w:val="009E04BC"/>
    <w:rsid w:val="009E0800"/>
    <w:rsid w:val="009E14D2"/>
    <w:rsid w:val="009E1909"/>
    <w:rsid w:val="009E1DD8"/>
    <w:rsid w:val="009E1E97"/>
    <w:rsid w:val="009E2C6D"/>
    <w:rsid w:val="009E3AD9"/>
    <w:rsid w:val="009E534B"/>
    <w:rsid w:val="009E541D"/>
    <w:rsid w:val="009E5A4E"/>
    <w:rsid w:val="009E5C45"/>
    <w:rsid w:val="009E5D5C"/>
    <w:rsid w:val="009E6759"/>
    <w:rsid w:val="009E6AE1"/>
    <w:rsid w:val="009F039A"/>
    <w:rsid w:val="009F0EF1"/>
    <w:rsid w:val="009F1083"/>
    <w:rsid w:val="009F1994"/>
    <w:rsid w:val="009F1D86"/>
    <w:rsid w:val="009F2744"/>
    <w:rsid w:val="009F2E10"/>
    <w:rsid w:val="009F3DBD"/>
    <w:rsid w:val="009F5C63"/>
    <w:rsid w:val="009F6370"/>
    <w:rsid w:val="009F63DB"/>
    <w:rsid w:val="009F6ADE"/>
    <w:rsid w:val="009F6D80"/>
    <w:rsid w:val="009F78E9"/>
    <w:rsid w:val="00A00878"/>
    <w:rsid w:val="00A0180D"/>
    <w:rsid w:val="00A022CD"/>
    <w:rsid w:val="00A03502"/>
    <w:rsid w:val="00A03B73"/>
    <w:rsid w:val="00A052BE"/>
    <w:rsid w:val="00A0537A"/>
    <w:rsid w:val="00A055A1"/>
    <w:rsid w:val="00A05FB5"/>
    <w:rsid w:val="00A06BF6"/>
    <w:rsid w:val="00A06D0E"/>
    <w:rsid w:val="00A0746C"/>
    <w:rsid w:val="00A07CF5"/>
    <w:rsid w:val="00A07DE8"/>
    <w:rsid w:val="00A10731"/>
    <w:rsid w:val="00A10BA1"/>
    <w:rsid w:val="00A10D0D"/>
    <w:rsid w:val="00A12942"/>
    <w:rsid w:val="00A13A08"/>
    <w:rsid w:val="00A14D51"/>
    <w:rsid w:val="00A15879"/>
    <w:rsid w:val="00A15A58"/>
    <w:rsid w:val="00A1751F"/>
    <w:rsid w:val="00A17682"/>
    <w:rsid w:val="00A2078A"/>
    <w:rsid w:val="00A21A45"/>
    <w:rsid w:val="00A2349C"/>
    <w:rsid w:val="00A24749"/>
    <w:rsid w:val="00A24CFF"/>
    <w:rsid w:val="00A2500D"/>
    <w:rsid w:val="00A25454"/>
    <w:rsid w:val="00A26FD9"/>
    <w:rsid w:val="00A272CB"/>
    <w:rsid w:val="00A27988"/>
    <w:rsid w:val="00A27E74"/>
    <w:rsid w:val="00A309BE"/>
    <w:rsid w:val="00A30EFB"/>
    <w:rsid w:val="00A31A3A"/>
    <w:rsid w:val="00A32215"/>
    <w:rsid w:val="00A32BEE"/>
    <w:rsid w:val="00A33234"/>
    <w:rsid w:val="00A33649"/>
    <w:rsid w:val="00A33D7A"/>
    <w:rsid w:val="00A3465B"/>
    <w:rsid w:val="00A34A9B"/>
    <w:rsid w:val="00A34F02"/>
    <w:rsid w:val="00A358C1"/>
    <w:rsid w:val="00A35EF4"/>
    <w:rsid w:val="00A36527"/>
    <w:rsid w:val="00A372E6"/>
    <w:rsid w:val="00A37D79"/>
    <w:rsid w:val="00A40470"/>
    <w:rsid w:val="00A4219E"/>
    <w:rsid w:val="00A42750"/>
    <w:rsid w:val="00A4282E"/>
    <w:rsid w:val="00A42907"/>
    <w:rsid w:val="00A42D72"/>
    <w:rsid w:val="00A4361B"/>
    <w:rsid w:val="00A4366C"/>
    <w:rsid w:val="00A448DF"/>
    <w:rsid w:val="00A46229"/>
    <w:rsid w:val="00A4737D"/>
    <w:rsid w:val="00A477E7"/>
    <w:rsid w:val="00A51284"/>
    <w:rsid w:val="00A514CA"/>
    <w:rsid w:val="00A51F14"/>
    <w:rsid w:val="00A52FFE"/>
    <w:rsid w:val="00A5412F"/>
    <w:rsid w:val="00A547D2"/>
    <w:rsid w:val="00A54A65"/>
    <w:rsid w:val="00A56CB7"/>
    <w:rsid w:val="00A571B4"/>
    <w:rsid w:val="00A57C77"/>
    <w:rsid w:val="00A57DBA"/>
    <w:rsid w:val="00A61B97"/>
    <w:rsid w:val="00A6222C"/>
    <w:rsid w:val="00A63AA9"/>
    <w:rsid w:val="00A658F5"/>
    <w:rsid w:val="00A65F0B"/>
    <w:rsid w:val="00A67009"/>
    <w:rsid w:val="00A675A5"/>
    <w:rsid w:val="00A715A1"/>
    <w:rsid w:val="00A72D2B"/>
    <w:rsid w:val="00A73B6B"/>
    <w:rsid w:val="00A76506"/>
    <w:rsid w:val="00A77487"/>
    <w:rsid w:val="00A80799"/>
    <w:rsid w:val="00A81283"/>
    <w:rsid w:val="00A82F2F"/>
    <w:rsid w:val="00A839B3"/>
    <w:rsid w:val="00A842CD"/>
    <w:rsid w:val="00A843BD"/>
    <w:rsid w:val="00A8453C"/>
    <w:rsid w:val="00A85BD8"/>
    <w:rsid w:val="00A86AED"/>
    <w:rsid w:val="00A87853"/>
    <w:rsid w:val="00A90107"/>
    <w:rsid w:val="00A90D65"/>
    <w:rsid w:val="00A91133"/>
    <w:rsid w:val="00A915F2"/>
    <w:rsid w:val="00A91877"/>
    <w:rsid w:val="00A922C6"/>
    <w:rsid w:val="00A92D93"/>
    <w:rsid w:val="00A93836"/>
    <w:rsid w:val="00A93927"/>
    <w:rsid w:val="00A95588"/>
    <w:rsid w:val="00A95640"/>
    <w:rsid w:val="00A95FAC"/>
    <w:rsid w:val="00A969C0"/>
    <w:rsid w:val="00A97466"/>
    <w:rsid w:val="00A97F1D"/>
    <w:rsid w:val="00AA0246"/>
    <w:rsid w:val="00AA0A32"/>
    <w:rsid w:val="00AA195B"/>
    <w:rsid w:val="00AA213B"/>
    <w:rsid w:val="00AA2AC6"/>
    <w:rsid w:val="00AA32B7"/>
    <w:rsid w:val="00AA39AC"/>
    <w:rsid w:val="00AA4FE4"/>
    <w:rsid w:val="00AA6321"/>
    <w:rsid w:val="00AA6B83"/>
    <w:rsid w:val="00AA786B"/>
    <w:rsid w:val="00AB0FB1"/>
    <w:rsid w:val="00AB1C02"/>
    <w:rsid w:val="00AB1E03"/>
    <w:rsid w:val="00AB3272"/>
    <w:rsid w:val="00AB48BF"/>
    <w:rsid w:val="00AB56A5"/>
    <w:rsid w:val="00AB5AAE"/>
    <w:rsid w:val="00AB607B"/>
    <w:rsid w:val="00AB69C8"/>
    <w:rsid w:val="00AB7402"/>
    <w:rsid w:val="00AB75B3"/>
    <w:rsid w:val="00AB7AFA"/>
    <w:rsid w:val="00AC09DF"/>
    <w:rsid w:val="00AC1AC0"/>
    <w:rsid w:val="00AC2171"/>
    <w:rsid w:val="00AC2D16"/>
    <w:rsid w:val="00AC3795"/>
    <w:rsid w:val="00AC3F2A"/>
    <w:rsid w:val="00AC46EE"/>
    <w:rsid w:val="00AC481D"/>
    <w:rsid w:val="00AC4C08"/>
    <w:rsid w:val="00AC52F3"/>
    <w:rsid w:val="00AC53A3"/>
    <w:rsid w:val="00AC75E4"/>
    <w:rsid w:val="00AD08C1"/>
    <w:rsid w:val="00AD0A0E"/>
    <w:rsid w:val="00AD1766"/>
    <w:rsid w:val="00AD1B21"/>
    <w:rsid w:val="00AD25A1"/>
    <w:rsid w:val="00AD25B8"/>
    <w:rsid w:val="00AD2D38"/>
    <w:rsid w:val="00AD2FBD"/>
    <w:rsid w:val="00AD310B"/>
    <w:rsid w:val="00AD32CC"/>
    <w:rsid w:val="00AD3D23"/>
    <w:rsid w:val="00AD3D3C"/>
    <w:rsid w:val="00AD3F34"/>
    <w:rsid w:val="00AD40AB"/>
    <w:rsid w:val="00AD41DA"/>
    <w:rsid w:val="00AD53DB"/>
    <w:rsid w:val="00AD5AF6"/>
    <w:rsid w:val="00AD5E10"/>
    <w:rsid w:val="00AD639D"/>
    <w:rsid w:val="00AD66AF"/>
    <w:rsid w:val="00AD6825"/>
    <w:rsid w:val="00AD69E8"/>
    <w:rsid w:val="00AE0636"/>
    <w:rsid w:val="00AE0D81"/>
    <w:rsid w:val="00AE0E31"/>
    <w:rsid w:val="00AE1113"/>
    <w:rsid w:val="00AE1FC2"/>
    <w:rsid w:val="00AE2133"/>
    <w:rsid w:val="00AE308D"/>
    <w:rsid w:val="00AE3352"/>
    <w:rsid w:val="00AE3A7F"/>
    <w:rsid w:val="00AE3AD5"/>
    <w:rsid w:val="00AE3D8B"/>
    <w:rsid w:val="00AE423B"/>
    <w:rsid w:val="00AE6F8D"/>
    <w:rsid w:val="00AE7AEC"/>
    <w:rsid w:val="00AF0060"/>
    <w:rsid w:val="00AF0FBF"/>
    <w:rsid w:val="00AF2DDA"/>
    <w:rsid w:val="00AF3D78"/>
    <w:rsid w:val="00AF4476"/>
    <w:rsid w:val="00AF4505"/>
    <w:rsid w:val="00AF6487"/>
    <w:rsid w:val="00AF64A0"/>
    <w:rsid w:val="00B0004E"/>
    <w:rsid w:val="00B00F29"/>
    <w:rsid w:val="00B018CE"/>
    <w:rsid w:val="00B01D6D"/>
    <w:rsid w:val="00B02EA9"/>
    <w:rsid w:val="00B03E31"/>
    <w:rsid w:val="00B0408D"/>
    <w:rsid w:val="00B05811"/>
    <w:rsid w:val="00B072D5"/>
    <w:rsid w:val="00B07D0D"/>
    <w:rsid w:val="00B10F2B"/>
    <w:rsid w:val="00B11081"/>
    <w:rsid w:val="00B1137E"/>
    <w:rsid w:val="00B113C4"/>
    <w:rsid w:val="00B11559"/>
    <w:rsid w:val="00B11FF1"/>
    <w:rsid w:val="00B127DF"/>
    <w:rsid w:val="00B1300B"/>
    <w:rsid w:val="00B14B6C"/>
    <w:rsid w:val="00B14B9C"/>
    <w:rsid w:val="00B15588"/>
    <w:rsid w:val="00B1585D"/>
    <w:rsid w:val="00B164FF"/>
    <w:rsid w:val="00B17138"/>
    <w:rsid w:val="00B17912"/>
    <w:rsid w:val="00B20179"/>
    <w:rsid w:val="00B202BA"/>
    <w:rsid w:val="00B21A62"/>
    <w:rsid w:val="00B2258B"/>
    <w:rsid w:val="00B22A2E"/>
    <w:rsid w:val="00B22ACD"/>
    <w:rsid w:val="00B22D21"/>
    <w:rsid w:val="00B23E23"/>
    <w:rsid w:val="00B25718"/>
    <w:rsid w:val="00B259B5"/>
    <w:rsid w:val="00B25D1B"/>
    <w:rsid w:val="00B2629D"/>
    <w:rsid w:val="00B2661B"/>
    <w:rsid w:val="00B30178"/>
    <w:rsid w:val="00B3265B"/>
    <w:rsid w:val="00B334F5"/>
    <w:rsid w:val="00B33D4E"/>
    <w:rsid w:val="00B33D65"/>
    <w:rsid w:val="00B34760"/>
    <w:rsid w:val="00B35449"/>
    <w:rsid w:val="00B37520"/>
    <w:rsid w:val="00B377E9"/>
    <w:rsid w:val="00B37DCD"/>
    <w:rsid w:val="00B419D0"/>
    <w:rsid w:val="00B42CDC"/>
    <w:rsid w:val="00B4379D"/>
    <w:rsid w:val="00B43B75"/>
    <w:rsid w:val="00B43E97"/>
    <w:rsid w:val="00B44D4B"/>
    <w:rsid w:val="00B45FD0"/>
    <w:rsid w:val="00B4613F"/>
    <w:rsid w:val="00B47575"/>
    <w:rsid w:val="00B475D1"/>
    <w:rsid w:val="00B476F0"/>
    <w:rsid w:val="00B479F9"/>
    <w:rsid w:val="00B47A16"/>
    <w:rsid w:val="00B47AA5"/>
    <w:rsid w:val="00B50DE6"/>
    <w:rsid w:val="00B5250F"/>
    <w:rsid w:val="00B52698"/>
    <w:rsid w:val="00B52732"/>
    <w:rsid w:val="00B5274B"/>
    <w:rsid w:val="00B52C64"/>
    <w:rsid w:val="00B531D7"/>
    <w:rsid w:val="00B53C19"/>
    <w:rsid w:val="00B53E19"/>
    <w:rsid w:val="00B54266"/>
    <w:rsid w:val="00B549DD"/>
    <w:rsid w:val="00B54A63"/>
    <w:rsid w:val="00B5662D"/>
    <w:rsid w:val="00B56DFE"/>
    <w:rsid w:val="00B57449"/>
    <w:rsid w:val="00B57472"/>
    <w:rsid w:val="00B57F39"/>
    <w:rsid w:val="00B62885"/>
    <w:rsid w:val="00B6293E"/>
    <w:rsid w:val="00B630CE"/>
    <w:rsid w:val="00B631F9"/>
    <w:rsid w:val="00B6329C"/>
    <w:rsid w:val="00B63933"/>
    <w:rsid w:val="00B63FD9"/>
    <w:rsid w:val="00B64D5C"/>
    <w:rsid w:val="00B659AD"/>
    <w:rsid w:val="00B66794"/>
    <w:rsid w:val="00B66AA3"/>
    <w:rsid w:val="00B7099B"/>
    <w:rsid w:val="00B714CC"/>
    <w:rsid w:val="00B72898"/>
    <w:rsid w:val="00B733D3"/>
    <w:rsid w:val="00B753A4"/>
    <w:rsid w:val="00B77494"/>
    <w:rsid w:val="00B81CB5"/>
    <w:rsid w:val="00B82608"/>
    <w:rsid w:val="00B829A1"/>
    <w:rsid w:val="00B82D48"/>
    <w:rsid w:val="00B82E25"/>
    <w:rsid w:val="00B843C3"/>
    <w:rsid w:val="00B84E14"/>
    <w:rsid w:val="00B852D8"/>
    <w:rsid w:val="00B85667"/>
    <w:rsid w:val="00B85E94"/>
    <w:rsid w:val="00B866F8"/>
    <w:rsid w:val="00B87ABF"/>
    <w:rsid w:val="00B87E61"/>
    <w:rsid w:val="00B90BDD"/>
    <w:rsid w:val="00B917C6"/>
    <w:rsid w:val="00B91FD4"/>
    <w:rsid w:val="00B9365F"/>
    <w:rsid w:val="00B93A8F"/>
    <w:rsid w:val="00B943E2"/>
    <w:rsid w:val="00B9473B"/>
    <w:rsid w:val="00B95AE9"/>
    <w:rsid w:val="00B960CC"/>
    <w:rsid w:val="00B97291"/>
    <w:rsid w:val="00B972ED"/>
    <w:rsid w:val="00BA16A3"/>
    <w:rsid w:val="00BA1FC6"/>
    <w:rsid w:val="00BA25FC"/>
    <w:rsid w:val="00BA271A"/>
    <w:rsid w:val="00BA4A9A"/>
    <w:rsid w:val="00BA4F1B"/>
    <w:rsid w:val="00BA5556"/>
    <w:rsid w:val="00BA601C"/>
    <w:rsid w:val="00BA60D4"/>
    <w:rsid w:val="00BA771A"/>
    <w:rsid w:val="00BA7C50"/>
    <w:rsid w:val="00BB0B7C"/>
    <w:rsid w:val="00BB13A7"/>
    <w:rsid w:val="00BB2223"/>
    <w:rsid w:val="00BB2401"/>
    <w:rsid w:val="00BB2BC5"/>
    <w:rsid w:val="00BB2E42"/>
    <w:rsid w:val="00BB3ACF"/>
    <w:rsid w:val="00BB423E"/>
    <w:rsid w:val="00BB4ADA"/>
    <w:rsid w:val="00BB4DA6"/>
    <w:rsid w:val="00BB4F38"/>
    <w:rsid w:val="00BB5722"/>
    <w:rsid w:val="00BB679E"/>
    <w:rsid w:val="00BC0228"/>
    <w:rsid w:val="00BC0B40"/>
    <w:rsid w:val="00BC106A"/>
    <w:rsid w:val="00BC244B"/>
    <w:rsid w:val="00BC2BA5"/>
    <w:rsid w:val="00BC3852"/>
    <w:rsid w:val="00BC3AD1"/>
    <w:rsid w:val="00BC3F70"/>
    <w:rsid w:val="00BC51A9"/>
    <w:rsid w:val="00BC51F4"/>
    <w:rsid w:val="00BC680C"/>
    <w:rsid w:val="00BC6E1D"/>
    <w:rsid w:val="00BC70D3"/>
    <w:rsid w:val="00BC7C40"/>
    <w:rsid w:val="00BD1499"/>
    <w:rsid w:val="00BD14DD"/>
    <w:rsid w:val="00BD1C8F"/>
    <w:rsid w:val="00BD281E"/>
    <w:rsid w:val="00BD3E88"/>
    <w:rsid w:val="00BD3EB4"/>
    <w:rsid w:val="00BD3F18"/>
    <w:rsid w:val="00BD6124"/>
    <w:rsid w:val="00BE01BB"/>
    <w:rsid w:val="00BE05D1"/>
    <w:rsid w:val="00BE1DB8"/>
    <w:rsid w:val="00BE3646"/>
    <w:rsid w:val="00BE3A10"/>
    <w:rsid w:val="00BE44B2"/>
    <w:rsid w:val="00BE44B8"/>
    <w:rsid w:val="00BE4649"/>
    <w:rsid w:val="00BE4CB7"/>
    <w:rsid w:val="00BE564B"/>
    <w:rsid w:val="00BE66AD"/>
    <w:rsid w:val="00BF0FB1"/>
    <w:rsid w:val="00BF1F40"/>
    <w:rsid w:val="00BF2623"/>
    <w:rsid w:val="00BF2774"/>
    <w:rsid w:val="00BF2E7D"/>
    <w:rsid w:val="00BF3713"/>
    <w:rsid w:val="00BF3A19"/>
    <w:rsid w:val="00BF4BCE"/>
    <w:rsid w:val="00BF5FE3"/>
    <w:rsid w:val="00C001A3"/>
    <w:rsid w:val="00C00F79"/>
    <w:rsid w:val="00C02903"/>
    <w:rsid w:val="00C030CD"/>
    <w:rsid w:val="00C037AF"/>
    <w:rsid w:val="00C045FB"/>
    <w:rsid w:val="00C0493D"/>
    <w:rsid w:val="00C04EB0"/>
    <w:rsid w:val="00C0543B"/>
    <w:rsid w:val="00C067E8"/>
    <w:rsid w:val="00C06B80"/>
    <w:rsid w:val="00C11A21"/>
    <w:rsid w:val="00C12273"/>
    <w:rsid w:val="00C12762"/>
    <w:rsid w:val="00C127FC"/>
    <w:rsid w:val="00C1337A"/>
    <w:rsid w:val="00C139F9"/>
    <w:rsid w:val="00C13B60"/>
    <w:rsid w:val="00C13BD4"/>
    <w:rsid w:val="00C1463B"/>
    <w:rsid w:val="00C14678"/>
    <w:rsid w:val="00C1491D"/>
    <w:rsid w:val="00C174F4"/>
    <w:rsid w:val="00C177D9"/>
    <w:rsid w:val="00C20036"/>
    <w:rsid w:val="00C20896"/>
    <w:rsid w:val="00C20B37"/>
    <w:rsid w:val="00C20FD5"/>
    <w:rsid w:val="00C22524"/>
    <w:rsid w:val="00C226CD"/>
    <w:rsid w:val="00C22D9F"/>
    <w:rsid w:val="00C236EC"/>
    <w:rsid w:val="00C23916"/>
    <w:rsid w:val="00C24349"/>
    <w:rsid w:val="00C24898"/>
    <w:rsid w:val="00C27140"/>
    <w:rsid w:val="00C271D8"/>
    <w:rsid w:val="00C273C2"/>
    <w:rsid w:val="00C274BE"/>
    <w:rsid w:val="00C278E3"/>
    <w:rsid w:val="00C3034F"/>
    <w:rsid w:val="00C30511"/>
    <w:rsid w:val="00C32002"/>
    <w:rsid w:val="00C32539"/>
    <w:rsid w:val="00C333C1"/>
    <w:rsid w:val="00C343F2"/>
    <w:rsid w:val="00C34C15"/>
    <w:rsid w:val="00C35D02"/>
    <w:rsid w:val="00C36C5A"/>
    <w:rsid w:val="00C379ED"/>
    <w:rsid w:val="00C37A32"/>
    <w:rsid w:val="00C37D92"/>
    <w:rsid w:val="00C41818"/>
    <w:rsid w:val="00C41CB5"/>
    <w:rsid w:val="00C41CFB"/>
    <w:rsid w:val="00C42357"/>
    <w:rsid w:val="00C4248D"/>
    <w:rsid w:val="00C42D7B"/>
    <w:rsid w:val="00C433E4"/>
    <w:rsid w:val="00C45B90"/>
    <w:rsid w:val="00C46C05"/>
    <w:rsid w:val="00C474ED"/>
    <w:rsid w:val="00C478D5"/>
    <w:rsid w:val="00C50229"/>
    <w:rsid w:val="00C506A8"/>
    <w:rsid w:val="00C507EF"/>
    <w:rsid w:val="00C50E5A"/>
    <w:rsid w:val="00C51EB8"/>
    <w:rsid w:val="00C53907"/>
    <w:rsid w:val="00C54A99"/>
    <w:rsid w:val="00C5586A"/>
    <w:rsid w:val="00C558D0"/>
    <w:rsid w:val="00C56CCC"/>
    <w:rsid w:val="00C56EE0"/>
    <w:rsid w:val="00C57208"/>
    <w:rsid w:val="00C575F6"/>
    <w:rsid w:val="00C578D8"/>
    <w:rsid w:val="00C57C30"/>
    <w:rsid w:val="00C57FAA"/>
    <w:rsid w:val="00C6011B"/>
    <w:rsid w:val="00C61414"/>
    <w:rsid w:val="00C6298A"/>
    <w:rsid w:val="00C6373C"/>
    <w:rsid w:val="00C63DB3"/>
    <w:rsid w:val="00C64ED8"/>
    <w:rsid w:val="00C65101"/>
    <w:rsid w:val="00C6680C"/>
    <w:rsid w:val="00C6788A"/>
    <w:rsid w:val="00C70440"/>
    <w:rsid w:val="00C70F57"/>
    <w:rsid w:val="00C71C1D"/>
    <w:rsid w:val="00C71E28"/>
    <w:rsid w:val="00C72512"/>
    <w:rsid w:val="00C72BF8"/>
    <w:rsid w:val="00C7377C"/>
    <w:rsid w:val="00C73FF0"/>
    <w:rsid w:val="00C74426"/>
    <w:rsid w:val="00C74454"/>
    <w:rsid w:val="00C74AA8"/>
    <w:rsid w:val="00C757D5"/>
    <w:rsid w:val="00C7669F"/>
    <w:rsid w:val="00C769C3"/>
    <w:rsid w:val="00C77311"/>
    <w:rsid w:val="00C8010B"/>
    <w:rsid w:val="00C80D77"/>
    <w:rsid w:val="00C81759"/>
    <w:rsid w:val="00C817E0"/>
    <w:rsid w:val="00C81EE0"/>
    <w:rsid w:val="00C82029"/>
    <w:rsid w:val="00C82FCB"/>
    <w:rsid w:val="00C835D4"/>
    <w:rsid w:val="00C86AF0"/>
    <w:rsid w:val="00C878FB"/>
    <w:rsid w:val="00C903FD"/>
    <w:rsid w:val="00C907DD"/>
    <w:rsid w:val="00C9253B"/>
    <w:rsid w:val="00C925D7"/>
    <w:rsid w:val="00C92998"/>
    <w:rsid w:val="00C932F4"/>
    <w:rsid w:val="00C93C42"/>
    <w:rsid w:val="00C93ED0"/>
    <w:rsid w:val="00C94119"/>
    <w:rsid w:val="00C94CC7"/>
    <w:rsid w:val="00C9574D"/>
    <w:rsid w:val="00C957E1"/>
    <w:rsid w:val="00C95D5C"/>
    <w:rsid w:val="00C967E3"/>
    <w:rsid w:val="00C977C0"/>
    <w:rsid w:val="00C97876"/>
    <w:rsid w:val="00CA0121"/>
    <w:rsid w:val="00CA0404"/>
    <w:rsid w:val="00CA2B0D"/>
    <w:rsid w:val="00CA2CE9"/>
    <w:rsid w:val="00CA2D2E"/>
    <w:rsid w:val="00CA3315"/>
    <w:rsid w:val="00CA39C7"/>
    <w:rsid w:val="00CA49CD"/>
    <w:rsid w:val="00CA5C60"/>
    <w:rsid w:val="00CA5CD6"/>
    <w:rsid w:val="00CA605D"/>
    <w:rsid w:val="00CA655F"/>
    <w:rsid w:val="00CA6BDC"/>
    <w:rsid w:val="00CA7146"/>
    <w:rsid w:val="00CA7DE0"/>
    <w:rsid w:val="00CA7F1F"/>
    <w:rsid w:val="00CB2008"/>
    <w:rsid w:val="00CB252D"/>
    <w:rsid w:val="00CB2771"/>
    <w:rsid w:val="00CB33CF"/>
    <w:rsid w:val="00CB4839"/>
    <w:rsid w:val="00CB6180"/>
    <w:rsid w:val="00CB670C"/>
    <w:rsid w:val="00CC10D7"/>
    <w:rsid w:val="00CC1314"/>
    <w:rsid w:val="00CC1D29"/>
    <w:rsid w:val="00CC2817"/>
    <w:rsid w:val="00CC2B61"/>
    <w:rsid w:val="00CC382D"/>
    <w:rsid w:val="00CC3A99"/>
    <w:rsid w:val="00CC47D2"/>
    <w:rsid w:val="00CC4C84"/>
    <w:rsid w:val="00CC4C94"/>
    <w:rsid w:val="00CC5109"/>
    <w:rsid w:val="00CC5289"/>
    <w:rsid w:val="00CC5629"/>
    <w:rsid w:val="00CC5A9C"/>
    <w:rsid w:val="00CC6EE9"/>
    <w:rsid w:val="00CC77F0"/>
    <w:rsid w:val="00CD09BE"/>
    <w:rsid w:val="00CD0E80"/>
    <w:rsid w:val="00CD0F0C"/>
    <w:rsid w:val="00CD18E8"/>
    <w:rsid w:val="00CD1BC2"/>
    <w:rsid w:val="00CD1F82"/>
    <w:rsid w:val="00CD210E"/>
    <w:rsid w:val="00CD2339"/>
    <w:rsid w:val="00CD2417"/>
    <w:rsid w:val="00CD273B"/>
    <w:rsid w:val="00CD2A32"/>
    <w:rsid w:val="00CD2B2D"/>
    <w:rsid w:val="00CD3864"/>
    <w:rsid w:val="00CD39BA"/>
    <w:rsid w:val="00CD3D6F"/>
    <w:rsid w:val="00CD424D"/>
    <w:rsid w:val="00CD7EB8"/>
    <w:rsid w:val="00CE082F"/>
    <w:rsid w:val="00CE0922"/>
    <w:rsid w:val="00CE2C04"/>
    <w:rsid w:val="00CE2EB8"/>
    <w:rsid w:val="00CE4D93"/>
    <w:rsid w:val="00CE5561"/>
    <w:rsid w:val="00CE5A43"/>
    <w:rsid w:val="00CE5E20"/>
    <w:rsid w:val="00CE5E78"/>
    <w:rsid w:val="00CE649C"/>
    <w:rsid w:val="00CE66CC"/>
    <w:rsid w:val="00CE7507"/>
    <w:rsid w:val="00CE7F08"/>
    <w:rsid w:val="00CF034B"/>
    <w:rsid w:val="00CF045B"/>
    <w:rsid w:val="00CF0497"/>
    <w:rsid w:val="00CF0AB2"/>
    <w:rsid w:val="00CF1CC6"/>
    <w:rsid w:val="00CF298E"/>
    <w:rsid w:val="00CF2B44"/>
    <w:rsid w:val="00CF3010"/>
    <w:rsid w:val="00CF302A"/>
    <w:rsid w:val="00CF422B"/>
    <w:rsid w:val="00CF4403"/>
    <w:rsid w:val="00CF4AE3"/>
    <w:rsid w:val="00CF576E"/>
    <w:rsid w:val="00D00F4E"/>
    <w:rsid w:val="00D01503"/>
    <w:rsid w:val="00D01B2F"/>
    <w:rsid w:val="00D04881"/>
    <w:rsid w:val="00D05850"/>
    <w:rsid w:val="00D058C3"/>
    <w:rsid w:val="00D05BC2"/>
    <w:rsid w:val="00D05F6C"/>
    <w:rsid w:val="00D06362"/>
    <w:rsid w:val="00D0783B"/>
    <w:rsid w:val="00D079B7"/>
    <w:rsid w:val="00D100CB"/>
    <w:rsid w:val="00D105FD"/>
    <w:rsid w:val="00D1146B"/>
    <w:rsid w:val="00D11D90"/>
    <w:rsid w:val="00D11F4E"/>
    <w:rsid w:val="00D12127"/>
    <w:rsid w:val="00D121FA"/>
    <w:rsid w:val="00D12629"/>
    <w:rsid w:val="00D12E60"/>
    <w:rsid w:val="00D1398D"/>
    <w:rsid w:val="00D14117"/>
    <w:rsid w:val="00D145BB"/>
    <w:rsid w:val="00D14A2C"/>
    <w:rsid w:val="00D14B8F"/>
    <w:rsid w:val="00D153FE"/>
    <w:rsid w:val="00D16691"/>
    <w:rsid w:val="00D20076"/>
    <w:rsid w:val="00D2093D"/>
    <w:rsid w:val="00D21C52"/>
    <w:rsid w:val="00D22416"/>
    <w:rsid w:val="00D2261D"/>
    <w:rsid w:val="00D22BE8"/>
    <w:rsid w:val="00D23AD5"/>
    <w:rsid w:val="00D24399"/>
    <w:rsid w:val="00D25D65"/>
    <w:rsid w:val="00D26F1D"/>
    <w:rsid w:val="00D27719"/>
    <w:rsid w:val="00D3053F"/>
    <w:rsid w:val="00D314D5"/>
    <w:rsid w:val="00D31705"/>
    <w:rsid w:val="00D31AB0"/>
    <w:rsid w:val="00D33045"/>
    <w:rsid w:val="00D333A9"/>
    <w:rsid w:val="00D339C3"/>
    <w:rsid w:val="00D33D04"/>
    <w:rsid w:val="00D340D0"/>
    <w:rsid w:val="00D34A8D"/>
    <w:rsid w:val="00D35458"/>
    <w:rsid w:val="00D36C7A"/>
    <w:rsid w:val="00D374D6"/>
    <w:rsid w:val="00D375B0"/>
    <w:rsid w:val="00D4057E"/>
    <w:rsid w:val="00D4091B"/>
    <w:rsid w:val="00D40930"/>
    <w:rsid w:val="00D424AE"/>
    <w:rsid w:val="00D42FDA"/>
    <w:rsid w:val="00D468C7"/>
    <w:rsid w:val="00D474CE"/>
    <w:rsid w:val="00D47516"/>
    <w:rsid w:val="00D475DC"/>
    <w:rsid w:val="00D47ECC"/>
    <w:rsid w:val="00D51B9B"/>
    <w:rsid w:val="00D51C8E"/>
    <w:rsid w:val="00D51F34"/>
    <w:rsid w:val="00D522B0"/>
    <w:rsid w:val="00D524E0"/>
    <w:rsid w:val="00D53F1A"/>
    <w:rsid w:val="00D5465A"/>
    <w:rsid w:val="00D54873"/>
    <w:rsid w:val="00D54B92"/>
    <w:rsid w:val="00D550A1"/>
    <w:rsid w:val="00D552A3"/>
    <w:rsid w:val="00D56026"/>
    <w:rsid w:val="00D57A80"/>
    <w:rsid w:val="00D57B18"/>
    <w:rsid w:val="00D57DE5"/>
    <w:rsid w:val="00D605F0"/>
    <w:rsid w:val="00D607AD"/>
    <w:rsid w:val="00D6169A"/>
    <w:rsid w:val="00D61DE6"/>
    <w:rsid w:val="00D6368A"/>
    <w:rsid w:val="00D63FE0"/>
    <w:rsid w:val="00D6460A"/>
    <w:rsid w:val="00D654C1"/>
    <w:rsid w:val="00D669D0"/>
    <w:rsid w:val="00D67B47"/>
    <w:rsid w:val="00D7014B"/>
    <w:rsid w:val="00D7136E"/>
    <w:rsid w:val="00D724AF"/>
    <w:rsid w:val="00D73DA0"/>
    <w:rsid w:val="00D744FE"/>
    <w:rsid w:val="00D749EF"/>
    <w:rsid w:val="00D7613E"/>
    <w:rsid w:val="00D76371"/>
    <w:rsid w:val="00D773C1"/>
    <w:rsid w:val="00D77981"/>
    <w:rsid w:val="00D801C5"/>
    <w:rsid w:val="00D80768"/>
    <w:rsid w:val="00D818A4"/>
    <w:rsid w:val="00D81D3D"/>
    <w:rsid w:val="00D81DBB"/>
    <w:rsid w:val="00D81FAD"/>
    <w:rsid w:val="00D82455"/>
    <w:rsid w:val="00D82F37"/>
    <w:rsid w:val="00D835E9"/>
    <w:rsid w:val="00D841B0"/>
    <w:rsid w:val="00D85760"/>
    <w:rsid w:val="00D859E1"/>
    <w:rsid w:val="00D85A48"/>
    <w:rsid w:val="00D85F87"/>
    <w:rsid w:val="00D8664F"/>
    <w:rsid w:val="00D903EE"/>
    <w:rsid w:val="00D904E0"/>
    <w:rsid w:val="00D91086"/>
    <w:rsid w:val="00D92A4B"/>
    <w:rsid w:val="00D934CD"/>
    <w:rsid w:val="00D934D5"/>
    <w:rsid w:val="00D94BC2"/>
    <w:rsid w:val="00D95B4A"/>
    <w:rsid w:val="00D95D4E"/>
    <w:rsid w:val="00D96798"/>
    <w:rsid w:val="00D97E44"/>
    <w:rsid w:val="00D97FE5"/>
    <w:rsid w:val="00DA02F6"/>
    <w:rsid w:val="00DA0A7B"/>
    <w:rsid w:val="00DA1DED"/>
    <w:rsid w:val="00DA2C0B"/>
    <w:rsid w:val="00DA4DEA"/>
    <w:rsid w:val="00DA53B8"/>
    <w:rsid w:val="00DA556B"/>
    <w:rsid w:val="00DA56C2"/>
    <w:rsid w:val="00DA56FF"/>
    <w:rsid w:val="00DA5F9D"/>
    <w:rsid w:val="00DA718E"/>
    <w:rsid w:val="00DA762D"/>
    <w:rsid w:val="00DA7A93"/>
    <w:rsid w:val="00DA7CFA"/>
    <w:rsid w:val="00DB0264"/>
    <w:rsid w:val="00DB1625"/>
    <w:rsid w:val="00DB16F2"/>
    <w:rsid w:val="00DB2347"/>
    <w:rsid w:val="00DB3899"/>
    <w:rsid w:val="00DB573B"/>
    <w:rsid w:val="00DB5A4C"/>
    <w:rsid w:val="00DB5D25"/>
    <w:rsid w:val="00DB5EE8"/>
    <w:rsid w:val="00DB5FD4"/>
    <w:rsid w:val="00DB6004"/>
    <w:rsid w:val="00DC0704"/>
    <w:rsid w:val="00DC0BB8"/>
    <w:rsid w:val="00DC0E98"/>
    <w:rsid w:val="00DC2169"/>
    <w:rsid w:val="00DC2A61"/>
    <w:rsid w:val="00DC2BFF"/>
    <w:rsid w:val="00DC2F7B"/>
    <w:rsid w:val="00DC366A"/>
    <w:rsid w:val="00DC3A09"/>
    <w:rsid w:val="00DC4345"/>
    <w:rsid w:val="00DC5530"/>
    <w:rsid w:val="00DC5E42"/>
    <w:rsid w:val="00DC6347"/>
    <w:rsid w:val="00DC7801"/>
    <w:rsid w:val="00DD01C3"/>
    <w:rsid w:val="00DD077A"/>
    <w:rsid w:val="00DD0924"/>
    <w:rsid w:val="00DD0B52"/>
    <w:rsid w:val="00DD0C1E"/>
    <w:rsid w:val="00DD2ACB"/>
    <w:rsid w:val="00DD2CA4"/>
    <w:rsid w:val="00DD2FE8"/>
    <w:rsid w:val="00DD31C9"/>
    <w:rsid w:val="00DD3265"/>
    <w:rsid w:val="00DD38EE"/>
    <w:rsid w:val="00DD39FD"/>
    <w:rsid w:val="00DD43B3"/>
    <w:rsid w:val="00DD48D3"/>
    <w:rsid w:val="00DD601A"/>
    <w:rsid w:val="00DD60F2"/>
    <w:rsid w:val="00DD6C1F"/>
    <w:rsid w:val="00DD714F"/>
    <w:rsid w:val="00DE0E16"/>
    <w:rsid w:val="00DE18B9"/>
    <w:rsid w:val="00DE2E58"/>
    <w:rsid w:val="00DE4BE6"/>
    <w:rsid w:val="00DE4C39"/>
    <w:rsid w:val="00DE4F08"/>
    <w:rsid w:val="00DE625F"/>
    <w:rsid w:val="00DE626F"/>
    <w:rsid w:val="00DE7914"/>
    <w:rsid w:val="00DE7E00"/>
    <w:rsid w:val="00DF0850"/>
    <w:rsid w:val="00DF168B"/>
    <w:rsid w:val="00DF1945"/>
    <w:rsid w:val="00DF2F14"/>
    <w:rsid w:val="00DF5962"/>
    <w:rsid w:val="00DF65AC"/>
    <w:rsid w:val="00DF6A61"/>
    <w:rsid w:val="00DF7220"/>
    <w:rsid w:val="00E0126C"/>
    <w:rsid w:val="00E01AD6"/>
    <w:rsid w:val="00E01AE6"/>
    <w:rsid w:val="00E01C61"/>
    <w:rsid w:val="00E0262D"/>
    <w:rsid w:val="00E02E40"/>
    <w:rsid w:val="00E02EE8"/>
    <w:rsid w:val="00E04053"/>
    <w:rsid w:val="00E05E22"/>
    <w:rsid w:val="00E063FB"/>
    <w:rsid w:val="00E06629"/>
    <w:rsid w:val="00E06644"/>
    <w:rsid w:val="00E07C0A"/>
    <w:rsid w:val="00E1015D"/>
    <w:rsid w:val="00E1068A"/>
    <w:rsid w:val="00E106F5"/>
    <w:rsid w:val="00E11604"/>
    <w:rsid w:val="00E11EDB"/>
    <w:rsid w:val="00E123B7"/>
    <w:rsid w:val="00E12A35"/>
    <w:rsid w:val="00E13790"/>
    <w:rsid w:val="00E13CCE"/>
    <w:rsid w:val="00E149EA"/>
    <w:rsid w:val="00E1504A"/>
    <w:rsid w:val="00E15E34"/>
    <w:rsid w:val="00E1773C"/>
    <w:rsid w:val="00E17BE3"/>
    <w:rsid w:val="00E214D8"/>
    <w:rsid w:val="00E216A2"/>
    <w:rsid w:val="00E218AF"/>
    <w:rsid w:val="00E21F57"/>
    <w:rsid w:val="00E22145"/>
    <w:rsid w:val="00E242D6"/>
    <w:rsid w:val="00E26A51"/>
    <w:rsid w:val="00E26BE6"/>
    <w:rsid w:val="00E308DB"/>
    <w:rsid w:val="00E3107E"/>
    <w:rsid w:val="00E3187A"/>
    <w:rsid w:val="00E31A38"/>
    <w:rsid w:val="00E31D2C"/>
    <w:rsid w:val="00E3243E"/>
    <w:rsid w:val="00E32510"/>
    <w:rsid w:val="00E32A71"/>
    <w:rsid w:val="00E32E99"/>
    <w:rsid w:val="00E339F2"/>
    <w:rsid w:val="00E33B82"/>
    <w:rsid w:val="00E33C92"/>
    <w:rsid w:val="00E340F7"/>
    <w:rsid w:val="00E35F5D"/>
    <w:rsid w:val="00E36AD4"/>
    <w:rsid w:val="00E37259"/>
    <w:rsid w:val="00E37422"/>
    <w:rsid w:val="00E4010C"/>
    <w:rsid w:val="00E406AD"/>
    <w:rsid w:val="00E40724"/>
    <w:rsid w:val="00E40D0F"/>
    <w:rsid w:val="00E4249E"/>
    <w:rsid w:val="00E43138"/>
    <w:rsid w:val="00E43515"/>
    <w:rsid w:val="00E43F4A"/>
    <w:rsid w:val="00E45F59"/>
    <w:rsid w:val="00E470B6"/>
    <w:rsid w:val="00E47BE0"/>
    <w:rsid w:val="00E50313"/>
    <w:rsid w:val="00E50BFC"/>
    <w:rsid w:val="00E52306"/>
    <w:rsid w:val="00E52B0C"/>
    <w:rsid w:val="00E53102"/>
    <w:rsid w:val="00E54BDA"/>
    <w:rsid w:val="00E5605A"/>
    <w:rsid w:val="00E560E8"/>
    <w:rsid w:val="00E563AE"/>
    <w:rsid w:val="00E56C15"/>
    <w:rsid w:val="00E5795B"/>
    <w:rsid w:val="00E57CE4"/>
    <w:rsid w:val="00E57D3D"/>
    <w:rsid w:val="00E57D75"/>
    <w:rsid w:val="00E600BD"/>
    <w:rsid w:val="00E61FFE"/>
    <w:rsid w:val="00E62690"/>
    <w:rsid w:val="00E62824"/>
    <w:rsid w:val="00E62F27"/>
    <w:rsid w:val="00E63569"/>
    <w:rsid w:val="00E640A0"/>
    <w:rsid w:val="00E65363"/>
    <w:rsid w:val="00E653A4"/>
    <w:rsid w:val="00E653CB"/>
    <w:rsid w:val="00E663C2"/>
    <w:rsid w:val="00E66DDE"/>
    <w:rsid w:val="00E67206"/>
    <w:rsid w:val="00E674AA"/>
    <w:rsid w:val="00E6764C"/>
    <w:rsid w:val="00E67F5A"/>
    <w:rsid w:val="00E70217"/>
    <w:rsid w:val="00E7045F"/>
    <w:rsid w:val="00E71A09"/>
    <w:rsid w:val="00E722BE"/>
    <w:rsid w:val="00E72F1A"/>
    <w:rsid w:val="00E7306F"/>
    <w:rsid w:val="00E731CA"/>
    <w:rsid w:val="00E73DCD"/>
    <w:rsid w:val="00E74B51"/>
    <w:rsid w:val="00E7710C"/>
    <w:rsid w:val="00E771B7"/>
    <w:rsid w:val="00E774F8"/>
    <w:rsid w:val="00E778BE"/>
    <w:rsid w:val="00E8046B"/>
    <w:rsid w:val="00E81E33"/>
    <w:rsid w:val="00E8232E"/>
    <w:rsid w:val="00E8266E"/>
    <w:rsid w:val="00E84325"/>
    <w:rsid w:val="00E84348"/>
    <w:rsid w:val="00E865BE"/>
    <w:rsid w:val="00E87488"/>
    <w:rsid w:val="00E87B4A"/>
    <w:rsid w:val="00E906E4"/>
    <w:rsid w:val="00E90F76"/>
    <w:rsid w:val="00E91127"/>
    <w:rsid w:val="00E91BC5"/>
    <w:rsid w:val="00E91C72"/>
    <w:rsid w:val="00E934E5"/>
    <w:rsid w:val="00E937E3"/>
    <w:rsid w:val="00E9531F"/>
    <w:rsid w:val="00E95F8C"/>
    <w:rsid w:val="00E96AAF"/>
    <w:rsid w:val="00E96B55"/>
    <w:rsid w:val="00E96E21"/>
    <w:rsid w:val="00EA089A"/>
    <w:rsid w:val="00EA08F3"/>
    <w:rsid w:val="00EA0A19"/>
    <w:rsid w:val="00EA0A8B"/>
    <w:rsid w:val="00EA107C"/>
    <w:rsid w:val="00EA21CF"/>
    <w:rsid w:val="00EA285D"/>
    <w:rsid w:val="00EA28B0"/>
    <w:rsid w:val="00EA2DE9"/>
    <w:rsid w:val="00EA4209"/>
    <w:rsid w:val="00EA4D27"/>
    <w:rsid w:val="00EA4FB1"/>
    <w:rsid w:val="00EA5051"/>
    <w:rsid w:val="00EA59C3"/>
    <w:rsid w:val="00EA5F75"/>
    <w:rsid w:val="00EA6850"/>
    <w:rsid w:val="00EA68F1"/>
    <w:rsid w:val="00EB02AC"/>
    <w:rsid w:val="00EB0900"/>
    <w:rsid w:val="00EB12C0"/>
    <w:rsid w:val="00EB2075"/>
    <w:rsid w:val="00EB2695"/>
    <w:rsid w:val="00EB2B58"/>
    <w:rsid w:val="00EB3F11"/>
    <w:rsid w:val="00EB3F44"/>
    <w:rsid w:val="00EB4997"/>
    <w:rsid w:val="00EB5512"/>
    <w:rsid w:val="00EB5AED"/>
    <w:rsid w:val="00EB5F17"/>
    <w:rsid w:val="00EB68EA"/>
    <w:rsid w:val="00EB7414"/>
    <w:rsid w:val="00EB78A7"/>
    <w:rsid w:val="00EB7E1F"/>
    <w:rsid w:val="00EC01E6"/>
    <w:rsid w:val="00EC16A5"/>
    <w:rsid w:val="00EC1793"/>
    <w:rsid w:val="00EC21B0"/>
    <w:rsid w:val="00EC21B7"/>
    <w:rsid w:val="00EC22FA"/>
    <w:rsid w:val="00EC43ED"/>
    <w:rsid w:val="00EC47DB"/>
    <w:rsid w:val="00EC531D"/>
    <w:rsid w:val="00EC55A4"/>
    <w:rsid w:val="00EC5CAB"/>
    <w:rsid w:val="00EC5F07"/>
    <w:rsid w:val="00EC6243"/>
    <w:rsid w:val="00EC6DB5"/>
    <w:rsid w:val="00EC7F9A"/>
    <w:rsid w:val="00ED02DA"/>
    <w:rsid w:val="00ED10BE"/>
    <w:rsid w:val="00ED117C"/>
    <w:rsid w:val="00ED17F9"/>
    <w:rsid w:val="00ED1FE3"/>
    <w:rsid w:val="00ED2155"/>
    <w:rsid w:val="00ED21A0"/>
    <w:rsid w:val="00ED30A3"/>
    <w:rsid w:val="00ED35DB"/>
    <w:rsid w:val="00ED3D4D"/>
    <w:rsid w:val="00ED40D6"/>
    <w:rsid w:val="00ED439D"/>
    <w:rsid w:val="00ED4849"/>
    <w:rsid w:val="00ED50DC"/>
    <w:rsid w:val="00ED5AE5"/>
    <w:rsid w:val="00ED5BC0"/>
    <w:rsid w:val="00ED643A"/>
    <w:rsid w:val="00ED6775"/>
    <w:rsid w:val="00ED7DF7"/>
    <w:rsid w:val="00EE0427"/>
    <w:rsid w:val="00EE077B"/>
    <w:rsid w:val="00EE09DE"/>
    <w:rsid w:val="00EE0E37"/>
    <w:rsid w:val="00EE2BB6"/>
    <w:rsid w:val="00EE3626"/>
    <w:rsid w:val="00EE4BDD"/>
    <w:rsid w:val="00EE4F85"/>
    <w:rsid w:val="00EE5802"/>
    <w:rsid w:val="00EE5E67"/>
    <w:rsid w:val="00EE68CD"/>
    <w:rsid w:val="00EE78CA"/>
    <w:rsid w:val="00EF01DD"/>
    <w:rsid w:val="00EF039D"/>
    <w:rsid w:val="00EF0DEF"/>
    <w:rsid w:val="00EF0E15"/>
    <w:rsid w:val="00EF1548"/>
    <w:rsid w:val="00EF1C14"/>
    <w:rsid w:val="00EF2592"/>
    <w:rsid w:val="00EF2772"/>
    <w:rsid w:val="00EF34C9"/>
    <w:rsid w:val="00EF434A"/>
    <w:rsid w:val="00EF43BE"/>
    <w:rsid w:val="00EF4665"/>
    <w:rsid w:val="00EF4819"/>
    <w:rsid w:val="00EF4927"/>
    <w:rsid w:val="00EF5DB2"/>
    <w:rsid w:val="00EF7D27"/>
    <w:rsid w:val="00EF7F75"/>
    <w:rsid w:val="00F00416"/>
    <w:rsid w:val="00F004A9"/>
    <w:rsid w:val="00F0082C"/>
    <w:rsid w:val="00F00851"/>
    <w:rsid w:val="00F011C5"/>
    <w:rsid w:val="00F02333"/>
    <w:rsid w:val="00F02890"/>
    <w:rsid w:val="00F03028"/>
    <w:rsid w:val="00F03808"/>
    <w:rsid w:val="00F03AA6"/>
    <w:rsid w:val="00F05302"/>
    <w:rsid w:val="00F066EC"/>
    <w:rsid w:val="00F07698"/>
    <w:rsid w:val="00F10B1F"/>
    <w:rsid w:val="00F11873"/>
    <w:rsid w:val="00F11FF6"/>
    <w:rsid w:val="00F13A3D"/>
    <w:rsid w:val="00F14661"/>
    <w:rsid w:val="00F1477C"/>
    <w:rsid w:val="00F14B95"/>
    <w:rsid w:val="00F15000"/>
    <w:rsid w:val="00F154EA"/>
    <w:rsid w:val="00F16426"/>
    <w:rsid w:val="00F16D9F"/>
    <w:rsid w:val="00F16F99"/>
    <w:rsid w:val="00F1789E"/>
    <w:rsid w:val="00F200FF"/>
    <w:rsid w:val="00F2062D"/>
    <w:rsid w:val="00F20BCD"/>
    <w:rsid w:val="00F2111F"/>
    <w:rsid w:val="00F2161B"/>
    <w:rsid w:val="00F221DA"/>
    <w:rsid w:val="00F224CE"/>
    <w:rsid w:val="00F22B34"/>
    <w:rsid w:val="00F238EB"/>
    <w:rsid w:val="00F23E00"/>
    <w:rsid w:val="00F24466"/>
    <w:rsid w:val="00F260E6"/>
    <w:rsid w:val="00F266FD"/>
    <w:rsid w:val="00F26C5E"/>
    <w:rsid w:val="00F26E0A"/>
    <w:rsid w:val="00F27AA6"/>
    <w:rsid w:val="00F3097E"/>
    <w:rsid w:val="00F31632"/>
    <w:rsid w:val="00F3163C"/>
    <w:rsid w:val="00F3242C"/>
    <w:rsid w:val="00F32E4B"/>
    <w:rsid w:val="00F32F4C"/>
    <w:rsid w:val="00F3318E"/>
    <w:rsid w:val="00F33B88"/>
    <w:rsid w:val="00F33CDD"/>
    <w:rsid w:val="00F33CFB"/>
    <w:rsid w:val="00F34941"/>
    <w:rsid w:val="00F358FC"/>
    <w:rsid w:val="00F365C7"/>
    <w:rsid w:val="00F36C34"/>
    <w:rsid w:val="00F36D52"/>
    <w:rsid w:val="00F37072"/>
    <w:rsid w:val="00F40029"/>
    <w:rsid w:val="00F400D1"/>
    <w:rsid w:val="00F40234"/>
    <w:rsid w:val="00F408CA"/>
    <w:rsid w:val="00F42A83"/>
    <w:rsid w:val="00F433E3"/>
    <w:rsid w:val="00F43742"/>
    <w:rsid w:val="00F44E9B"/>
    <w:rsid w:val="00F457A8"/>
    <w:rsid w:val="00F45F4E"/>
    <w:rsid w:val="00F461B8"/>
    <w:rsid w:val="00F46B32"/>
    <w:rsid w:val="00F46C67"/>
    <w:rsid w:val="00F46C86"/>
    <w:rsid w:val="00F47463"/>
    <w:rsid w:val="00F475C6"/>
    <w:rsid w:val="00F47CD6"/>
    <w:rsid w:val="00F501C1"/>
    <w:rsid w:val="00F510A0"/>
    <w:rsid w:val="00F51272"/>
    <w:rsid w:val="00F514C3"/>
    <w:rsid w:val="00F51C3F"/>
    <w:rsid w:val="00F51F2B"/>
    <w:rsid w:val="00F543DF"/>
    <w:rsid w:val="00F55BBB"/>
    <w:rsid w:val="00F56161"/>
    <w:rsid w:val="00F56CDC"/>
    <w:rsid w:val="00F571CC"/>
    <w:rsid w:val="00F57941"/>
    <w:rsid w:val="00F57991"/>
    <w:rsid w:val="00F57D94"/>
    <w:rsid w:val="00F61792"/>
    <w:rsid w:val="00F62B75"/>
    <w:rsid w:val="00F62D56"/>
    <w:rsid w:val="00F63ED1"/>
    <w:rsid w:val="00F64C4D"/>
    <w:rsid w:val="00F65DB1"/>
    <w:rsid w:val="00F66807"/>
    <w:rsid w:val="00F707AA"/>
    <w:rsid w:val="00F70CC7"/>
    <w:rsid w:val="00F71EEC"/>
    <w:rsid w:val="00F72E4A"/>
    <w:rsid w:val="00F73032"/>
    <w:rsid w:val="00F73817"/>
    <w:rsid w:val="00F738FD"/>
    <w:rsid w:val="00F74129"/>
    <w:rsid w:val="00F74EA5"/>
    <w:rsid w:val="00F76984"/>
    <w:rsid w:val="00F80433"/>
    <w:rsid w:val="00F81ABA"/>
    <w:rsid w:val="00F81F63"/>
    <w:rsid w:val="00F82E06"/>
    <w:rsid w:val="00F8437D"/>
    <w:rsid w:val="00F8438C"/>
    <w:rsid w:val="00F84CAE"/>
    <w:rsid w:val="00F84D27"/>
    <w:rsid w:val="00F85CA9"/>
    <w:rsid w:val="00F864BB"/>
    <w:rsid w:val="00F90925"/>
    <w:rsid w:val="00F90E4E"/>
    <w:rsid w:val="00F9109C"/>
    <w:rsid w:val="00F913D5"/>
    <w:rsid w:val="00F913DC"/>
    <w:rsid w:val="00F9211A"/>
    <w:rsid w:val="00F921FF"/>
    <w:rsid w:val="00F92C0C"/>
    <w:rsid w:val="00F9332A"/>
    <w:rsid w:val="00F9351A"/>
    <w:rsid w:val="00F94DD8"/>
    <w:rsid w:val="00F95828"/>
    <w:rsid w:val="00F95D27"/>
    <w:rsid w:val="00F95DFA"/>
    <w:rsid w:val="00F97589"/>
    <w:rsid w:val="00F9772C"/>
    <w:rsid w:val="00FA11E1"/>
    <w:rsid w:val="00FA126A"/>
    <w:rsid w:val="00FA1465"/>
    <w:rsid w:val="00FA1B7F"/>
    <w:rsid w:val="00FA1BC1"/>
    <w:rsid w:val="00FA1F33"/>
    <w:rsid w:val="00FA2308"/>
    <w:rsid w:val="00FA3BFD"/>
    <w:rsid w:val="00FA6E67"/>
    <w:rsid w:val="00FA7207"/>
    <w:rsid w:val="00FA759B"/>
    <w:rsid w:val="00FB0AC0"/>
    <w:rsid w:val="00FB0CAE"/>
    <w:rsid w:val="00FB125B"/>
    <w:rsid w:val="00FB37DF"/>
    <w:rsid w:val="00FB5D67"/>
    <w:rsid w:val="00FB6020"/>
    <w:rsid w:val="00FB6785"/>
    <w:rsid w:val="00FC1C1D"/>
    <w:rsid w:val="00FC2405"/>
    <w:rsid w:val="00FC33B0"/>
    <w:rsid w:val="00FC3F88"/>
    <w:rsid w:val="00FC3F95"/>
    <w:rsid w:val="00FC423C"/>
    <w:rsid w:val="00FC507C"/>
    <w:rsid w:val="00FC5523"/>
    <w:rsid w:val="00FC5B3B"/>
    <w:rsid w:val="00FC68E8"/>
    <w:rsid w:val="00FC6B28"/>
    <w:rsid w:val="00FC773D"/>
    <w:rsid w:val="00FC7EB7"/>
    <w:rsid w:val="00FC7EDF"/>
    <w:rsid w:val="00FD0AFB"/>
    <w:rsid w:val="00FD14A6"/>
    <w:rsid w:val="00FD192C"/>
    <w:rsid w:val="00FD1AE7"/>
    <w:rsid w:val="00FD1EF8"/>
    <w:rsid w:val="00FD2BAB"/>
    <w:rsid w:val="00FD2EF8"/>
    <w:rsid w:val="00FD3045"/>
    <w:rsid w:val="00FD3377"/>
    <w:rsid w:val="00FD3849"/>
    <w:rsid w:val="00FD3D36"/>
    <w:rsid w:val="00FD4858"/>
    <w:rsid w:val="00FD6ACC"/>
    <w:rsid w:val="00FD7DD0"/>
    <w:rsid w:val="00FE030A"/>
    <w:rsid w:val="00FE03C3"/>
    <w:rsid w:val="00FE1002"/>
    <w:rsid w:val="00FE1A00"/>
    <w:rsid w:val="00FE2269"/>
    <w:rsid w:val="00FE2703"/>
    <w:rsid w:val="00FE281B"/>
    <w:rsid w:val="00FE2B6E"/>
    <w:rsid w:val="00FE46DE"/>
    <w:rsid w:val="00FE5689"/>
    <w:rsid w:val="00FE5A39"/>
    <w:rsid w:val="00FE5B22"/>
    <w:rsid w:val="00FE62D3"/>
    <w:rsid w:val="00FE6A87"/>
    <w:rsid w:val="00FE6D40"/>
    <w:rsid w:val="00FE6E19"/>
    <w:rsid w:val="00FF109F"/>
    <w:rsid w:val="00FF157C"/>
    <w:rsid w:val="00FF4FCF"/>
    <w:rsid w:val="00FF5D2D"/>
    <w:rsid w:val="00FF630F"/>
    <w:rsid w:val="00FF68BC"/>
    <w:rsid w:val="00FF6A1A"/>
    <w:rsid w:val="00FF7246"/>
    <w:rsid w:val="00FF7DE3"/>
    <w:rsid w:val="0150DE8C"/>
    <w:rsid w:val="016566C6"/>
    <w:rsid w:val="01CD54E6"/>
    <w:rsid w:val="029A517A"/>
    <w:rsid w:val="03315CA0"/>
    <w:rsid w:val="036CFAAB"/>
    <w:rsid w:val="03DFE86A"/>
    <w:rsid w:val="0403A4C9"/>
    <w:rsid w:val="04189218"/>
    <w:rsid w:val="043914BA"/>
    <w:rsid w:val="05276301"/>
    <w:rsid w:val="05701AD2"/>
    <w:rsid w:val="05896A9E"/>
    <w:rsid w:val="0591DC7C"/>
    <w:rsid w:val="065B632E"/>
    <w:rsid w:val="06870F89"/>
    <w:rsid w:val="0690939D"/>
    <w:rsid w:val="06D16336"/>
    <w:rsid w:val="078F08B5"/>
    <w:rsid w:val="07D86669"/>
    <w:rsid w:val="08E16192"/>
    <w:rsid w:val="08F126FB"/>
    <w:rsid w:val="0AC8CDFF"/>
    <w:rsid w:val="0B163814"/>
    <w:rsid w:val="0B7B117F"/>
    <w:rsid w:val="0D0FFEDA"/>
    <w:rsid w:val="0E4F2EAD"/>
    <w:rsid w:val="0FB79462"/>
    <w:rsid w:val="10250199"/>
    <w:rsid w:val="10A42289"/>
    <w:rsid w:val="11003475"/>
    <w:rsid w:val="119C3DE5"/>
    <w:rsid w:val="11F7F307"/>
    <w:rsid w:val="11FDF1F9"/>
    <w:rsid w:val="127D703A"/>
    <w:rsid w:val="14670DDC"/>
    <w:rsid w:val="14D469C6"/>
    <w:rsid w:val="14FA45AC"/>
    <w:rsid w:val="1526DC5C"/>
    <w:rsid w:val="16662607"/>
    <w:rsid w:val="166E82CC"/>
    <w:rsid w:val="175916E1"/>
    <w:rsid w:val="183C9DED"/>
    <w:rsid w:val="18B75BF1"/>
    <w:rsid w:val="18C76CD1"/>
    <w:rsid w:val="18EEAC49"/>
    <w:rsid w:val="19B7129E"/>
    <w:rsid w:val="19D63719"/>
    <w:rsid w:val="1B149857"/>
    <w:rsid w:val="1C2C0C68"/>
    <w:rsid w:val="1C5132E5"/>
    <w:rsid w:val="1C6D4666"/>
    <w:rsid w:val="1DEFB0FA"/>
    <w:rsid w:val="1E3D2B83"/>
    <w:rsid w:val="1F865BBA"/>
    <w:rsid w:val="2177F548"/>
    <w:rsid w:val="236F5DC6"/>
    <w:rsid w:val="23B118F2"/>
    <w:rsid w:val="24531295"/>
    <w:rsid w:val="254F874A"/>
    <w:rsid w:val="25B406F4"/>
    <w:rsid w:val="25CE9CAD"/>
    <w:rsid w:val="273F12F4"/>
    <w:rsid w:val="28B4E970"/>
    <w:rsid w:val="292B72C2"/>
    <w:rsid w:val="29A6B663"/>
    <w:rsid w:val="29ACD1EE"/>
    <w:rsid w:val="29BE0D0B"/>
    <w:rsid w:val="2AFB9D28"/>
    <w:rsid w:val="2B9DCFCC"/>
    <w:rsid w:val="2BE10479"/>
    <w:rsid w:val="2C612ACD"/>
    <w:rsid w:val="2D148085"/>
    <w:rsid w:val="2E049BAD"/>
    <w:rsid w:val="2E22EA0A"/>
    <w:rsid w:val="2EF313ED"/>
    <w:rsid w:val="2F2C7F5F"/>
    <w:rsid w:val="2FABDD77"/>
    <w:rsid w:val="3033073F"/>
    <w:rsid w:val="30EE57D7"/>
    <w:rsid w:val="317CEBCA"/>
    <w:rsid w:val="327BF250"/>
    <w:rsid w:val="32BA0EB6"/>
    <w:rsid w:val="32BCA44D"/>
    <w:rsid w:val="32D0DBBE"/>
    <w:rsid w:val="33B967E7"/>
    <w:rsid w:val="33DA8F6B"/>
    <w:rsid w:val="3568F89E"/>
    <w:rsid w:val="36085BAB"/>
    <w:rsid w:val="36093434"/>
    <w:rsid w:val="36F8C7AF"/>
    <w:rsid w:val="37AC0303"/>
    <w:rsid w:val="38AE4CAA"/>
    <w:rsid w:val="38EAB902"/>
    <w:rsid w:val="3913DDAD"/>
    <w:rsid w:val="394EAB39"/>
    <w:rsid w:val="3ADB29AA"/>
    <w:rsid w:val="3C25A96E"/>
    <w:rsid w:val="3C9EA338"/>
    <w:rsid w:val="3CCC4880"/>
    <w:rsid w:val="3D61679B"/>
    <w:rsid w:val="3D680D70"/>
    <w:rsid w:val="3EC14FBF"/>
    <w:rsid w:val="3FA7AE0A"/>
    <w:rsid w:val="404506A5"/>
    <w:rsid w:val="416873B5"/>
    <w:rsid w:val="4275F99A"/>
    <w:rsid w:val="42A0E3F7"/>
    <w:rsid w:val="4343D179"/>
    <w:rsid w:val="434A10AC"/>
    <w:rsid w:val="43B7BD34"/>
    <w:rsid w:val="43FF49CF"/>
    <w:rsid w:val="44107038"/>
    <w:rsid w:val="4455E46D"/>
    <w:rsid w:val="44B60DF1"/>
    <w:rsid w:val="453A3BC0"/>
    <w:rsid w:val="458D8BDE"/>
    <w:rsid w:val="4642617C"/>
    <w:rsid w:val="468E4EBE"/>
    <w:rsid w:val="49453F59"/>
    <w:rsid w:val="49C40D49"/>
    <w:rsid w:val="4A0A0F0F"/>
    <w:rsid w:val="4AD4C9FB"/>
    <w:rsid w:val="4D4D3D8E"/>
    <w:rsid w:val="4D930DD6"/>
    <w:rsid w:val="4E00753D"/>
    <w:rsid w:val="4E844438"/>
    <w:rsid w:val="4FDE6052"/>
    <w:rsid w:val="50C3C1DD"/>
    <w:rsid w:val="51150464"/>
    <w:rsid w:val="5157CE3C"/>
    <w:rsid w:val="5193F215"/>
    <w:rsid w:val="519638E0"/>
    <w:rsid w:val="51D65979"/>
    <w:rsid w:val="520BC444"/>
    <w:rsid w:val="526E6DCA"/>
    <w:rsid w:val="536C0137"/>
    <w:rsid w:val="55CAB896"/>
    <w:rsid w:val="5606EB65"/>
    <w:rsid w:val="5651E628"/>
    <w:rsid w:val="56BE7DAF"/>
    <w:rsid w:val="579C0570"/>
    <w:rsid w:val="57A4C2F4"/>
    <w:rsid w:val="5852FFB1"/>
    <w:rsid w:val="587178CF"/>
    <w:rsid w:val="5A5EC308"/>
    <w:rsid w:val="5BC23FC8"/>
    <w:rsid w:val="5BD1F5B1"/>
    <w:rsid w:val="5C1DE401"/>
    <w:rsid w:val="5C9DA39E"/>
    <w:rsid w:val="5D129C72"/>
    <w:rsid w:val="5E35B886"/>
    <w:rsid w:val="5FED9C9F"/>
    <w:rsid w:val="60B1081B"/>
    <w:rsid w:val="61BA8341"/>
    <w:rsid w:val="635C111A"/>
    <w:rsid w:val="63A29F85"/>
    <w:rsid w:val="6407AF1C"/>
    <w:rsid w:val="641979DB"/>
    <w:rsid w:val="64A4294E"/>
    <w:rsid w:val="65505420"/>
    <w:rsid w:val="6619455A"/>
    <w:rsid w:val="67A321CF"/>
    <w:rsid w:val="67EE9B44"/>
    <w:rsid w:val="6A312D49"/>
    <w:rsid w:val="6A37B0EE"/>
    <w:rsid w:val="6ABBBD6A"/>
    <w:rsid w:val="6B1D09CA"/>
    <w:rsid w:val="6BDE3F50"/>
    <w:rsid w:val="6C042C4B"/>
    <w:rsid w:val="6C0CFAC6"/>
    <w:rsid w:val="6CC5BC25"/>
    <w:rsid w:val="6CFF0DBC"/>
    <w:rsid w:val="6D126154"/>
    <w:rsid w:val="6D6A72C0"/>
    <w:rsid w:val="6E33E631"/>
    <w:rsid w:val="6E49C0EB"/>
    <w:rsid w:val="6E5451D9"/>
    <w:rsid w:val="6F472AB9"/>
    <w:rsid w:val="6FC8E383"/>
    <w:rsid w:val="6FFE474E"/>
    <w:rsid w:val="701B32D3"/>
    <w:rsid w:val="7194FA9A"/>
    <w:rsid w:val="71B3E69A"/>
    <w:rsid w:val="7319A53E"/>
    <w:rsid w:val="74CE8199"/>
    <w:rsid w:val="756B2D16"/>
    <w:rsid w:val="766B5D13"/>
    <w:rsid w:val="7705B642"/>
    <w:rsid w:val="77471F38"/>
    <w:rsid w:val="77573925"/>
    <w:rsid w:val="77F16B2A"/>
    <w:rsid w:val="7836CAEE"/>
    <w:rsid w:val="7847D615"/>
    <w:rsid w:val="78F55DAF"/>
    <w:rsid w:val="79063D5D"/>
    <w:rsid w:val="79810F99"/>
    <w:rsid w:val="7B990E73"/>
    <w:rsid w:val="7BF3A32B"/>
    <w:rsid w:val="7BFBB0B4"/>
    <w:rsid w:val="7C6B7A21"/>
    <w:rsid w:val="7C875F0B"/>
    <w:rsid w:val="7D017591"/>
    <w:rsid w:val="7D5AA982"/>
    <w:rsid w:val="7DAF358C"/>
    <w:rsid w:val="7DE28EA3"/>
    <w:rsid w:val="7E1F537B"/>
    <w:rsid w:val="7F335176"/>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A83E63B0-E062-47B9-82E0-660D6D3B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46C"/>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A0746C"/>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A0746C"/>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A0746C"/>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A0746C"/>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A0746C"/>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A0746C"/>
    <w:pPr>
      <w:ind w:left="720"/>
      <w:contextualSpacing/>
    </w:pPr>
  </w:style>
  <w:style w:type="table" w:styleId="TableGrid">
    <w:name w:val="Table Grid"/>
    <w:basedOn w:val="TableNormal"/>
    <w:uiPriority w:val="59"/>
    <w:rsid w:val="00A0746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46C"/>
    <w:pPr>
      <w:tabs>
        <w:tab w:val="center" w:pos="4513"/>
        <w:tab w:val="right" w:pos="9026"/>
      </w:tabs>
      <w:spacing w:after="0"/>
    </w:pPr>
  </w:style>
  <w:style w:type="character" w:customStyle="1" w:styleId="HeaderChar">
    <w:name w:val="Header Char"/>
    <w:basedOn w:val="DefaultParagraphFont"/>
    <w:link w:val="Header"/>
    <w:uiPriority w:val="99"/>
    <w:rsid w:val="00A0746C"/>
    <w:rPr>
      <w:rFonts w:ascii="Arial" w:eastAsiaTheme="minorHAnsi" w:hAnsi="Arial" w:cstheme="minorBidi"/>
      <w:sz w:val="20"/>
      <w:lang w:eastAsia="en-US"/>
    </w:rPr>
  </w:style>
  <w:style w:type="paragraph" w:styleId="Footer">
    <w:name w:val="footer"/>
    <w:basedOn w:val="Normal"/>
    <w:link w:val="FooterChar"/>
    <w:uiPriority w:val="99"/>
    <w:unhideWhenUsed/>
    <w:rsid w:val="00A0746C"/>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A0746C"/>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A0746C"/>
    <w:pPr>
      <w:spacing w:before="120"/>
    </w:pPr>
    <w:rPr>
      <w:rFonts w:ascii="Arial" w:hAnsi="Arial" w:cs="Arial"/>
      <w:b w:val="0"/>
      <w:sz w:val="20"/>
      <w:szCs w:val="20"/>
    </w:rPr>
  </w:style>
  <w:style w:type="character" w:styleId="Hyperlink">
    <w:name w:val="Hyperlink"/>
    <w:basedOn w:val="DefaultParagraphFont"/>
    <w:uiPriority w:val="99"/>
    <w:unhideWhenUsed/>
    <w:rsid w:val="00A0746C"/>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A0746C"/>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A0746C"/>
    <w:pPr>
      <w:numPr>
        <w:ilvl w:val="1"/>
        <w:numId w:val="1"/>
      </w:numPr>
      <w:tabs>
        <w:tab w:val="left" w:pos="567"/>
      </w:tabs>
      <w:ind w:left="936" w:hanging="284"/>
    </w:pPr>
  </w:style>
  <w:style w:type="paragraph" w:customStyle="1" w:styleId="Tableheading2">
    <w:name w:val="Table heading 2"/>
    <w:basedOn w:val="Normal"/>
    <w:qFormat/>
    <w:rsid w:val="00A0746C"/>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A0746C"/>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A0746C"/>
    <w:rPr>
      <w:rFonts w:ascii="Century Gothic" w:eastAsiaTheme="majorEastAsia" w:hAnsi="Century Gothic" w:cstheme="majorBidi"/>
      <w:iCs/>
      <w:color w:val="003C6A"/>
      <w:sz w:val="24"/>
      <w:lang w:eastAsia="en-US"/>
    </w:rPr>
  </w:style>
  <w:style w:type="paragraph" w:customStyle="1" w:styleId="Boxheading">
    <w:name w:val="Box heading"/>
    <w:qFormat/>
    <w:rsid w:val="00A0746C"/>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A0746C"/>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A0746C"/>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A0746C"/>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A0746C"/>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A0746C"/>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A0746C"/>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A0746C"/>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A272CB"/>
    <w:pPr>
      <w:numPr>
        <w:numId w:val="50"/>
      </w:numPr>
      <w:spacing w:before="60" w:after="60" w:line="240" w:lineRule="auto"/>
      <w:ind w:left="714" w:hanging="357"/>
    </w:pPr>
    <w:rPr>
      <w:rFonts w:ascii="Arial" w:eastAsiaTheme="minorHAnsi" w:hAnsi="Arial" w:cstheme="minorBidi"/>
      <w:sz w:val="20"/>
      <w:lang w:eastAsia="en-US"/>
    </w:rPr>
  </w:style>
  <w:style w:type="paragraph" w:customStyle="1" w:styleId="highlighttext">
    <w:name w:val="highlight text"/>
    <w:basedOn w:val="Normal"/>
    <w:qFormat/>
    <w:rsid w:val="00A0746C"/>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A0746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46C"/>
    <w:rPr>
      <w:rFonts w:ascii="Segoe UI" w:eastAsiaTheme="minorHAnsi" w:hAnsi="Segoe UI" w:cs="Segoe UI"/>
      <w:sz w:val="18"/>
      <w:szCs w:val="18"/>
      <w:lang w:eastAsia="en-US"/>
    </w:rPr>
  </w:style>
  <w:style w:type="character" w:customStyle="1" w:styleId="A4">
    <w:name w:val="A4"/>
    <w:uiPriority w:val="99"/>
    <w:rsid w:val="00A0746C"/>
    <w:rPr>
      <w:rFonts w:cs="Century Gothic Pro"/>
      <w:color w:val="FFFFFF"/>
      <w:sz w:val="20"/>
      <w:szCs w:val="20"/>
    </w:rPr>
  </w:style>
  <w:style w:type="paragraph" w:customStyle="1" w:styleId="Tableheading">
    <w:name w:val="Table heading"/>
    <w:basedOn w:val="Normal"/>
    <w:qFormat/>
    <w:rsid w:val="00A0746C"/>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561C83"/>
    <w:pPr>
      <w:tabs>
        <w:tab w:val="right" w:leader="dot" w:pos="9016"/>
      </w:tabs>
      <w:spacing w:after="100"/>
    </w:pPr>
    <w:rPr>
      <w:b/>
    </w:rPr>
  </w:style>
  <w:style w:type="paragraph" w:styleId="TOC2">
    <w:name w:val="toc 2"/>
    <w:basedOn w:val="Normal"/>
    <w:next w:val="Normal"/>
    <w:autoRedefine/>
    <w:uiPriority w:val="39"/>
    <w:unhideWhenUsed/>
    <w:rsid w:val="0045308D"/>
    <w:pPr>
      <w:tabs>
        <w:tab w:val="right" w:leader="dot" w:pos="9016"/>
      </w:tabs>
      <w:spacing w:after="100"/>
      <w:ind w:left="200"/>
    </w:pPr>
  </w:style>
  <w:style w:type="paragraph" w:styleId="TOC3">
    <w:name w:val="toc 3"/>
    <w:basedOn w:val="Normal"/>
    <w:next w:val="Normal"/>
    <w:autoRedefine/>
    <w:uiPriority w:val="39"/>
    <w:unhideWhenUsed/>
    <w:rsid w:val="00A0746C"/>
    <w:pPr>
      <w:spacing w:after="100"/>
      <w:ind w:left="400"/>
    </w:pPr>
  </w:style>
  <w:style w:type="paragraph" w:styleId="TOCHeading">
    <w:name w:val="TOC Heading"/>
    <w:basedOn w:val="Heading1"/>
    <w:next w:val="Normal"/>
    <w:uiPriority w:val="39"/>
    <w:unhideWhenUsed/>
    <w:qFormat/>
    <w:rsid w:val="00A0746C"/>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contextualSpacing/>
    </w:pPr>
  </w:style>
  <w:style w:type="paragraph" w:styleId="ListBullet3">
    <w:name w:val="List Bullet 3"/>
    <w:basedOn w:val="Normal"/>
    <w:uiPriority w:val="99"/>
    <w:semiHidden/>
    <w:unhideWhenUsed/>
    <w:rsid w:val="00620DCA"/>
    <w:pPr>
      <w:numPr>
        <w:numId w:val="5"/>
      </w:numPr>
      <w:contextualSpacing/>
    </w:pPr>
  </w:style>
  <w:style w:type="paragraph" w:styleId="ListBullet4">
    <w:name w:val="List Bullet 4"/>
    <w:basedOn w:val="Normal"/>
    <w:uiPriority w:val="99"/>
    <w:semiHidden/>
    <w:unhideWhenUsed/>
    <w:rsid w:val="00620DCA"/>
    <w:pPr>
      <w:numPr>
        <w:numId w:val="6"/>
      </w:numPr>
      <w:contextualSpacing/>
    </w:pPr>
  </w:style>
  <w:style w:type="paragraph" w:styleId="ListBullet5">
    <w:name w:val="List Bullet 5"/>
    <w:basedOn w:val="Normal"/>
    <w:uiPriority w:val="99"/>
    <w:semiHidden/>
    <w:unhideWhenUsed/>
    <w:rsid w:val="00620DCA"/>
    <w:pPr>
      <w:numPr>
        <w:numId w:val="7"/>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CD2339"/>
    <w:rPr>
      <w:i/>
      <w:iCs/>
    </w:rPr>
  </w:style>
  <w:style w:type="character" w:styleId="SubtleReference">
    <w:name w:val="Subtle Reference"/>
    <w:basedOn w:val="DefaultParagraphFont"/>
    <w:uiPriority w:val="31"/>
    <w:qFormat/>
    <w:rsid w:val="00980577"/>
    <w:rPr>
      <w:smallCaps/>
      <w:color w:val="5A5A5A" w:themeColor="text1" w:themeTint="A5"/>
    </w:rPr>
  </w:style>
  <w:style w:type="character" w:styleId="IntenseReference">
    <w:name w:val="Intense Reference"/>
    <w:basedOn w:val="DefaultParagraphFont"/>
    <w:uiPriority w:val="32"/>
    <w:qFormat/>
    <w:rsid w:val="00980577"/>
    <w:rPr>
      <w:b/>
      <w:bCs/>
      <w:smallCaps/>
      <w:color w:val="4F81BD" w:themeColor="accent1"/>
      <w:spacing w:val="5"/>
    </w:rPr>
  </w:style>
  <w:style w:type="character" w:styleId="BookTitle">
    <w:name w:val="Book Title"/>
    <w:basedOn w:val="DefaultParagraphFont"/>
    <w:uiPriority w:val="33"/>
    <w:qFormat/>
    <w:rsid w:val="00980577"/>
    <w:rPr>
      <w:b/>
      <w:bCs/>
      <w:i/>
      <w:iCs/>
      <w:spacing w:val="5"/>
    </w:rPr>
  </w:style>
  <w:style w:type="paragraph" w:customStyle="1" w:styleId="Figure">
    <w:name w:val="Figure"/>
    <w:basedOn w:val="Heading4"/>
    <w:qFormat/>
    <w:rsid w:val="00A0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407962244">
      <w:bodyDiv w:val="1"/>
      <w:marLeft w:val="0"/>
      <w:marRight w:val="0"/>
      <w:marTop w:val="0"/>
      <w:marBottom w:val="0"/>
      <w:divBdr>
        <w:top w:val="none" w:sz="0" w:space="0" w:color="auto"/>
        <w:left w:val="none" w:sz="0" w:space="0" w:color="auto"/>
        <w:bottom w:val="none" w:sz="0" w:space="0" w:color="auto"/>
        <w:right w:val="none" w:sz="0" w:space="0" w:color="auto"/>
      </w:divBdr>
      <w:divsChild>
        <w:div w:id="8146519">
          <w:marLeft w:val="0"/>
          <w:marRight w:val="0"/>
          <w:marTop w:val="0"/>
          <w:marBottom w:val="0"/>
          <w:divBdr>
            <w:top w:val="none" w:sz="0" w:space="0" w:color="auto"/>
            <w:left w:val="none" w:sz="0" w:space="0" w:color="auto"/>
            <w:bottom w:val="none" w:sz="0" w:space="0" w:color="auto"/>
            <w:right w:val="none" w:sz="0" w:space="0" w:color="auto"/>
          </w:divBdr>
          <w:divsChild>
            <w:div w:id="480779850">
              <w:marLeft w:val="0"/>
              <w:marRight w:val="0"/>
              <w:marTop w:val="0"/>
              <w:marBottom w:val="0"/>
              <w:divBdr>
                <w:top w:val="none" w:sz="0" w:space="0" w:color="auto"/>
                <w:left w:val="none" w:sz="0" w:space="0" w:color="auto"/>
                <w:bottom w:val="none" w:sz="0" w:space="0" w:color="auto"/>
                <w:right w:val="none" w:sz="0" w:space="0" w:color="auto"/>
              </w:divBdr>
            </w:div>
          </w:divsChild>
        </w:div>
        <w:div w:id="405952806">
          <w:marLeft w:val="0"/>
          <w:marRight w:val="0"/>
          <w:marTop w:val="0"/>
          <w:marBottom w:val="0"/>
          <w:divBdr>
            <w:top w:val="none" w:sz="0" w:space="0" w:color="auto"/>
            <w:left w:val="none" w:sz="0" w:space="0" w:color="auto"/>
            <w:bottom w:val="none" w:sz="0" w:space="0" w:color="auto"/>
            <w:right w:val="none" w:sz="0" w:space="0" w:color="auto"/>
          </w:divBdr>
          <w:divsChild>
            <w:div w:id="1011879774">
              <w:marLeft w:val="0"/>
              <w:marRight w:val="0"/>
              <w:marTop w:val="0"/>
              <w:marBottom w:val="0"/>
              <w:divBdr>
                <w:top w:val="none" w:sz="0" w:space="0" w:color="auto"/>
                <w:left w:val="none" w:sz="0" w:space="0" w:color="auto"/>
                <w:bottom w:val="none" w:sz="0" w:space="0" w:color="auto"/>
                <w:right w:val="none" w:sz="0" w:space="0" w:color="auto"/>
              </w:divBdr>
            </w:div>
          </w:divsChild>
        </w:div>
        <w:div w:id="523521012">
          <w:marLeft w:val="0"/>
          <w:marRight w:val="0"/>
          <w:marTop w:val="0"/>
          <w:marBottom w:val="0"/>
          <w:divBdr>
            <w:top w:val="none" w:sz="0" w:space="0" w:color="auto"/>
            <w:left w:val="none" w:sz="0" w:space="0" w:color="auto"/>
            <w:bottom w:val="none" w:sz="0" w:space="0" w:color="auto"/>
            <w:right w:val="none" w:sz="0" w:space="0" w:color="auto"/>
          </w:divBdr>
          <w:divsChild>
            <w:div w:id="1180663287">
              <w:marLeft w:val="0"/>
              <w:marRight w:val="0"/>
              <w:marTop w:val="0"/>
              <w:marBottom w:val="0"/>
              <w:divBdr>
                <w:top w:val="none" w:sz="0" w:space="0" w:color="auto"/>
                <w:left w:val="none" w:sz="0" w:space="0" w:color="auto"/>
                <w:bottom w:val="none" w:sz="0" w:space="0" w:color="auto"/>
                <w:right w:val="none" w:sz="0" w:space="0" w:color="auto"/>
              </w:divBdr>
            </w:div>
          </w:divsChild>
        </w:div>
        <w:div w:id="613170728">
          <w:marLeft w:val="0"/>
          <w:marRight w:val="0"/>
          <w:marTop w:val="0"/>
          <w:marBottom w:val="0"/>
          <w:divBdr>
            <w:top w:val="none" w:sz="0" w:space="0" w:color="auto"/>
            <w:left w:val="none" w:sz="0" w:space="0" w:color="auto"/>
            <w:bottom w:val="none" w:sz="0" w:space="0" w:color="auto"/>
            <w:right w:val="none" w:sz="0" w:space="0" w:color="auto"/>
          </w:divBdr>
          <w:divsChild>
            <w:div w:id="1068462269">
              <w:marLeft w:val="0"/>
              <w:marRight w:val="0"/>
              <w:marTop w:val="0"/>
              <w:marBottom w:val="0"/>
              <w:divBdr>
                <w:top w:val="none" w:sz="0" w:space="0" w:color="auto"/>
                <w:left w:val="none" w:sz="0" w:space="0" w:color="auto"/>
                <w:bottom w:val="none" w:sz="0" w:space="0" w:color="auto"/>
                <w:right w:val="none" w:sz="0" w:space="0" w:color="auto"/>
              </w:divBdr>
            </w:div>
          </w:divsChild>
        </w:div>
        <w:div w:id="644773994">
          <w:marLeft w:val="0"/>
          <w:marRight w:val="0"/>
          <w:marTop w:val="0"/>
          <w:marBottom w:val="0"/>
          <w:divBdr>
            <w:top w:val="none" w:sz="0" w:space="0" w:color="auto"/>
            <w:left w:val="none" w:sz="0" w:space="0" w:color="auto"/>
            <w:bottom w:val="none" w:sz="0" w:space="0" w:color="auto"/>
            <w:right w:val="none" w:sz="0" w:space="0" w:color="auto"/>
          </w:divBdr>
          <w:divsChild>
            <w:div w:id="422729592">
              <w:marLeft w:val="0"/>
              <w:marRight w:val="0"/>
              <w:marTop w:val="0"/>
              <w:marBottom w:val="0"/>
              <w:divBdr>
                <w:top w:val="none" w:sz="0" w:space="0" w:color="auto"/>
                <w:left w:val="none" w:sz="0" w:space="0" w:color="auto"/>
                <w:bottom w:val="none" w:sz="0" w:space="0" w:color="auto"/>
                <w:right w:val="none" w:sz="0" w:space="0" w:color="auto"/>
              </w:divBdr>
            </w:div>
          </w:divsChild>
        </w:div>
        <w:div w:id="695471198">
          <w:marLeft w:val="0"/>
          <w:marRight w:val="0"/>
          <w:marTop w:val="0"/>
          <w:marBottom w:val="0"/>
          <w:divBdr>
            <w:top w:val="none" w:sz="0" w:space="0" w:color="auto"/>
            <w:left w:val="none" w:sz="0" w:space="0" w:color="auto"/>
            <w:bottom w:val="none" w:sz="0" w:space="0" w:color="auto"/>
            <w:right w:val="none" w:sz="0" w:space="0" w:color="auto"/>
          </w:divBdr>
          <w:divsChild>
            <w:div w:id="630330664">
              <w:marLeft w:val="0"/>
              <w:marRight w:val="0"/>
              <w:marTop w:val="0"/>
              <w:marBottom w:val="0"/>
              <w:divBdr>
                <w:top w:val="none" w:sz="0" w:space="0" w:color="auto"/>
                <w:left w:val="none" w:sz="0" w:space="0" w:color="auto"/>
                <w:bottom w:val="none" w:sz="0" w:space="0" w:color="auto"/>
                <w:right w:val="none" w:sz="0" w:space="0" w:color="auto"/>
              </w:divBdr>
            </w:div>
          </w:divsChild>
        </w:div>
        <w:div w:id="716784034">
          <w:marLeft w:val="0"/>
          <w:marRight w:val="0"/>
          <w:marTop w:val="0"/>
          <w:marBottom w:val="0"/>
          <w:divBdr>
            <w:top w:val="none" w:sz="0" w:space="0" w:color="auto"/>
            <w:left w:val="none" w:sz="0" w:space="0" w:color="auto"/>
            <w:bottom w:val="none" w:sz="0" w:space="0" w:color="auto"/>
            <w:right w:val="none" w:sz="0" w:space="0" w:color="auto"/>
          </w:divBdr>
          <w:divsChild>
            <w:div w:id="49112342">
              <w:marLeft w:val="0"/>
              <w:marRight w:val="0"/>
              <w:marTop w:val="0"/>
              <w:marBottom w:val="0"/>
              <w:divBdr>
                <w:top w:val="none" w:sz="0" w:space="0" w:color="auto"/>
                <w:left w:val="none" w:sz="0" w:space="0" w:color="auto"/>
                <w:bottom w:val="none" w:sz="0" w:space="0" w:color="auto"/>
                <w:right w:val="none" w:sz="0" w:space="0" w:color="auto"/>
              </w:divBdr>
            </w:div>
          </w:divsChild>
        </w:div>
        <w:div w:id="728498591">
          <w:marLeft w:val="0"/>
          <w:marRight w:val="0"/>
          <w:marTop w:val="0"/>
          <w:marBottom w:val="0"/>
          <w:divBdr>
            <w:top w:val="none" w:sz="0" w:space="0" w:color="auto"/>
            <w:left w:val="none" w:sz="0" w:space="0" w:color="auto"/>
            <w:bottom w:val="none" w:sz="0" w:space="0" w:color="auto"/>
            <w:right w:val="none" w:sz="0" w:space="0" w:color="auto"/>
          </w:divBdr>
          <w:divsChild>
            <w:div w:id="1906405525">
              <w:marLeft w:val="0"/>
              <w:marRight w:val="0"/>
              <w:marTop w:val="0"/>
              <w:marBottom w:val="0"/>
              <w:divBdr>
                <w:top w:val="none" w:sz="0" w:space="0" w:color="auto"/>
                <w:left w:val="none" w:sz="0" w:space="0" w:color="auto"/>
                <w:bottom w:val="none" w:sz="0" w:space="0" w:color="auto"/>
                <w:right w:val="none" w:sz="0" w:space="0" w:color="auto"/>
              </w:divBdr>
            </w:div>
          </w:divsChild>
        </w:div>
        <w:div w:id="959920647">
          <w:marLeft w:val="0"/>
          <w:marRight w:val="0"/>
          <w:marTop w:val="0"/>
          <w:marBottom w:val="0"/>
          <w:divBdr>
            <w:top w:val="none" w:sz="0" w:space="0" w:color="auto"/>
            <w:left w:val="none" w:sz="0" w:space="0" w:color="auto"/>
            <w:bottom w:val="none" w:sz="0" w:space="0" w:color="auto"/>
            <w:right w:val="none" w:sz="0" w:space="0" w:color="auto"/>
          </w:divBdr>
          <w:divsChild>
            <w:div w:id="1529558812">
              <w:marLeft w:val="0"/>
              <w:marRight w:val="0"/>
              <w:marTop w:val="0"/>
              <w:marBottom w:val="0"/>
              <w:divBdr>
                <w:top w:val="none" w:sz="0" w:space="0" w:color="auto"/>
                <w:left w:val="none" w:sz="0" w:space="0" w:color="auto"/>
                <w:bottom w:val="none" w:sz="0" w:space="0" w:color="auto"/>
                <w:right w:val="none" w:sz="0" w:space="0" w:color="auto"/>
              </w:divBdr>
            </w:div>
          </w:divsChild>
        </w:div>
        <w:div w:id="1019623036">
          <w:marLeft w:val="0"/>
          <w:marRight w:val="0"/>
          <w:marTop w:val="0"/>
          <w:marBottom w:val="0"/>
          <w:divBdr>
            <w:top w:val="none" w:sz="0" w:space="0" w:color="auto"/>
            <w:left w:val="none" w:sz="0" w:space="0" w:color="auto"/>
            <w:bottom w:val="none" w:sz="0" w:space="0" w:color="auto"/>
            <w:right w:val="none" w:sz="0" w:space="0" w:color="auto"/>
          </w:divBdr>
          <w:divsChild>
            <w:div w:id="949437666">
              <w:marLeft w:val="0"/>
              <w:marRight w:val="0"/>
              <w:marTop w:val="0"/>
              <w:marBottom w:val="0"/>
              <w:divBdr>
                <w:top w:val="none" w:sz="0" w:space="0" w:color="auto"/>
                <w:left w:val="none" w:sz="0" w:space="0" w:color="auto"/>
                <w:bottom w:val="none" w:sz="0" w:space="0" w:color="auto"/>
                <w:right w:val="none" w:sz="0" w:space="0" w:color="auto"/>
              </w:divBdr>
            </w:div>
          </w:divsChild>
        </w:div>
        <w:div w:id="1269313751">
          <w:marLeft w:val="0"/>
          <w:marRight w:val="0"/>
          <w:marTop w:val="0"/>
          <w:marBottom w:val="0"/>
          <w:divBdr>
            <w:top w:val="none" w:sz="0" w:space="0" w:color="auto"/>
            <w:left w:val="none" w:sz="0" w:space="0" w:color="auto"/>
            <w:bottom w:val="none" w:sz="0" w:space="0" w:color="auto"/>
            <w:right w:val="none" w:sz="0" w:space="0" w:color="auto"/>
          </w:divBdr>
          <w:divsChild>
            <w:div w:id="424153034">
              <w:marLeft w:val="0"/>
              <w:marRight w:val="0"/>
              <w:marTop w:val="0"/>
              <w:marBottom w:val="0"/>
              <w:divBdr>
                <w:top w:val="none" w:sz="0" w:space="0" w:color="auto"/>
                <w:left w:val="none" w:sz="0" w:space="0" w:color="auto"/>
                <w:bottom w:val="none" w:sz="0" w:space="0" w:color="auto"/>
                <w:right w:val="none" w:sz="0" w:space="0" w:color="auto"/>
              </w:divBdr>
            </w:div>
          </w:divsChild>
        </w:div>
        <w:div w:id="1624388611">
          <w:marLeft w:val="0"/>
          <w:marRight w:val="0"/>
          <w:marTop w:val="0"/>
          <w:marBottom w:val="0"/>
          <w:divBdr>
            <w:top w:val="none" w:sz="0" w:space="0" w:color="auto"/>
            <w:left w:val="none" w:sz="0" w:space="0" w:color="auto"/>
            <w:bottom w:val="none" w:sz="0" w:space="0" w:color="auto"/>
            <w:right w:val="none" w:sz="0" w:space="0" w:color="auto"/>
          </w:divBdr>
          <w:divsChild>
            <w:div w:id="144393286">
              <w:marLeft w:val="0"/>
              <w:marRight w:val="0"/>
              <w:marTop w:val="0"/>
              <w:marBottom w:val="0"/>
              <w:divBdr>
                <w:top w:val="none" w:sz="0" w:space="0" w:color="auto"/>
                <w:left w:val="none" w:sz="0" w:space="0" w:color="auto"/>
                <w:bottom w:val="none" w:sz="0" w:space="0" w:color="auto"/>
                <w:right w:val="none" w:sz="0" w:space="0" w:color="auto"/>
              </w:divBdr>
            </w:div>
          </w:divsChild>
        </w:div>
        <w:div w:id="1633363861">
          <w:marLeft w:val="0"/>
          <w:marRight w:val="0"/>
          <w:marTop w:val="0"/>
          <w:marBottom w:val="0"/>
          <w:divBdr>
            <w:top w:val="none" w:sz="0" w:space="0" w:color="auto"/>
            <w:left w:val="none" w:sz="0" w:space="0" w:color="auto"/>
            <w:bottom w:val="none" w:sz="0" w:space="0" w:color="auto"/>
            <w:right w:val="none" w:sz="0" w:space="0" w:color="auto"/>
          </w:divBdr>
          <w:divsChild>
            <w:div w:id="152067471">
              <w:marLeft w:val="0"/>
              <w:marRight w:val="0"/>
              <w:marTop w:val="0"/>
              <w:marBottom w:val="0"/>
              <w:divBdr>
                <w:top w:val="none" w:sz="0" w:space="0" w:color="auto"/>
                <w:left w:val="none" w:sz="0" w:space="0" w:color="auto"/>
                <w:bottom w:val="none" w:sz="0" w:space="0" w:color="auto"/>
                <w:right w:val="none" w:sz="0" w:space="0" w:color="auto"/>
              </w:divBdr>
            </w:div>
          </w:divsChild>
        </w:div>
        <w:div w:id="1959754303">
          <w:marLeft w:val="0"/>
          <w:marRight w:val="0"/>
          <w:marTop w:val="0"/>
          <w:marBottom w:val="0"/>
          <w:divBdr>
            <w:top w:val="none" w:sz="0" w:space="0" w:color="auto"/>
            <w:left w:val="none" w:sz="0" w:space="0" w:color="auto"/>
            <w:bottom w:val="none" w:sz="0" w:space="0" w:color="auto"/>
            <w:right w:val="none" w:sz="0" w:space="0" w:color="auto"/>
          </w:divBdr>
          <w:divsChild>
            <w:div w:id="1789621473">
              <w:marLeft w:val="0"/>
              <w:marRight w:val="0"/>
              <w:marTop w:val="0"/>
              <w:marBottom w:val="0"/>
              <w:divBdr>
                <w:top w:val="none" w:sz="0" w:space="0" w:color="auto"/>
                <w:left w:val="none" w:sz="0" w:space="0" w:color="auto"/>
                <w:bottom w:val="none" w:sz="0" w:space="0" w:color="auto"/>
                <w:right w:val="none" w:sz="0" w:space="0" w:color="auto"/>
              </w:divBdr>
            </w:div>
          </w:divsChild>
        </w:div>
        <w:div w:id="2036536865">
          <w:marLeft w:val="0"/>
          <w:marRight w:val="0"/>
          <w:marTop w:val="0"/>
          <w:marBottom w:val="0"/>
          <w:divBdr>
            <w:top w:val="none" w:sz="0" w:space="0" w:color="auto"/>
            <w:left w:val="none" w:sz="0" w:space="0" w:color="auto"/>
            <w:bottom w:val="none" w:sz="0" w:space="0" w:color="auto"/>
            <w:right w:val="none" w:sz="0" w:space="0" w:color="auto"/>
          </w:divBdr>
          <w:divsChild>
            <w:div w:id="1155952651">
              <w:marLeft w:val="0"/>
              <w:marRight w:val="0"/>
              <w:marTop w:val="0"/>
              <w:marBottom w:val="0"/>
              <w:divBdr>
                <w:top w:val="none" w:sz="0" w:space="0" w:color="auto"/>
                <w:left w:val="none" w:sz="0" w:space="0" w:color="auto"/>
                <w:bottom w:val="none" w:sz="0" w:space="0" w:color="auto"/>
                <w:right w:val="none" w:sz="0" w:space="0" w:color="auto"/>
              </w:divBdr>
            </w:div>
          </w:divsChild>
        </w:div>
        <w:div w:id="2100786911">
          <w:marLeft w:val="0"/>
          <w:marRight w:val="0"/>
          <w:marTop w:val="0"/>
          <w:marBottom w:val="0"/>
          <w:divBdr>
            <w:top w:val="none" w:sz="0" w:space="0" w:color="auto"/>
            <w:left w:val="none" w:sz="0" w:space="0" w:color="auto"/>
            <w:bottom w:val="none" w:sz="0" w:space="0" w:color="auto"/>
            <w:right w:val="none" w:sz="0" w:space="0" w:color="auto"/>
          </w:divBdr>
          <w:divsChild>
            <w:div w:id="19423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02085716">
      <w:bodyDiv w:val="1"/>
      <w:marLeft w:val="0"/>
      <w:marRight w:val="0"/>
      <w:marTop w:val="0"/>
      <w:marBottom w:val="0"/>
      <w:divBdr>
        <w:top w:val="none" w:sz="0" w:space="0" w:color="auto"/>
        <w:left w:val="none" w:sz="0" w:space="0" w:color="auto"/>
        <w:bottom w:val="none" w:sz="0" w:space="0" w:color="auto"/>
        <w:right w:val="none" w:sz="0" w:space="0" w:color="auto"/>
      </w:divBdr>
      <w:divsChild>
        <w:div w:id="237524179">
          <w:marLeft w:val="0"/>
          <w:marRight w:val="0"/>
          <w:marTop w:val="0"/>
          <w:marBottom w:val="0"/>
          <w:divBdr>
            <w:top w:val="none" w:sz="0" w:space="0" w:color="auto"/>
            <w:left w:val="none" w:sz="0" w:space="0" w:color="auto"/>
            <w:bottom w:val="none" w:sz="0" w:space="0" w:color="auto"/>
            <w:right w:val="none" w:sz="0" w:space="0" w:color="auto"/>
          </w:divBdr>
        </w:div>
        <w:div w:id="1325161976">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iar-dst.online/" TargetMode="Externa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hyperlink" Target="https://aifs.gov.au/cfca/publications/mandatory-reporting-child-abuse-and-negl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dc.com.au/eating-disor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yperlink" Target="mailto:MH.IARProject@Health.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1" ma:contentTypeDescription="Create a new document." ma:contentTypeScope="" ma:versionID="d817f2ace1bc4aa831406b909c5de469">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fd5c2648d2d6942e6aa3f153da94a52"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documentManagement>
</p:properties>
</file>

<file path=customXml/itemProps1.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2.xml><?xml version="1.0" encoding="utf-8"?>
<ds:datastoreItem xmlns:ds="http://schemas.openxmlformats.org/officeDocument/2006/customXml" ds:itemID="{28A09D29-36C0-4C34-86B4-0AAB2D8E6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4.xml><?xml version="1.0" encoding="utf-8"?>
<ds:datastoreItem xmlns:ds="http://schemas.openxmlformats.org/officeDocument/2006/customXml" ds:itemID="{10E37B41-748A-4B38-A619-288EDC7E3330}">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275329f5-73f8-4a38-ab06-54fe117963b7"/>
    <ds:schemaRef ds:uri="b1e57025-44ae-4a7b-92cb-8348bd933f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1</TotalTime>
  <Pages>22</Pages>
  <Words>8720</Words>
  <Characters>49705</Characters>
  <Application>Microsoft Office Word</Application>
  <DocSecurity>0</DocSecurity>
  <Lines>414</Lines>
  <Paragraphs>116</Paragraphs>
  <ScaleCrop>false</ScaleCrop>
  <Company/>
  <LinksUpToDate>false</LinksUpToDate>
  <CharactersWithSpaces>58309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cp:revision>
  <dcterms:created xsi:type="dcterms:W3CDTF">2024-05-28T01:19:00Z</dcterms:created>
  <dcterms:modified xsi:type="dcterms:W3CDTF">2024-05-28T01:19:00Z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20800</vt:r8>
  </property>
  <property fmtid="{D5CDD505-2E9C-101B-9397-08002B2CF9AE}" pid="6" name="ComplianceAssetId">
    <vt:lpwstr/>
  </property>
  <property fmtid="{D5CDD505-2E9C-101B-9397-08002B2CF9AE}" pid="7" name="_activity">
    <vt:lpwstr>{"FileActivityType":"6","FileActivityTimeStamp":"2023-11-22T22:21:52.897Z","FileActivityUsersOnPage":[{"DisplayName":"HADDOCK,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ies>
</file>